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07E69" w14:textId="77777777" w:rsidR="003E6519" w:rsidRPr="009432A1" w:rsidRDefault="000567A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567A0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0567A0">
        <w:rPr>
          <w:rFonts w:ascii="Arial" w:hAnsi="Arial" w:cs="Arial"/>
          <w:sz w:val="24"/>
          <w:szCs w:val="24"/>
        </w:rPr>
        <w:t>2025-10-09</w:t>
      </w:r>
    </w:p>
    <w:p w14:paraId="0FFE6A13" w14:textId="77777777" w:rsidR="003E6519" w:rsidRPr="009432A1" w:rsidRDefault="000567A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567A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E380BE8" w14:textId="77777777" w:rsidR="003E6519" w:rsidRPr="009432A1" w:rsidRDefault="000567A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0567A0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567A0">
        <w:rPr>
          <w:rFonts w:ascii="Arial" w:hAnsi="Arial" w:cs="Arial"/>
          <w:sz w:val="24"/>
          <w:szCs w:val="24"/>
        </w:rPr>
        <w:t>4</w:t>
      </w:r>
    </w:p>
    <w:p w14:paraId="372D952E" w14:textId="77777777" w:rsidR="003E6519" w:rsidRPr="009432A1" w:rsidRDefault="000567A0" w:rsidP="003E6519">
      <w:pPr>
        <w:rPr>
          <w:rFonts w:ascii="Arial" w:hAnsi="Arial" w:cs="Arial"/>
          <w:sz w:val="24"/>
          <w:szCs w:val="24"/>
        </w:rPr>
      </w:pPr>
      <w:r w:rsidRPr="000567A0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0567A0">
        <w:rPr>
          <w:rFonts w:ascii="Arial" w:hAnsi="Arial" w:cs="Arial"/>
          <w:sz w:val="24"/>
          <w:szCs w:val="24"/>
        </w:rPr>
        <w:t>Kolbuszowa</w:t>
      </w:r>
    </w:p>
    <w:p w14:paraId="6AC0CDA4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19DF4CF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1B3862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C54FB7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38FE0E4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F2D3C02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5641663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56E96B3E" w14:textId="77777777" w:rsidTr="001A0FA2">
        <w:tc>
          <w:tcPr>
            <w:tcW w:w="2269" w:type="dxa"/>
          </w:tcPr>
          <w:p w14:paraId="6BBB789A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20EA555" w14:textId="77777777" w:rsidR="003E6519" w:rsidRPr="004E4B64" w:rsidRDefault="000567A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67A0">
              <w:rPr>
                <w:rFonts w:ascii="Arial" w:hAnsi="Arial" w:cs="Arial"/>
                <w:bCs/>
                <w:sz w:val="24"/>
                <w:szCs w:val="24"/>
              </w:rPr>
              <w:t>Dostawa różnych produktów spożywczych  w 10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567A0" w:rsidRPr="004E4B64" w14:paraId="12259525" w14:textId="77777777" w:rsidTr="00785400">
        <w:tc>
          <w:tcPr>
            <w:tcW w:w="2269" w:type="dxa"/>
          </w:tcPr>
          <w:p w14:paraId="53C420A9" w14:textId="77777777" w:rsidR="000567A0" w:rsidRPr="004E4B64" w:rsidRDefault="000567A0" w:rsidP="0078540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625C5E4" w14:textId="77777777" w:rsidR="000567A0" w:rsidRPr="004E4B64" w:rsidRDefault="000567A0" w:rsidP="0078540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567A0">
              <w:rPr>
                <w:rFonts w:ascii="Arial" w:hAnsi="Arial" w:cs="Arial"/>
                <w:bCs/>
                <w:sz w:val="24"/>
                <w:szCs w:val="24"/>
              </w:rPr>
              <w:t>Eap-2412/19/25/M</w:t>
            </w:r>
          </w:p>
        </w:tc>
      </w:tr>
    </w:tbl>
    <w:p w14:paraId="46D773B3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0567A0" w:rsidRPr="000567A0">
        <w:rPr>
          <w:rFonts w:ascii="Arial" w:hAnsi="Arial" w:cs="Arial"/>
          <w:sz w:val="24"/>
          <w:szCs w:val="24"/>
        </w:rPr>
        <w:t>(</w:t>
      </w:r>
      <w:proofErr w:type="spellStart"/>
      <w:r w:rsidR="000567A0" w:rsidRPr="000567A0">
        <w:rPr>
          <w:rFonts w:ascii="Arial" w:hAnsi="Arial" w:cs="Arial"/>
          <w:sz w:val="24"/>
          <w:szCs w:val="24"/>
        </w:rPr>
        <w:t>t.j</w:t>
      </w:r>
      <w:proofErr w:type="spellEnd"/>
      <w:r w:rsidR="000567A0" w:rsidRPr="000567A0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567A0" w:rsidRPr="00C902DE" w14:paraId="56B18E85" w14:textId="77777777" w:rsidTr="007854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7E69E6" w14:textId="77777777" w:rsidR="000567A0" w:rsidRPr="00C902DE" w:rsidRDefault="000567A0" w:rsidP="007854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567A0">
              <w:rPr>
                <w:rFonts w:ascii="Arial" w:hAnsi="Arial" w:cs="Arial"/>
                <w:sz w:val="24"/>
                <w:szCs w:val="24"/>
              </w:rPr>
              <w:t>części 1 zamówienia w wysokości 100 000.00 zł brutto;</w:t>
            </w:r>
          </w:p>
        </w:tc>
      </w:tr>
      <w:tr w:rsidR="000567A0" w:rsidRPr="00C902DE" w14:paraId="6E7F43F7" w14:textId="77777777" w:rsidTr="007854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B568B8" w14:textId="77777777" w:rsidR="000567A0" w:rsidRPr="00C902DE" w:rsidRDefault="000567A0" w:rsidP="007854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567A0">
              <w:rPr>
                <w:rFonts w:ascii="Arial" w:hAnsi="Arial" w:cs="Arial"/>
                <w:sz w:val="24"/>
                <w:szCs w:val="24"/>
              </w:rPr>
              <w:t>części 2 zamówienia w wysokości 3 000.00 zł brutto;</w:t>
            </w:r>
          </w:p>
        </w:tc>
      </w:tr>
      <w:tr w:rsidR="000567A0" w:rsidRPr="00C902DE" w14:paraId="1B4A5EEB" w14:textId="77777777" w:rsidTr="007854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5F54F1" w14:textId="77777777" w:rsidR="000567A0" w:rsidRPr="00C902DE" w:rsidRDefault="000567A0" w:rsidP="007854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567A0">
              <w:rPr>
                <w:rFonts w:ascii="Arial" w:hAnsi="Arial" w:cs="Arial"/>
                <w:sz w:val="24"/>
                <w:szCs w:val="24"/>
              </w:rPr>
              <w:t>części 3 zamówienia w wysokości 26 000.00 zł brutto;</w:t>
            </w:r>
          </w:p>
        </w:tc>
      </w:tr>
      <w:tr w:rsidR="000567A0" w:rsidRPr="00C902DE" w14:paraId="137F13F1" w14:textId="77777777" w:rsidTr="007854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282E26" w14:textId="77777777" w:rsidR="000567A0" w:rsidRPr="00C902DE" w:rsidRDefault="000567A0" w:rsidP="007854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567A0">
              <w:rPr>
                <w:rFonts w:ascii="Arial" w:hAnsi="Arial" w:cs="Arial"/>
                <w:sz w:val="24"/>
                <w:szCs w:val="24"/>
              </w:rPr>
              <w:t>części 4 zamówienia w wysokości 215 000.00 zł brutto;</w:t>
            </w:r>
          </w:p>
        </w:tc>
      </w:tr>
      <w:tr w:rsidR="000567A0" w:rsidRPr="00C902DE" w14:paraId="07889720" w14:textId="77777777" w:rsidTr="007854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2CB781" w14:textId="77777777" w:rsidR="000567A0" w:rsidRPr="00C902DE" w:rsidRDefault="000567A0" w:rsidP="007854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567A0">
              <w:rPr>
                <w:rFonts w:ascii="Arial" w:hAnsi="Arial" w:cs="Arial"/>
                <w:sz w:val="24"/>
                <w:szCs w:val="24"/>
              </w:rPr>
              <w:t>części 5 zamówienia w wysokości 5 000.00 zł brutto;</w:t>
            </w:r>
          </w:p>
        </w:tc>
      </w:tr>
      <w:tr w:rsidR="000567A0" w:rsidRPr="00C902DE" w14:paraId="72811A51" w14:textId="77777777" w:rsidTr="007854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1A5023" w14:textId="77777777" w:rsidR="000567A0" w:rsidRPr="00C902DE" w:rsidRDefault="000567A0" w:rsidP="007854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567A0">
              <w:rPr>
                <w:rFonts w:ascii="Arial" w:hAnsi="Arial" w:cs="Arial"/>
                <w:sz w:val="24"/>
                <w:szCs w:val="24"/>
              </w:rPr>
              <w:t>części 6 zamówienia w wysokości 91 000.00 zł brutto;</w:t>
            </w:r>
          </w:p>
        </w:tc>
      </w:tr>
      <w:tr w:rsidR="000567A0" w:rsidRPr="00C902DE" w14:paraId="47DDA324" w14:textId="77777777" w:rsidTr="007854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DB79D4" w14:textId="77777777" w:rsidR="000567A0" w:rsidRPr="00C902DE" w:rsidRDefault="000567A0" w:rsidP="007854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567A0">
              <w:rPr>
                <w:rFonts w:ascii="Arial" w:hAnsi="Arial" w:cs="Arial"/>
                <w:sz w:val="24"/>
                <w:szCs w:val="24"/>
              </w:rPr>
              <w:t>części 7 zamówienia w wysokości 185 000.00 zł brutto;</w:t>
            </w:r>
          </w:p>
        </w:tc>
      </w:tr>
      <w:tr w:rsidR="000567A0" w:rsidRPr="00C902DE" w14:paraId="5077B485" w14:textId="77777777" w:rsidTr="007854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C86FDA" w14:textId="77777777" w:rsidR="000567A0" w:rsidRPr="00C902DE" w:rsidRDefault="000567A0" w:rsidP="007854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567A0">
              <w:rPr>
                <w:rFonts w:ascii="Arial" w:hAnsi="Arial" w:cs="Arial"/>
                <w:sz w:val="24"/>
                <w:szCs w:val="24"/>
              </w:rPr>
              <w:t>części 8 zamówienia w wysokości 161 000.00 zł brutto;</w:t>
            </w:r>
          </w:p>
        </w:tc>
      </w:tr>
      <w:tr w:rsidR="000567A0" w:rsidRPr="00C902DE" w14:paraId="2BC2C0C4" w14:textId="77777777" w:rsidTr="007854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55203F" w14:textId="77777777" w:rsidR="000567A0" w:rsidRPr="00C902DE" w:rsidRDefault="000567A0" w:rsidP="007854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567A0">
              <w:rPr>
                <w:rFonts w:ascii="Arial" w:hAnsi="Arial" w:cs="Arial"/>
                <w:sz w:val="24"/>
                <w:szCs w:val="24"/>
              </w:rPr>
              <w:t>części 9 zamówienia w wysokości 60 000.00 zł brutto;</w:t>
            </w:r>
          </w:p>
        </w:tc>
      </w:tr>
      <w:tr w:rsidR="000567A0" w:rsidRPr="00C902DE" w14:paraId="21E88825" w14:textId="77777777" w:rsidTr="007854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69FBAA" w14:textId="77777777" w:rsidR="000567A0" w:rsidRPr="00C902DE" w:rsidRDefault="000567A0" w:rsidP="0078540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0567A0">
              <w:rPr>
                <w:rFonts w:ascii="Arial" w:hAnsi="Arial" w:cs="Arial"/>
                <w:sz w:val="24"/>
                <w:szCs w:val="24"/>
              </w:rPr>
              <w:t>części 10 zamówienia w wysokości 229 000.00 zł brutto;</w:t>
            </w:r>
          </w:p>
        </w:tc>
      </w:tr>
    </w:tbl>
    <w:p w14:paraId="70BBAFAE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B4FA7E9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9E97FAA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DD39DDC" w14:textId="2663F554" w:rsidR="00C236D3" w:rsidRDefault="00D07171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Dyrektor SP ZOZ Kolbuszowa</w:t>
      </w:r>
    </w:p>
    <w:p w14:paraId="07FD109E" w14:textId="1DA6A108" w:rsidR="00D07171" w:rsidRPr="003E6519" w:rsidRDefault="00D07171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D07171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A0D9E" w14:textId="77777777" w:rsidR="003831B5" w:rsidRDefault="003831B5">
      <w:r>
        <w:separator/>
      </w:r>
    </w:p>
  </w:endnote>
  <w:endnote w:type="continuationSeparator" w:id="0">
    <w:p w14:paraId="5C18C2D2" w14:textId="77777777" w:rsidR="003831B5" w:rsidRDefault="00383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5911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1C97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310A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C029515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CA3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255BD8" w14:textId="77777777" w:rsidR="009F189D" w:rsidRDefault="009F189D">
    <w:pPr>
      <w:pStyle w:val="Stopka"/>
      <w:tabs>
        <w:tab w:val="clear" w:pos="4536"/>
      </w:tabs>
      <w:jc w:val="center"/>
    </w:pPr>
  </w:p>
  <w:p w14:paraId="1E4172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CD35C" w14:textId="77777777" w:rsidR="003831B5" w:rsidRDefault="003831B5">
      <w:r>
        <w:separator/>
      </w:r>
    </w:p>
  </w:footnote>
  <w:footnote w:type="continuationSeparator" w:id="0">
    <w:p w14:paraId="4C45E349" w14:textId="77777777" w:rsidR="003831B5" w:rsidRDefault="003831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43299" w14:textId="77777777" w:rsidR="000567A0" w:rsidRDefault="000567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7A4B9" w14:textId="77777777" w:rsidR="000567A0" w:rsidRDefault="000567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3CFF7" w14:textId="77777777" w:rsidR="000567A0" w:rsidRDefault="000567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31B5"/>
    <w:rsid w:val="00007727"/>
    <w:rsid w:val="00017720"/>
    <w:rsid w:val="00035488"/>
    <w:rsid w:val="000567A0"/>
    <w:rsid w:val="000D7F25"/>
    <w:rsid w:val="000E00E5"/>
    <w:rsid w:val="00173B20"/>
    <w:rsid w:val="001A0FA2"/>
    <w:rsid w:val="001C69FF"/>
    <w:rsid w:val="0023318D"/>
    <w:rsid w:val="003831B5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0717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2FB819"/>
  <w15:chartTrackingRefBased/>
  <w15:docId w15:val="{AC922C45-2B41-4534-B3EA-E7AFD4906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175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2025-10-09T10:13:00Z</dcterms:created>
  <dcterms:modified xsi:type="dcterms:W3CDTF">2025-10-09T10:13:00Z</dcterms:modified>
</cp:coreProperties>
</file>