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F0F08" w14:textId="1C272159" w:rsidR="00986737" w:rsidRPr="009432A1" w:rsidRDefault="0003232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3232F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3232F">
        <w:rPr>
          <w:rFonts w:ascii="Arial" w:hAnsi="Arial" w:cs="Arial"/>
          <w:sz w:val="24"/>
          <w:szCs w:val="24"/>
        </w:rPr>
        <w:t>2025-10-09</w:t>
      </w:r>
    </w:p>
    <w:p w14:paraId="30705809" w14:textId="6E6BE09A" w:rsidR="00986737" w:rsidRPr="009432A1" w:rsidRDefault="0003232F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3232F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0EE1899" w14:textId="4C8B47F6" w:rsidR="00986737" w:rsidRPr="009432A1" w:rsidRDefault="0003232F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3232F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3232F">
        <w:rPr>
          <w:rFonts w:ascii="Arial" w:hAnsi="Arial" w:cs="Arial"/>
          <w:sz w:val="24"/>
          <w:szCs w:val="24"/>
        </w:rPr>
        <w:t>4</w:t>
      </w:r>
    </w:p>
    <w:p w14:paraId="2932A2CA" w14:textId="1A5165CA" w:rsidR="00986737" w:rsidRPr="009432A1" w:rsidRDefault="0003232F" w:rsidP="00986737">
      <w:pPr>
        <w:rPr>
          <w:rFonts w:ascii="Arial" w:hAnsi="Arial" w:cs="Arial"/>
          <w:sz w:val="24"/>
          <w:szCs w:val="24"/>
        </w:rPr>
      </w:pPr>
      <w:r w:rsidRPr="0003232F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3232F">
        <w:rPr>
          <w:rFonts w:ascii="Arial" w:hAnsi="Arial" w:cs="Arial"/>
          <w:sz w:val="24"/>
          <w:szCs w:val="24"/>
        </w:rPr>
        <w:t>Kolbuszowa</w:t>
      </w:r>
    </w:p>
    <w:p w14:paraId="169BE6DE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F49110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FDFE00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6DF86A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AA297D5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AA782B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B53ACCD" w14:textId="77777777" w:rsidTr="005A632E">
        <w:tc>
          <w:tcPr>
            <w:tcW w:w="2269" w:type="dxa"/>
          </w:tcPr>
          <w:p w14:paraId="374DC8F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E23B7EC" w14:textId="7AE4829F" w:rsidR="00986737" w:rsidRPr="004E4B64" w:rsidRDefault="0003232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232F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10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3232F" w:rsidRPr="004E4B64" w14:paraId="597C11DE" w14:textId="77777777" w:rsidTr="00785400">
        <w:tc>
          <w:tcPr>
            <w:tcW w:w="2269" w:type="dxa"/>
          </w:tcPr>
          <w:p w14:paraId="72226054" w14:textId="77777777" w:rsidR="0003232F" w:rsidRPr="004E4B64" w:rsidRDefault="0003232F" w:rsidP="007854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BD65B5F" w14:textId="1B4CA528" w:rsidR="0003232F" w:rsidRPr="004E4B64" w:rsidRDefault="0003232F" w:rsidP="007854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3232F">
              <w:rPr>
                <w:rFonts w:ascii="Arial" w:hAnsi="Arial" w:cs="Arial"/>
                <w:bCs/>
                <w:sz w:val="24"/>
                <w:szCs w:val="24"/>
              </w:rPr>
              <w:t>Eap-2412/19/25/M</w:t>
            </w:r>
          </w:p>
        </w:tc>
      </w:tr>
    </w:tbl>
    <w:p w14:paraId="5047E03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0706B80" w14:textId="1B34F1EA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3232F" w:rsidRPr="0003232F">
        <w:rPr>
          <w:rFonts w:ascii="Arial" w:hAnsi="Arial" w:cs="Arial"/>
          <w:sz w:val="24"/>
          <w:szCs w:val="24"/>
        </w:rPr>
        <w:t>(</w:t>
      </w:r>
      <w:proofErr w:type="spellStart"/>
      <w:r w:rsidR="0003232F" w:rsidRPr="0003232F">
        <w:rPr>
          <w:rFonts w:ascii="Arial" w:hAnsi="Arial" w:cs="Arial"/>
          <w:sz w:val="24"/>
          <w:szCs w:val="24"/>
        </w:rPr>
        <w:t>t.j</w:t>
      </w:r>
      <w:proofErr w:type="spellEnd"/>
      <w:r w:rsidR="0003232F" w:rsidRPr="0003232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3D8F414" w14:textId="101D81AE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3232F" w:rsidRPr="0003232F">
        <w:rPr>
          <w:rFonts w:ascii="Arial" w:hAnsi="Arial" w:cs="Arial"/>
          <w:sz w:val="24"/>
          <w:szCs w:val="24"/>
        </w:rPr>
        <w:t>09/10/2025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3232F" w:rsidRPr="0003232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5B94A03" w14:textId="77777777" w:rsidTr="005A632E">
        <w:tc>
          <w:tcPr>
            <w:tcW w:w="1276" w:type="dxa"/>
            <w:shd w:val="clear" w:color="auto" w:fill="F2F2F2"/>
            <w:vAlign w:val="center"/>
          </w:tcPr>
          <w:p w14:paraId="5518705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59B9C7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DCE64A9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1F882A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3232F" w:rsidRPr="00BB547B" w14:paraId="0C4D6479" w14:textId="77777777" w:rsidTr="00785400">
        <w:tc>
          <w:tcPr>
            <w:tcW w:w="1276" w:type="dxa"/>
            <w:vAlign w:val="center"/>
          </w:tcPr>
          <w:p w14:paraId="70592CE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81C95A0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6BA4F0C4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 xml:space="preserve">Zakład Mięsny Nowy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Maxpol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 xml:space="preserve"> R. J. Kizior sp. J</w:t>
            </w:r>
          </w:p>
          <w:p w14:paraId="31B580A5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151415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39-207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Brzeźnica</w:t>
            </w:r>
          </w:p>
        </w:tc>
        <w:tc>
          <w:tcPr>
            <w:tcW w:w="2551" w:type="dxa"/>
            <w:vAlign w:val="center"/>
          </w:tcPr>
          <w:p w14:paraId="12B030D0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50 694.21 zł</w:t>
            </w:r>
          </w:p>
        </w:tc>
      </w:tr>
      <w:tr w:rsidR="0003232F" w:rsidRPr="00BB547B" w14:paraId="38C78FA4" w14:textId="77777777" w:rsidTr="00785400">
        <w:tc>
          <w:tcPr>
            <w:tcW w:w="1276" w:type="dxa"/>
            <w:vAlign w:val="center"/>
          </w:tcPr>
          <w:p w14:paraId="10141F52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6F024A74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45EF30C9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Jerzy Szkaradek</w:t>
            </w:r>
          </w:p>
          <w:p w14:paraId="042F778C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55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09F83F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33-300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Nowy Sącz</w:t>
            </w:r>
          </w:p>
        </w:tc>
        <w:tc>
          <w:tcPr>
            <w:tcW w:w="2551" w:type="dxa"/>
            <w:vAlign w:val="center"/>
          </w:tcPr>
          <w:p w14:paraId="1585602E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27 783.00 zł</w:t>
            </w:r>
          </w:p>
        </w:tc>
      </w:tr>
      <w:tr w:rsidR="0003232F" w:rsidRPr="00BB547B" w14:paraId="1E912626" w14:textId="77777777" w:rsidTr="00785400">
        <w:tc>
          <w:tcPr>
            <w:tcW w:w="1276" w:type="dxa"/>
            <w:vAlign w:val="center"/>
          </w:tcPr>
          <w:p w14:paraId="5ADE52A1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1E14D25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FD62401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 xml:space="preserve">Piekarnia Danuta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Lachtara</w:t>
            </w:r>
            <w:proofErr w:type="spellEnd"/>
          </w:p>
          <w:p w14:paraId="75301061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Przewrotne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712a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F14728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36-003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Przewrotne</w:t>
            </w:r>
          </w:p>
        </w:tc>
        <w:tc>
          <w:tcPr>
            <w:tcW w:w="2551" w:type="dxa"/>
            <w:vAlign w:val="center"/>
          </w:tcPr>
          <w:p w14:paraId="7643B55A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90 458.42 zł</w:t>
            </w:r>
          </w:p>
        </w:tc>
      </w:tr>
      <w:tr w:rsidR="0003232F" w:rsidRPr="00BB547B" w14:paraId="7AB49AF4" w14:textId="77777777" w:rsidTr="00785400">
        <w:tc>
          <w:tcPr>
            <w:tcW w:w="1276" w:type="dxa"/>
            <w:vAlign w:val="center"/>
          </w:tcPr>
          <w:p w14:paraId="41713B5F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2FFF94DD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7AFEA498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15FD51E8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3C0055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vAlign w:val="center"/>
          </w:tcPr>
          <w:p w14:paraId="42E5888E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32 739.00 zł</w:t>
            </w:r>
          </w:p>
        </w:tc>
      </w:tr>
      <w:tr w:rsidR="0003232F" w:rsidRPr="00BB547B" w14:paraId="72E94DEC" w14:textId="77777777" w:rsidTr="00785400">
        <w:tc>
          <w:tcPr>
            <w:tcW w:w="1276" w:type="dxa"/>
            <w:vAlign w:val="center"/>
          </w:tcPr>
          <w:p w14:paraId="7DA98E01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vAlign w:val="center"/>
          </w:tcPr>
          <w:p w14:paraId="6CB9B6DE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2BA96241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1C2B17FB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43ACC9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vAlign w:val="center"/>
          </w:tcPr>
          <w:p w14:paraId="0B486221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910.20 zł</w:t>
            </w:r>
          </w:p>
        </w:tc>
      </w:tr>
      <w:tr w:rsidR="0003232F" w:rsidRPr="00BB547B" w14:paraId="72009399" w14:textId="77777777" w:rsidTr="00785400">
        <w:tc>
          <w:tcPr>
            <w:tcW w:w="1276" w:type="dxa"/>
            <w:vAlign w:val="center"/>
          </w:tcPr>
          <w:p w14:paraId="7B5F50F0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12B11149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2DF0C801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0935A7D5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744535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vAlign w:val="center"/>
          </w:tcPr>
          <w:p w14:paraId="098FF041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169 057.00 zł</w:t>
            </w:r>
          </w:p>
        </w:tc>
      </w:tr>
      <w:tr w:rsidR="0003232F" w:rsidRPr="00BB547B" w14:paraId="69FA6CF2" w14:textId="77777777" w:rsidTr="00785400">
        <w:tc>
          <w:tcPr>
            <w:tcW w:w="1276" w:type="dxa"/>
            <w:vAlign w:val="center"/>
          </w:tcPr>
          <w:p w14:paraId="1B2B584F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68E78EC3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165CB44C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7D7D78D5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91908B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vAlign w:val="center"/>
          </w:tcPr>
          <w:p w14:paraId="5863066D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213 576.70 zł</w:t>
            </w:r>
          </w:p>
        </w:tc>
      </w:tr>
      <w:tr w:rsidR="0003232F" w:rsidRPr="00BB547B" w14:paraId="198EF4C6" w14:textId="77777777" w:rsidTr="00785400">
        <w:tc>
          <w:tcPr>
            <w:tcW w:w="1276" w:type="dxa"/>
            <w:vAlign w:val="center"/>
          </w:tcPr>
          <w:p w14:paraId="4732689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73E3392D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6F1568C2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Przedsiębiorstwo Handlowo Usługowe PRIMA Bąk Spółka Jawna</w:t>
            </w:r>
          </w:p>
          <w:p w14:paraId="2360CC98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Głowackiego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95AF45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Mielec</w:t>
            </w:r>
          </w:p>
        </w:tc>
        <w:tc>
          <w:tcPr>
            <w:tcW w:w="2551" w:type="dxa"/>
            <w:vAlign w:val="center"/>
          </w:tcPr>
          <w:p w14:paraId="3071D1EB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91 453.53 zł</w:t>
            </w:r>
          </w:p>
        </w:tc>
      </w:tr>
      <w:tr w:rsidR="0003232F" w:rsidRPr="00BB547B" w14:paraId="50ACFF6A" w14:textId="77777777" w:rsidTr="00785400">
        <w:tc>
          <w:tcPr>
            <w:tcW w:w="1276" w:type="dxa"/>
            <w:vAlign w:val="center"/>
          </w:tcPr>
          <w:p w14:paraId="1C50FF96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6A69E50C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7B84E91A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Zakład Produkcyjno-Handlowy Piekarnia WM-ka Witold Węgrzyn</w:t>
            </w:r>
          </w:p>
          <w:p w14:paraId="34EF924B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CC06DC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vAlign w:val="center"/>
          </w:tcPr>
          <w:p w14:paraId="5F3007ED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124 646.43 zł</w:t>
            </w:r>
          </w:p>
        </w:tc>
      </w:tr>
      <w:tr w:rsidR="0003232F" w:rsidRPr="00BB547B" w14:paraId="325FFE07" w14:textId="77777777" w:rsidTr="00785400">
        <w:tc>
          <w:tcPr>
            <w:tcW w:w="1276" w:type="dxa"/>
            <w:vAlign w:val="center"/>
          </w:tcPr>
          <w:p w14:paraId="17CF6A10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0B24B884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1AC7451F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WYTWÓRNIA MAKARONU KAZIMIERZ CHRZANOWSKI</w:t>
            </w:r>
          </w:p>
          <w:p w14:paraId="69B36D55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764320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39-320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PRZECŁAW</w:t>
            </w:r>
          </w:p>
        </w:tc>
        <w:tc>
          <w:tcPr>
            <w:tcW w:w="2551" w:type="dxa"/>
            <w:vAlign w:val="center"/>
          </w:tcPr>
          <w:p w14:paraId="0AF9F606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10 474.80 zł</w:t>
            </w:r>
          </w:p>
        </w:tc>
      </w:tr>
      <w:tr w:rsidR="0003232F" w:rsidRPr="00BB547B" w14:paraId="4170C0A7" w14:textId="77777777" w:rsidTr="00785400">
        <w:tc>
          <w:tcPr>
            <w:tcW w:w="1276" w:type="dxa"/>
            <w:vAlign w:val="center"/>
          </w:tcPr>
          <w:p w14:paraId="27A10EB6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68BE307C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6356F31D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 xml:space="preserve">Ferma Drobiu Andrzej Żmuda, Bogusława Żmuda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sp.jawna</w:t>
            </w:r>
            <w:proofErr w:type="spellEnd"/>
          </w:p>
          <w:p w14:paraId="19B99939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brak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192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37D296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39-204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Żyraków</w:t>
            </w:r>
          </w:p>
        </w:tc>
        <w:tc>
          <w:tcPr>
            <w:tcW w:w="2551" w:type="dxa"/>
            <w:vAlign w:val="center"/>
          </w:tcPr>
          <w:p w14:paraId="789684C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26 790.75 zł</w:t>
            </w:r>
          </w:p>
        </w:tc>
      </w:tr>
      <w:tr w:rsidR="0003232F" w:rsidRPr="00BB547B" w14:paraId="0B1C24D7" w14:textId="77777777" w:rsidTr="00785400">
        <w:tc>
          <w:tcPr>
            <w:tcW w:w="1276" w:type="dxa"/>
            <w:vAlign w:val="center"/>
          </w:tcPr>
          <w:p w14:paraId="1D9BA05C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7663AD2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68F6B929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Almax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>-Dystrybucja Sp. z o.o.</w:t>
            </w:r>
          </w:p>
          <w:p w14:paraId="5C2A4DCF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Panieńszczyzna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F7D7F6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21-002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Jastków</w:t>
            </w:r>
          </w:p>
        </w:tc>
        <w:tc>
          <w:tcPr>
            <w:tcW w:w="2551" w:type="dxa"/>
            <w:vAlign w:val="center"/>
          </w:tcPr>
          <w:p w14:paraId="0824E970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60 639.60 zł</w:t>
            </w:r>
          </w:p>
        </w:tc>
      </w:tr>
      <w:tr w:rsidR="0003232F" w:rsidRPr="00BB547B" w14:paraId="10108F0D" w14:textId="77777777" w:rsidTr="00785400">
        <w:tc>
          <w:tcPr>
            <w:tcW w:w="1276" w:type="dxa"/>
            <w:vAlign w:val="center"/>
          </w:tcPr>
          <w:p w14:paraId="51BDF398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7F36DD7D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76DC0B5A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Almax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>-Dystrybucja Sp. z o.o.</w:t>
            </w:r>
          </w:p>
          <w:p w14:paraId="72AC8124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Panieńszczyzna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E32F3F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21-002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Jastków</w:t>
            </w:r>
          </w:p>
        </w:tc>
        <w:tc>
          <w:tcPr>
            <w:tcW w:w="2551" w:type="dxa"/>
            <w:vAlign w:val="center"/>
          </w:tcPr>
          <w:p w14:paraId="4C9876C0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141 884.80 zł</w:t>
            </w:r>
          </w:p>
        </w:tc>
      </w:tr>
      <w:tr w:rsidR="0003232F" w:rsidRPr="00BB547B" w14:paraId="0DD07707" w14:textId="77777777" w:rsidTr="00785400">
        <w:tc>
          <w:tcPr>
            <w:tcW w:w="1276" w:type="dxa"/>
            <w:vAlign w:val="center"/>
          </w:tcPr>
          <w:p w14:paraId="664C9D64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243F03F5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2087A6CC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0F169CF4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Staniewicka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9002FF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03-310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CCFDFFB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180 223.23 zł</w:t>
            </w:r>
          </w:p>
        </w:tc>
      </w:tr>
      <w:tr w:rsidR="0003232F" w:rsidRPr="00BB547B" w14:paraId="103F04FA" w14:textId="77777777" w:rsidTr="00785400">
        <w:tc>
          <w:tcPr>
            <w:tcW w:w="1276" w:type="dxa"/>
            <w:vAlign w:val="center"/>
          </w:tcPr>
          <w:p w14:paraId="11730F0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06143DF6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5199C59B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133EB0D7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Staniewicka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12E04D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03-310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A33CCA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60 686.41 zł</w:t>
            </w:r>
          </w:p>
        </w:tc>
      </w:tr>
      <w:tr w:rsidR="0003232F" w:rsidRPr="00BB547B" w14:paraId="53F25661" w14:textId="77777777" w:rsidTr="00785400">
        <w:tc>
          <w:tcPr>
            <w:tcW w:w="1276" w:type="dxa"/>
            <w:vAlign w:val="center"/>
          </w:tcPr>
          <w:p w14:paraId="5CAEAA48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33C7869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0883210E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 xml:space="preserve">Przedsiębiorstwo Handlowe </w:t>
            </w:r>
            <w:r w:rsidRPr="0003232F">
              <w:rPr>
                <w:rFonts w:ascii="Arial" w:hAnsi="Arial" w:cs="Arial"/>
                <w:sz w:val="24"/>
                <w:szCs w:val="24"/>
              </w:rPr>
              <w:lastRenderedPageBreak/>
              <w:t>"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Famix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>" S. i G. Tarnowscy s.j.</w:t>
            </w:r>
          </w:p>
          <w:p w14:paraId="2997D387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Trembeckiego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9AB9C9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0AD62266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lastRenderedPageBreak/>
              <w:t>12 721.28 zł</w:t>
            </w:r>
          </w:p>
        </w:tc>
      </w:tr>
      <w:tr w:rsidR="0003232F" w:rsidRPr="00BB547B" w14:paraId="69AF2E7A" w14:textId="77777777" w:rsidTr="00785400">
        <w:tc>
          <w:tcPr>
            <w:tcW w:w="1276" w:type="dxa"/>
            <w:vAlign w:val="center"/>
          </w:tcPr>
          <w:p w14:paraId="12E8B15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03E811E1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79028BD9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Przedsiębiorstwo Handlowe "</w:t>
            </w:r>
            <w:proofErr w:type="spellStart"/>
            <w:r w:rsidRPr="0003232F">
              <w:rPr>
                <w:rFonts w:ascii="Arial" w:hAnsi="Arial" w:cs="Arial"/>
                <w:sz w:val="24"/>
                <w:szCs w:val="24"/>
              </w:rPr>
              <w:t>Famix</w:t>
            </w:r>
            <w:proofErr w:type="spellEnd"/>
            <w:r w:rsidRPr="0003232F">
              <w:rPr>
                <w:rFonts w:ascii="Arial" w:hAnsi="Arial" w:cs="Arial"/>
                <w:sz w:val="24"/>
                <w:szCs w:val="24"/>
              </w:rPr>
              <w:t>" S. i G. Tarnowscy s.j.</w:t>
            </w:r>
          </w:p>
          <w:p w14:paraId="71BBFCFD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Trembeckiego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E56B2C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234D5B2A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189 229.15 zł</w:t>
            </w:r>
          </w:p>
        </w:tc>
      </w:tr>
      <w:tr w:rsidR="0003232F" w:rsidRPr="00BB547B" w14:paraId="0D2DDA24" w14:textId="77777777" w:rsidTr="00785400">
        <w:tc>
          <w:tcPr>
            <w:tcW w:w="1276" w:type="dxa"/>
            <w:vAlign w:val="center"/>
          </w:tcPr>
          <w:p w14:paraId="0096DE75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36E0E3B4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6C8C48E1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Mięs-Pol PS Spółka z ograniczoną odpowiedzialnością</w:t>
            </w:r>
          </w:p>
          <w:p w14:paraId="5CD4D8E5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Targowa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91BE74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35-064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2E444C3F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179 290.81 zł</w:t>
            </w:r>
          </w:p>
        </w:tc>
      </w:tr>
      <w:tr w:rsidR="0003232F" w:rsidRPr="00BB547B" w14:paraId="7D9E0594" w14:textId="77777777" w:rsidTr="00785400">
        <w:tc>
          <w:tcPr>
            <w:tcW w:w="1276" w:type="dxa"/>
            <w:vAlign w:val="center"/>
          </w:tcPr>
          <w:p w14:paraId="331654F8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7AC6894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2D8D6B2B" w14:textId="77777777" w:rsidR="0003232F" w:rsidRPr="00986737" w:rsidRDefault="0003232F" w:rsidP="0078540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Mięs-Pol PS Spółka z ograniczoną odpowiedzialnością</w:t>
            </w:r>
          </w:p>
          <w:p w14:paraId="25552C8F" w14:textId="77777777" w:rsidR="0003232F" w:rsidRPr="00986737" w:rsidRDefault="0003232F" w:rsidP="00785400">
            <w:pPr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Targowa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9B3EEB" w14:textId="77777777" w:rsidR="0003232F" w:rsidRPr="00986737" w:rsidRDefault="0003232F" w:rsidP="0078540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35-064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3232F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11C99677" w14:textId="77777777" w:rsidR="0003232F" w:rsidRPr="00986737" w:rsidRDefault="0003232F" w:rsidP="0078540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232F">
              <w:rPr>
                <w:rFonts w:ascii="Arial" w:hAnsi="Arial" w:cs="Arial"/>
                <w:sz w:val="24"/>
                <w:szCs w:val="24"/>
              </w:rPr>
              <w:t>45 873.52 zł</w:t>
            </w:r>
          </w:p>
        </w:tc>
      </w:tr>
    </w:tbl>
    <w:p w14:paraId="3249015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5C63DB4" w14:textId="73A3CE60" w:rsidR="00C236D3" w:rsidRDefault="0003232F" w:rsidP="00173B20">
      <w:pPr>
        <w:jc w:val="right"/>
        <w:rPr>
          <w:rFonts w:ascii="Arial" w:hAnsi="Arial" w:cs="Arial"/>
          <w:sz w:val="24"/>
          <w:szCs w:val="24"/>
        </w:rPr>
      </w:pPr>
      <w:r w:rsidRPr="0003232F">
        <w:rPr>
          <w:rFonts w:ascii="Arial" w:hAnsi="Arial" w:cs="Arial"/>
          <w:sz w:val="24"/>
          <w:szCs w:val="24"/>
        </w:rPr>
        <w:t xml:space="preserve">  </w:t>
      </w:r>
      <w:bookmarkEnd w:id="0"/>
      <w:r w:rsidR="00A85207">
        <w:rPr>
          <w:rFonts w:ascii="Arial" w:hAnsi="Arial" w:cs="Arial"/>
          <w:sz w:val="24"/>
          <w:szCs w:val="24"/>
        </w:rPr>
        <w:t>Dyrektor SPZOZ Kolbuszowa</w:t>
      </w:r>
    </w:p>
    <w:p w14:paraId="6F50DE10" w14:textId="649A743E" w:rsidR="00A85207" w:rsidRPr="00BB547B" w:rsidRDefault="00A85207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A85207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6CF90" w14:textId="77777777" w:rsidR="008D0B8F" w:rsidRDefault="008D0B8F">
      <w:r>
        <w:separator/>
      </w:r>
    </w:p>
  </w:endnote>
  <w:endnote w:type="continuationSeparator" w:id="0">
    <w:p w14:paraId="6FF45CC0" w14:textId="77777777" w:rsidR="008D0B8F" w:rsidRDefault="008D0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549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780F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1514E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8B36E4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98F5F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73A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9CF3FB" w14:textId="77777777" w:rsidR="009F189D" w:rsidRDefault="009F189D">
    <w:pPr>
      <w:pStyle w:val="Stopka"/>
      <w:tabs>
        <w:tab w:val="clear" w:pos="4536"/>
      </w:tabs>
      <w:jc w:val="center"/>
    </w:pPr>
  </w:p>
  <w:p w14:paraId="7B4893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05B43" w14:textId="77777777" w:rsidR="008D0B8F" w:rsidRDefault="008D0B8F">
      <w:r>
        <w:separator/>
      </w:r>
    </w:p>
  </w:footnote>
  <w:footnote w:type="continuationSeparator" w:id="0">
    <w:p w14:paraId="2653F857" w14:textId="77777777" w:rsidR="008D0B8F" w:rsidRDefault="008D0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68D21" w14:textId="77777777" w:rsidR="0003232F" w:rsidRDefault="00032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87550" w14:textId="77777777" w:rsidR="0003232F" w:rsidRDefault="00032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32EBF" w14:textId="77777777" w:rsidR="0003232F" w:rsidRDefault="000323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B8F"/>
    <w:rsid w:val="00007727"/>
    <w:rsid w:val="00017720"/>
    <w:rsid w:val="0003232F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D0B8F"/>
    <w:rsid w:val="00986737"/>
    <w:rsid w:val="009D19BD"/>
    <w:rsid w:val="009F189D"/>
    <w:rsid w:val="00A80738"/>
    <w:rsid w:val="00A8520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07776"/>
  <w15:chartTrackingRefBased/>
  <w15:docId w15:val="{845F242F-7565-4BC8-A3C9-6E55B0764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375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2025-10-09T10:16:00Z</dcterms:created>
  <dcterms:modified xsi:type="dcterms:W3CDTF">2025-10-09T10:16:00Z</dcterms:modified>
</cp:coreProperties>
</file>