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4CDCC" w14:textId="77777777" w:rsidR="00B36EDA" w:rsidRPr="00353FDC" w:rsidRDefault="0048134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8134F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48134F">
        <w:rPr>
          <w:rFonts w:ascii="Arial" w:hAnsi="Arial" w:cs="Arial"/>
        </w:rPr>
        <w:t>2025-10-14</w:t>
      </w:r>
    </w:p>
    <w:p w14:paraId="0047E8B3" w14:textId="77777777" w:rsidR="00B36EDA" w:rsidRPr="00353FDC" w:rsidRDefault="0048134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48134F">
        <w:rPr>
          <w:rFonts w:ascii="Arial" w:hAnsi="Arial" w:cs="Arial"/>
          <w:b/>
          <w:bCs/>
        </w:rPr>
        <w:t>Samodzielny Publiczny Zespół Opieki Zdrowotnej w Kolbuszowej</w:t>
      </w:r>
    </w:p>
    <w:p w14:paraId="61B6C97B" w14:textId="77777777" w:rsidR="00B36EDA" w:rsidRPr="00353FDC" w:rsidRDefault="0048134F" w:rsidP="00B36EDA">
      <w:pPr>
        <w:spacing w:line="360" w:lineRule="auto"/>
        <w:ind w:right="3969"/>
        <w:rPr>
          <w:rFonts w:ascii="Arial" w:hAnsi="Arial" w:cs="Arial"/>
        </w:rPr>
      </w:pPr>
      <w:r w:rsidRPr="0048134F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48134F">
        <w:rPr>
          <w:rFonts w:ascii="Arial" w:hAnsi="Arial" w:cs="Arial"/>
        </w:rPr>
        <w:t>4</w:t>
      </w:r>
    </w:p>
    <w:p w14:paraId="3C5C6534" w14:textId="77777777" w:rsidR="00B36EDA" w:rsidRPr="00353FDC" w:rsidRDefault="0048134F" w:rsidP="00B36EDA">
      <w:pPr>
        <w:ind w:right="3969"/>
        <w:rPr>
          <w:rFonts w:ascii="Arial" w:hAnsi="Arial" w:cs="Arial"/>
        </w:rPr>
      </w:pPr>
      <w:r w:rsidRPr="0048134F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48134F">
        <w:rPr>
          <w:rFonts w:ascii="Arial" w:hAnsi="Arial" w:cs="Arial"/>
        </w:rPr>
        <w:t>Kolbuszowa</w:t>
      </w:r>
    </w:p>
    <w:p w14:paraId="3FA344DF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95F5B3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4FFDA4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8C0D92D" w14:textId="77777777" w:rsidTr="00B36EDA">
        <w:tc>
          <w:tcPr>
            <w:tcW w:w="9923" w:type="dxa"/>
            <w:shd w:val="clear" w:color="auto" w:fill="F2F2F2"/>
            <w:hideMark/>
          </w:tcPr>
          <w:p w14:paraId="366682A2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5AE3F5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95874C0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183EF0C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F2F250C" w14:textId="77777777" w:rsidTr="00B36EDA">
        <w:tc>
          <w:tcPr>
            <w:tcW w:w="2269" w:type="dxa"/>
          </w:tcPr>
          <w:p w14:paraId="4D767E98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55E361E3" w14:textId="77777777" w:rsidR="00B36EDA" w:rsidRPr="00353FDC" w:rsidRDefault="0048134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Dostawa produktów farmaceutycznych w 8 pakietach- powtórzenie</w:t>
            </w:r>
          </w:p>
        </w:tc>
      </w:tr>
      <w:tr w:rsidR="0048134F" w:rsidRPr="00353FDC" w14:paraId="45786E7C" w14:textId="77777777" w:rsidTr="002A51DF">
        <w:tc>
          <w:tcPr>
            <w:tcW w:w="2269" w:type="dxa"/>
          </w:tcPr>
          <w:p w14:paraId="1EAD0033" w14:textId="77777777" w:rsidR="0048134F" w:rsidRPr="00353FDC" w:rsidRDefault="0048134F" w:rsidP="002A51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6DED58E6" w14:textId="77777777" w:rsidR="0048134F" w:rsidRPr="00353FDC" w:rsidRDefault="0048134F" w:rsidP="002A51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Eap-2412/17/25/M</w:t>
            </w:r>
          </w:p>
        </w:tc>
      </w:tr>
    </w:tbl>
    <w:p w14:paraId="3833597F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4FD3DCC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8134F" w:rsidRPr="0048134F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8134F" w:rsidRPr="0048134F">
        <w:rPr>
          <w:rFonts w:ascii="Arial" w:hAnsi="Arial" w:cs="Arial"/>
        </w:rPr>
        <w:t>(</w:t>
      </w:r>
      <w:proofErr w:type="spellStart"/>
      <w:r w:rsidR="0048134F" w:rsidRPr="0048134F">
        <w:rPr>
          <w:rFonts w:ascii="Arial" w:hAnsi="Arial" w:cs="Arial"/>
        </w:rPr>
        <w:t>t.j</w:t>
      </w:r>
      <w:proofErr w:type="spellEnd"/>
      <w:r w:rsidR="0048134F" w:rsidRPr="0048134F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134F" w14:paraId="735F0846" w14:textId="77777777" w:rsidTr="004813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87ABA" w14:textId="77777777" w:rsidR="0048134F" w:rsidRPr="00F245C5" w:rsidRDefault="0048134F" w:rsidP="002A51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134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134F">
              <w:rPr>
                <w:rFonts w:ascii="Arial" w:hAnsi="Arial" w:cs="Arial"/>
              </w:rPr>
              <w:t>Pakiet 1.PARICALCITOL</w:t>
            </w:r>
          </w:p>
          <w:p w14:paraId="6BC8ED36" w14:textId="77777777" w:rsidR="0048134F" w:rsidRPr="00F245C5" w:rsidRDefault="0048134F" w:rsidP="002A51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8134F">
              <w:rPr>
                <w:rFonts w:ascii="Arial" w:hAnsi="Arial" w:cs="Arial"/>
                <w:b/>
              </w:rPr>
              <w:t>FRESENIUS MEDICAL CARE POLSKA</w:t>
            </w:r>
          </w:p>
          <w:p w14:paraId="164120F0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UL. 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B995574" w14:textId="77777777" w:rsidR="0048134F" w:rsidRPr="00F245C5" w:rsidRDefault="0048134F" w:rsidP="002A51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POZNAŃ</w:t>
            </w:r>
          </w:p>
          <w:p w14:paraId="24701ACF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134F">
              <w:rPr>
                <w:rFonts w:ascii="Arial" w:hAnsi="Arial" w:cs="Arial"/>
                <w:b/>
              </w:rPr>
              <w:t>18 627.15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C13E9A" w14:textId="77777777" w:rsidR="0048134F" w:rsidRPr="00F245C5" w:rsidRDefault="0048134F" w:rsidP="002A51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3DCE9F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02C8EEA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8738917" w14:textId="77777777" w:rsidR="0048134F" w:rsidRPr="00F245C5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Kryterium: Cena oferty - 100 punktów</w:t>
            </w:r>
          </w:p>
        </w:tc>
      </w:tr>
      <w:tr w:rsidR="0048134F" w14:paraId="230D254D" w14:textId="77777777" w:rsidTr="004813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6C3A" w14:textId="77777777" w:rsidR="0048134F" w:rsidRPr="00F245C5" w:rsidRDefault="0048134F" w:rsidP="002A51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134F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134F">
              <w:rPr>
                <w:rFonts w:ascii="Arial" w:hAnsi="Arial" w:cs="Arial"/>
              </w:rPr>
              <w:t>Pakiet 3. Płyny do irygacji</w:t>
            </w:r>
          </w:p>
          <w:p w14:paraId="26BDBE38" w14:textId="77777777" w:rsidR="0048134F" w:rsidRPr="00F245C5" w:rsidRDefault="0048134F" w:rsidP="002A51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8134F">
              <w:rPr>
                <w:rFonts w:ascii="Arial" w:hAnsi="Arial" w:cs="Arial"/>
                <w:b/>
              </w:rPr>
              <w:t>Bialmed</w:t>
            </w:r>
            <w:proofErr w:type="spellEnd"/>
            <w:r w:rsidRPr="0048134F">
              <w:rPr>
                <w:rFonts w:ascii="Arial" w:hAnsi="Arial" w:cs="Arial"/>
                <w:b/>
              </w:rPr>
              <w:t xml:space="preserve"> Sp. z o.o.</w:t>
            </w:r>
          </w:p>
          <w:p w14:paraId="58373951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99EC37F" w14:textId="77777777" w:rsidR="0048134F" w:rsidRPr="00F245C5" w:rsidRDefault="0048134F" w:rsidP="002A51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Warszawa</w:t>
            </w:r>
          </w:p>
          <w:p w14:paraId="3ABECEA1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134F">
              <w:rPr>
                <w:rFonts w:ascii="Arial" w:hAnsi="Arial" w:cs="Arial"/>
                <w:b/>
              </w:rPr>
              <w:t>303 886.08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09DB1E" w14:textId="77777777" w:rsidR="0048134F" w:rsidRPr="00F245C5" w:rsidRDefault="0048134F" w:rsidP="002A51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9EB315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A490A70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F225469" w14:textId="77777777" w:rsidR="0048134F" w:rsidRPr="00F245C5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Kryterium: Cena oferty - 100 punktów</w:t>
            </w:r>
          </w:p>
        </w:tc>
      </w:tr>
      <w:tr w:rsidR="0048134F" w14:paraId="6DC29FEF" w14:textId="77777777" w:rsidTr="004813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B6B1" w14:textId="77777777" w:rsidR="0048134F" w:rsidRPr="00F245C5" w:rsidRDefault="0048134F" w:rsidP="002A51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134F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134F">
              <w:rPr>
                <w:rFonts w:ascii="Arial" w:hAnsi="Arial" w:cs="Arial"/>
              </w:rPr>
              <w:t>Pakiet 4- Płyny do infuzji</w:t>
            </w:r>
          </w:p>
          <w:p w14:paraId="61D97539" w14:textId="77777777" w:rsidR="0048134F" w:rsidRPr="00F245C5" w:rsidRDefault="0048134F" w:rsidP="002A51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8134F">
              <w:rPr>
                <w:rFonts w:ascii="Arial" w:hAnsi="Arial" w:cs="Arial"/>
                <w:b/>
              </w:rPr>
              <w:t>Bialmed</w:t>
            </w:r>
            <w:proofErr w:type="spellEnd"/>
            <w:r w:rsidRPr="0048134F">
              <w:rPr>
                <w:rFonts w:ascii="Arial" w:hAnsi="Arial" w:cs="Arial"/>
                <w:b/>
              </w:rPr>
              <w:t xml:space="preserve"> Sp. z o.o.</w:t>
            </w:r>
          </w:p>
          <w:p w14:paraId="6E72EC23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9D9F226" w14:textId="77777777" w:rsidR="0048134F" w:rsidRPr="00F245C5" w:rsidRDefault="0048134F" w:rsidP="002A51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Warszawa</w:t>
            </w:r>
          </w:p>
          <w:p w14:paraId="492B8A53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134F">
              <w:rPr>
                <w:rFonts w:ascii="Arial" w:hAnsi="Arial" w:cs="Arial"/>
                <w:b/>
              </w:rPr>
              <w:t>60 264.00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66668EC" w14:textId="77777777" w:rsidR="0048134F" w:rsidRPr="00F245C5" w:rsidRDefault="0048134F" w:rsidP="002A51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34E7C8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DACEF3F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E632D02" w14:textId="77777777" w:rsidR="0048134F" w:rsidRPr="00F245C5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Kryterium: Cena oferty - 100 punktów</w:t>
            </w:r>
          </w:p>
        </w:tc>
      </w:tr>
      <w:tr w:rsidR="0048134F" w14:paraId="1DDC54DA" w14:textId="77777777" w:rsidTr="004813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E778D" w14:textId="77777777" w:rsidR="0048134F" w:rsidRPr="00F245C5" w:rsidRDefault="0048134F" w:rsidP="002A51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134F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134F">
              <w:rPr>
                <w:rFonts w:ascii="Arial" w:hAnsi="Arial" w:cs="Arial"/>
              </w:rPr>
              <w:t xml:space="preserve">Pakiet 5- </w:t>
            </w:r>
            <w:proofErr w:type="spellStart"/>
            <w:r w:rsidRPr="0048134F">
              <w:rPr>
                <w:rFonts w:ascii="Arial" w:hAnsi="Arial" w:cs="Arial"/>
              </w:rPr>
              <w:t>Cytosorb</w:t>
            </w:r>
            <w:proofErr w:type="spellEnd"/>
          </w:p>
          <w:p w14:paraId="34BD536F" w14:textId="77777777" w:rsidR="0048134F" w:rsidRPr="00F245C5" w:rsidRDefault="0048134F" w:rsidP="002A51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8134F">
              <w:rPr>
                <w:rFonts w:ascii="Arial" w:hAnsi="Arial" w:cs="Arial"/>
                <w:b/>
              </w:rPr>
              <w:t>Cytosorbents</w:t>
            </w:r>
            <w:proofErr w:type="spellEnd"/>
            <w:r w:rsidRPr="0048134F">
              <w:rPr>
                <w:rFonts w:ascii="Arial" w:hAnsi="Arial" w:cs="Arial"/>
                <w:b/>
              </w:rPr>
              <w:t xml:space="preserve"> Poland Sp. z o.o.</w:t>
            </w:r>
          </w:p>
          <w:p w14:paraId="5E36A2C9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Gałeczki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0FF493" w14:textId="77777777" w:rsidR="0048134F" w:rsidRPr="00F245C5" w:rsidRDefault="0048134F" w:rsidP="002A51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41500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Chorzów</w:t>
            </w:r>
          </w:p>
          <w:p w14:paraId="0C269967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134F">
              <w:rPr>
                <w:rFonts w:ascii="Arial" w:hAnsi="Arial" w:cs="Arial"/>
                <w:b/>
              </w:rPr>
              <w:t>71 442.00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D7AA68" w14:textId="77777777" w:rsidR="0048134F" w:rsidRPr="00F245C5" w:rsidRDefault="0048134F" w:rsidP="002A51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508C5B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9255694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877253C" w14:textId="77777777" w:rsidR="0048134F" w:rsidRPr="00F245C5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Kryterium: Cena oferty - 100 punktów</w:t>
            </w:r>
          </w:p>
        </w:tc>
      </w:tr>
      <w:tr w:rsidR="0048134F" w14:paraId="46876A45" w14:textId="77777777" w:rsidTr="004813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F1CF" w14:textId="77777777" w:rsidR="0048134F" w:rsidRPr="00F245C5" w:rsidRDefault="0048134F" w:rsidP="002A51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8134F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134F">
              <w:rPr>
                <w:rFonts w:ascii="Arial" w:hAnsi="Arial" w:cs="Arial"/>
              </w:rPr>
              <w:t xml:space="preserve">Pakiet 7- </w:t>
            </w:r>
            <w:proofErr w:type="spellStart"/>
            <w:r w:rsidRPr="0048134F">
              <w:rPr>
                <w:rFonts w:ascii="Arial" w:hAnsi="Arial" w:cs="Arial"/>
              </w:rPr>
              <w:t>Cefiderokol</w:t>
            </w:r>
            <w:proofErr w:type="spellEnd"/>
          </w:p>
          <w:p w14:paraId="00DC5809" w14:textId="77777777" w:rsidR="0048134F" w:rsidRPr="00F245C5" w:rsidRDefault="0048134F" w:rsidP="002A51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8134F">
              <w:rPr>
                <w:rFonts w:ascii="Arial" w:hAnsi="Arial" w:cs="Arial"/>
                <w:b/>
              </w:rPr>
              <w:t>Komtur Polska Sp. z o.o.</w:t>
            </w:r>
          </w:p>
          <w:p w14:paraId="202A0FD6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Plac Farmacji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8AE51EC" w14:textId="77777777" w:rsidR="0048134F" w:rsidRPr="00F245C5" w:rsidRDefault="0048134F" w:rsidP="002A51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02-699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Warszawa</w:t>
            </w:r>
          </w:p>
          <w:p w14:paraId="22898D29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134F">
              <w:rPr>
                <w:rFonts w:ascii="Arial" w:hAnsi="Arial" w:cs="Arial"/>
                <w:b/>
              </w:rPr>
              <w:t>58 968.00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F9257E" w14:textId="77777777" w:rsidR="0048134F" w:rsidRPr="00F245C5" w:rsidRDefault="0048134F" w:rsidP="002A51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F1631B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073E8E6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9BA98DF" w14:textId="77777777" w:rsidR="0048134F" w:rsidRPr="00F245C5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Kryterium: Cena oferty - 100 punktów</w:t>
            </w:r>
          </w:p>
        </w:tc>
      </w:tr>
      <w:tr w:rsidR="0048134F" w14:paraId="7C8E82BE" w14:textId="77777777" w:rsidTr="0048134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4A8F0" w14:textId="77777777" w:rsidR="0048134F" w:rsidRPr="00F245C5" w:rsidRDefault="0048134F" w:rsidP="002A51D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8134F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8134F">
              <w:rPr>
                <w:rFonts w:ascii="Arial" w:hAnsi="Arial" w:cs="Arial"/>
              </w:rPr>
              <w:t>Pakiet 8- Żywienie pozajelitowe</w:t>
            </w:r>
          </w:p>
          <w:p w14:paraId="51D1F127" w14:textId="77777777" w:rsidR="0048134F" w:rsidRPr="00F245C5" w:rsidRDefault="0048134F" w:rsidP="002A51D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8134F">
              <w:rPr>
                <w:rFonts w:ascii="Arial" w:hAnsi="Arial" w:cs="Arial"/>
                <w:b/>
              </w:rPr>
              <w:t>Aesculap</w:t>
            </w:r>
            <w:proofErr w:type="spellEnd"/>
            <w:r w:rsidRPr="0048134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8134F">
              <w:rPr>
                <w:rFonts w:ascii="Arial" w:hAnsi="Arial" w:cs="Arial"/>
                <w:b/>
              </w:rPr>
              <w:t>Chifa</w:t>
            </w:r>
            <w:proofErr w:type="spellEnd"/>
            <w:r w:rsidRPr="0048134F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7E1D4992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9C4F2A" w14:textId="77777777" w:rsidR="0048134F" w:rsidRPr="00F245C5" w:rsidRDefault="0048134F" w:rsidP="002A51D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8134F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8134F">
              <w:rPr>
                <w:rFonts w:ascii="Arial" w:hAnsi="Arial" w:cs="Arial"/>
                <w:bCs/>
              </w:rPr>
              <w:t>Nowy Tomyśl</w:t>
            </w:r>
          </w:p>
          <w:p w14:paraId="3B95D21A" w14:textId="77777777" w:rsidR="0048134F" w:rsidRPr="00F245C5" w:rsidRDefault="0048134F" w:rsidP="002A51D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8134F">
              <w:rPr>
                <w:rFonts w:ascii="Arial" w:hAnsi="Arial" w:cs="Arial"/>
                <w:b/>
              </w:rPr>
              <w:t>57 240.00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AA1319" w14:textId="77777777" w:rsidR="0048134F" w:rsidRPr="00F245C5" w:rsidRDefault="0048134F" w:rsidP="002A51D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1AFEBF1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4FB5C75" w14:textId="77777777" w:rsidR="0048134F" w:rsidRPr="0048134F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-</w:t>
            </w:r>
            <w:r w:rsidRPr="0048134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A16ECFE" w14:textId="77777777" w:rsidR="0048134F" w:rsidRPr="00F245C5" w:rsidRDefault="0048134F" w:rsidP="002A51D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8134F">
              <w:rPr>
                <w:rFonts w:ascii="Arial" w:hAnsi="Arial" w:cs="Arial"/>
              </w:rPr>
              <w:t>Kryterium: Cena oferty - 100 punktów</w:t>
            </w:r>
          </w:p>
        </w:tc>
      </w:tr>
    </w:tbl>
    <w:p w14:paraId="023AB541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033A3359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48266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F6023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BF6BF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9EC6B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8134F" w14:paraId="08931BC9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A124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134F">
              <w:rPr>
                <w:rFonts w:ascii="Arial" w:hAnsi="Arial" w:cs="Arial"/>
                <w:sz w:val="22"/>
                <w:szCs w:val="22"/>
              </w:rPr>
              <w:t>Pakiet 1.PARICALCITOL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2CAAE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</w:t>
            </w:r>
          </w:p>
          <w:p w14:paraId="2BE655A5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3E706C04" w14:textId="77777777" w:rsidR="0048134F" w:rsidRPr="007D7932" w:rsidRDefault="0048134F" w:rsidP="002A51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C9D75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80B4" w14:textId="77777777" w:rsidR="0048134F" w:rsidRPr="007D7932" w:rsidRDefault="0048134F" w:rsidP="002A5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134F" w14:paraId="0A2BC50B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AFCF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134F">
              <w:rPr>
                <w:rFonts w:ascii="Arial" w:hAnsi="Arial" w:cs="Arial"/>
                <w:sz w:val="22"/>
                <w:szCs w:val="22"/>
              </w:rPr>
              <w:t>Pakiet 3. Płyny do irygacji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E5E1B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F1D1DB4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B0971CF" w14:textId="77777777" w:rsidR="0048134F" w:rsidRPr="007D7932" w:rsidRDefault="0048134F" w:rsidP="002A51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FEFEF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48695" w14:textId="77777777" w:rsidR="0048134F" w:rsidRPr="007D7932" w:rsidRDefault="0048134F" w:rsidP="002A5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134F" w14:paraId="33AE0E5B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F257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134F">
              <w:rPr>
                <w:rFonts w:ascii="Arial" w:hAnsi="Arial" w:cs="Arial"/>
                <w:sz w:val="22"/>
                <w:szCs w:val="22"/>
              </w:rPr>
              <w:t>Pakiet 4- Płyny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7C80C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9126966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2623D41" w14:textId="77777777" w:rsidR="0048134F" w:rsidRPr="007D7932" w:rsidRDefault="0048134F" w:rsidP="002A51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lastRenderedPageBreak/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C03A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5434" w14:textId="77777777" w:rsidR="0048134F" w:rsidRPr="007D7932" w:rsidRDefault="0048134F" w:rsidP="002A5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134F" w14:paraId="70BD74D0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8D21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134F">
              <w:rPr>
                <w:rFonts w:ascii="Arial" w:hAnsi="Arial" w:cs="Arial"/>
                <w:sz w:val="22"/>
                <w:szCs w:val="22"/>
              </w:rPr>
              <w:t>Pakiet 4- Płyny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FD2F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598D7E1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439EAA7B" w14:textId="77777777" w:rsidR="0048134F" w:rsidRPr="007D7932" w:rsidRDefault="0048134F" w:rsidP="002A51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EFF0F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BC24" w14:textId="77777777" w:rsidR="0048134F" w:rsidRPr="007D7932" w:rsidRDefault="0048134F" w:rsidP="002A5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8134F" w14:paraId="7FC9B6AD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73132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134F">
              <w:rPr>
                <w:rFonts w:ascii="Arial" w:hAnsi="Arial" w:cs="Arial"/>
                <w:sz w:val="22"/>
                <w:szCs w:val="22"/>
              </w:rPr>
              <w:t xml:space="preserve">Pakiet 5- </w:t>
            </w:r>
            <w:proofErr w:type="spellStart"/>
            <w:r w:rsidRPr="0048134F">
              <w:rPr>
                <w:rFonts w:ascii="Arial" w:hAnsi="Arial" w:cs="Arial"/>
                <w:sz w:val="22"/>
                <w:szCs w:val="22"/>
              </w:rPr>
              <w:t>Cytosorb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18B6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Cytosorbents</w:t>
            </w:r>
            <w:proofErr w:type="spellEnd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52BFE3E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Gałeczki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54</w:t>
            </w:r>
          </w:p>
          <w:p w14:paraId="13C581BE" w14:textId="77777777" w:rsidR="0048134F" w:rsidRPr="007D7932" w:rsidRDefault="0048134F" w:rsidP="002A51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41500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F1B1C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C6C8" w14:textId="77777777" w:rsidR="0048134F" w:rsidRPr="007D7932" w:rsidRDefault="0048134F" w:rsidP="002A5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134F" w14:paraId="1465C62D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20ABF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134F">
              <w:rPr>
                <w:rFonts w:ascii="Arial" w:hAnsi="Arial" w:cs="Arial"/>
                <w:sz w:val="22"/>
                <w:szCs w:val="22"/>
              </w:rPr>
              <w:t xml:space="preserve">Pakiet 7- </w:t>
            </w:r>
            <w:proofErr w:type="spellStart"/>
            <w:r w:rsidRPr="0048134F">
              <w:rPr>
                <w:rFonts w:ascii="Arial" w:hAnsi="Arial" w:cs="Arial"/>
                <w:sz w:val="22"/>
                <w:szCs w:val="22"/>
              </w:rPr>
              <w:t>Cefiderokol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43FD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Komtur Polska Sp. z o.o.</w:t>
            </w:r>
          </w:p>
          <w:p w14:paraId="60240B76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Plac Farmacji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1D8A3CD" w14:textId="77777777" w:rsidR="0048134F" w:rsidRPr="007D7932" w:rsidRDefault="0048134F" w:rsidP="002A51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02-699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0EBEE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7D7FC" w14:textId="77777777" w:rsidR="0048134F" w:rsidRPr="007D7932" w:rsidRDefault="0048134F" w:rsidP="002A5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8134F" w14:paraId="69F8E431" w14:textId="77777777" w:rsidTr="0048134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067D8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8134F">
              <w:rPr>
                <w:rFonts w:ascii="Arial" w:hAnsi="Arial" w:cs="Arial"/>
                <w:sz w:val="22"/>
                <w:szCs w:val="22"/>
              </w:rPr>
              <w:t>Pakiet 8- Żywienie pozajelitowe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C857D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813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0A9D2D8" w14:textId="77777777" w:rsidR="0048134F" w:rsidRPr="007D7932" w:rsidRDefault="0048134F" w:rsidP="002A51D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E0A786A" w14:textId="77777777" w:rsidR="0048134F" w:rsidRPr="007D7932" w:rsidRDefault="0048134F" w:rsidP="002A51D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8134F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7370" w14:textId="77777777" w:rsidR="0048134F" w:rsidRPr="007D7932" w:rsidRDefault="0048134F" w:rsidP="002A51D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967B" w14:textId="77777777" w:rsidR="0048134F" w:rsidRPr="007D7932" w:rsidRDefault="0048134F" w:rsidP="002A5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4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C572138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05A206A9" w14:textId="1A57ED7A" w:rsidR="008642B3" w:rsidRDefault="00885CB7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7B51A089" w14:textId="2FD52860" w:rsidR="00885CB7" w:rsidRPr="00B36EDA" w:rsidRDefault="00885CB7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885CB7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F3E69" w14:textId="77777777" w:rsidR="00000DD0" w:rsidRDefault="00000DD0">
      <w:r>
        <w:separator/>
      </w:r>
    </w:p>
  </w:endnote>
  <w:endnote w:type="continuationSeparator" w:id="0">
    <w:p w14:paraId="184E6227" w14:textId="77777777" w:rsidR="00000DD0" w:rsidRDefault="00000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0B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C66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6E89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9BA7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28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4B7BF" w14:textId="77777777" w:rsidR="00000DD0" w:rsidRDefault="00000DD0">
      <w:r>
        <w:separator/>
      </w:r>
    </w:p>
  </w:footnote>
  <w:footnote w:type="continuationSeparator" w:id="0">
    <w:p w14:paraId="2A81B3BC" w14:textId="77777777" w:rsidR="00000DD0" w:rsidRDefault="00000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5AAC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11BC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93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DD0"/>
    <w:rsid w:val="00000DD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134F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5CB7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CFD793"/>
  <w15:chartTrackingRefBased/>
  <w15:docId w15:val="{89AD5191-A2A4-41B6-AF9E-304D5047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694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2025-10-14T07:05:00Z</dcterms:created>
  <dcterms:modified xsi:type="dcterms:W3CDTF">2025-10-14T07:05:00Z</dcterms:modified>
</cp:coreProperties>
</file>