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63906" w14:textId="77777777" w:rsidR="00D34297" w:rsidRPr="00471F3F" w:rsidRDefault="00FD0859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FD0859">
        <w:rPr>
          <w:rFonts w:ascii="Arial" w:hAnsi="Arial" w:cs="Arial"/>
          <w:sz w:val="24"/>
          <w:szCs w:val="24"/>
        </w:rPr>
        <w:t>Kolbuszowa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FD0859">
        <w:rPr>
          <w:rFonts w:ascii="Arial" w:hAnsi="Arial" w:cs="Arial"/>
          <w:sz w:val="24"/>
          <w:szCs w:val="24"/>
        </w:rPr>
        <w:t>2025-10-14</w:t>
      </w:r>
    </w:p>
    <w:p w14:paraId="471671A6" w14:textId="77777777" w:rsidR="00D34297" w:rsidRPr="00471F3F" w:rsidRDefault="00FD0859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D0859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4312B84F" w14:textId="77777777" w:rsidR="00D34297" w:rsidRPr="00471F3F" w:rsidRDefault="00FD0859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FD0859">
        <w:rPr>
          <w:rFonts w:ascii="Arial" w:hAnsi="Arial" w:cs="Arial"/>
          <w:sz w:val="24"/>
          <w:szCs w:val="24"/>
        </w:rPr>
        <w:t>Grunwaldzka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FD0859">
        <w:rPr>
          <w:rFonts w:ascii="Arial" w:hAnsi="Arial" w:cs="Arial"/>
          <w:sz w:val="24"/>
          <w:szCs w:val="24"/>
        </w:rPr>
        <w:t>4</w:t>
      </w:r>
    </w:p>
    <w:p w14:paraId="403581B8" w14:textId="77777777" w:rsidR="00D34297" w:rsidRPr="00471F3F" w:rsidRDefault="00FD0859" w:rsidP="00D34297">
      <w:pPr>
        <w:rPr>
          <w:rFonts w:ascii="Arial" w:hAnsi="Arial" w:cs="Arial"/>
          <w:sz w:val="24"/>
          <w:szCs w:val="24"/>
        </w:rPr>
      </w:pPr>
      <w:r w:rsidRPr="00FD0859">
        <w:rPr>
          <w:rFonts w:ascii="Arial" w:hAnsi="Arial" w:cs="Arial"/>
          <w:sz w:val="24"/>
          <w:szCs w:val="24"/>
        </w:rPr>
        <w:t>36-100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FD0859">
        <w:rPr>
          <w:rFonts w:ascii="Arial" w:hAnsi="Arial" w:cs="Arial"/>
          <w:sz w:val="24"/>
          <w:szCs w:val="24"/>
        </w:rPr>
        <w:t>Kolbuszowa</w:t>
      </w:r>
    </w:p>
    <w:p w14:paraId="5FBE5392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398FF2D" w14:textId="77777777" w:rsidR="00D34297" w:rsidRPr="003261E7" w:rsidRDefault="00D34297" w:rsidP="00D34297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3F8233D8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010BBECA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53E48A30" w14:textId="77777777" w:rsidTr="00D34297">
        <w:tc>
          <w:tcPr>
            <w:tcW w:w="9180" w:type="dxa"/>
            <w:shd w:val="clear" w:color="auto" w:fill="F2F2F2"/>
            <w:hideMark/>
          </w:tcPr>
          <w:p w14:paraId="3AA2EC47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174F2FAC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01962FD4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79B58A11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2FA0FD2A" w14:textId="77777777" w:rsidTr="00310284">
        <w:tc>
          <w:tcPr>
            <w:tcW w:w="2269" w:type="dxa"/>
          </w:tcPr>
          <w:p w14:paraId="447E94E7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723487F" w14:textId="77777777" w:rsidR="00D34297" w:rsidRPr="00D34297" w:rsidRDefault="00FD0859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D0859">
              <w:rPr>
                <w:rFonts w:ascii="Arial" w:hAnsi="Arial" w:cs="Arial"/>
                <w:bCs/>
                <w:sz w:val="24"/>
                <w:szCs w:val="24"/>
              </w:rPr>
              <w:t>Dostawa produktów farmaceutycznych w 8 pakietach- powtórzenie</w:t>
            </w:r>
          </w:p>
        </w:tc>
      </w:tr>
      <w:tr w:rsidR="00FD0859" w:rsidRPr="00D34297" w14:paraId="51322ACF" w14:textId="77777777" w:rsidTr="006C21AD">
        <w:tc>
          <w:tcPr>
            <w:tcW w:w="2269" w:type="dxa"/>
          </w:tcPr>
          <w:p w14:paraId="4E1D039B" w14:textId="77777777" w:rsidR="00FD0859" w:rsidRPr="00D34297" w:rsidRDefault="00FD0859" w:rsidP="006C21A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A2038DC" w14:textId="77777777" w:rsidR="00FD0859" w:rsidRPr="00D34297" w:rsidRDefault="00FD0859" w:rsidP="006C21A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D0859">
              <w:rPr>
                <w:rFonts w:ascii="Arial" w:hAnsi="Arial" w:cs="Arial"/>
                <w:bCs/>
                <w:sz w:val="24"/>
                <w:szCs w:val="24"/>
              </w:rPr>
              <w:t>Eap-2412/17/25/M</w:t>
            </w:r>
          </w:p>
        </w:tc>
      </w:tr>
    </w:tbl>
    <w:p w14:paraId="0CA12DB4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1E631873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FD0859" w:rsidRPr="00FD0859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FD0859" w:rsidRPr="00FD0859">
        <w:rPr>
          <w:rFonts w:ascii="Arial" w:hAnsi="Arial" w:cs="Arial"/>
          <w:sz w:val="24"/>
          <w:szCs w:val="24"/>
        </w:rPr>
        <w:t>(</w:t>
      </w:r>
      <w:proofErr w:type="spellStart"/>
      <w:r w:rsidR="00FD0859" w:rsidRPr="00FD0859">
        <w:rPr>
          <w:rFonts w:ascii="Arial" w:hAnsi="Arial" w:cs="Arial"/>
          <w:sz w:val="24"/>
          <w:szCs w:val="24"/>
        </w:rPr>
        <w:t>t.j</w:t>
      </w:r>
      <w:proofErr w:type="spellEnd"/>
      <w:r w:rsidR="00FD0859" w:rsidRPr="00FD0859">
        <w:rPr>
          <w:rFonts w:ascii="Arial" w:hAnsi="Arial" w:cs="Arial"/>
          <w:sz w:val="24"/>
          <w:szCs w:val="24"/>
        </w:rPr>
        <w:t>. Dz. U. z 2024 poz. 1320)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2D190E74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DC73F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1A310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3A997B39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FD0859" w:rsidRPr="00D34297" w14:paraId="0BDD0D1F" w14:textId="77777777" w:rsidTr="006C21A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C3C54" w14:textId="77777777" w:rsidR="00FD0859" w:rsidRPr="00D34297" w:rsidRDefault="00FD0859" w:rsidP="006C21AD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085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3213B" w14:textId="77777777" w:rsidR="00FD0859" w:rsidRPr="00D34297" w:rsidRDefault="00FD0859" w:rsidP="006C21AD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D0859">
              <w:rPr>
                <w:rFonts w:ascii="Arial" w:hAnsi="Arial" w:cs="Arial"/>
                <w:b/>
                <w:sz w:val="24"/>
                <w:szCs w:val="24"/>
              </w:rPr>
              <w:t>Pakiet 2. Leki różne I</w:t>
            </w:r>
          </w:p>
          <w:p w14:paraId="1B0EAF8D" w14:textId="77777777" w:rsidR="00FD0859" w:rsidRPr="00D34297" w:rsidRDefault="00FD0859" w:rsidP="006C21AD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D7162E8" w14:textId="77777777" w:rsidR="00FD0859" w:rsidRPr="00D34297" w:rsidRDefault="00FD0859" w:rsidP="006C21A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0859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FD0859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1EC17FA" w14:textId="77777777" w:rsidR="00FD0859" w:rsidRPr="00D34297" w:rsidRDefault="00FD0859" w:rsidP="006C21AD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960A669" w14:textId="3E3DBB3C" w:rsidR="00FD0859" w:rsidRPr="00D34297" w:rsidRDefault="00FD0859" w:rsidP="006C21AD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0859">
              <w:rPr>
                <w:rFonts w:ascii="Arial" w:hAnsi="Arial" w:cs="Arial"/>
                <w:sz w:val="24"/>
                <w:szCs w:val="24"/>
              </w:rPr>
              <w:t xml:space="preserve">Zamawiający unieważnił postępowanie w w/w Pakiecie, gdyż do terminu składania ofert, tj. do dnia  17.09.2025 r. godz. 09:00 nie złożono żadnej </w:t>
            </w:r>
            <w:r w:rsidRPr="00FD0859">
              <w:rPr>
                <w:rFonts w:ascii="Arial" w:hAnsi="Arial" w:cs="Arial"/>
                <w:sz w:val="24"/>
                <w:szCs w:val="24"/>
              </w:rPr>
              <w:lastRenderedPageBreak/>
              <w:t>oferty w przedmiotowym pakiecie  postępowania</w:t>
            </w:r>
          </w:p>
        </w:tc>
      </w:tr>
      <w:tr w:rsidR="00FD0859" w:rsidRPr="00D34297" w14:paraId="50077BDC" w14:textId="77777777" w:rsidTr="006C21A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D2538" w14:textId="77777777" w:rsidR="00FD0859" w:rsidRPr="00D34297" w:rsidRDefault="00FD0859" w:rsidP="006C21AD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0859">
              <w:rPr>
                <w:rFonts w:ascii="Arial" w:hAnsi="Arial" w:cs="Arial"/>
                <w:sz w:val="24"/>
                <w:szCs w:val="24"/>
              </w:rPr>
              <w:lastRenderedPageBreak/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AFB5" w14:textId="77777777" w:rsidR="00FD0859" w:rsidRPr="00D34297" w:rsidRDefault="00FD0859" w:rsidP="006C21AD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D0859">
              <w:rPr>
                <w:rFonts w:ascii="Arial" w:hAnsi="Arial" w:cs="Arial"/>
                <w:b/>
                <w:sz w:val="24"/>
                <w:szCs w:val="24"/>
              </w:rPr>
              <w:t>Pakiet 6-Leki różne II</w:t>
            </w:r>
          </w:p>
          <w:p w14:paraId="6EF68ED7" w14:textId="77777777" w:rsidR="00FD0859" w:rsidRPr="00D34297" w:rsidRDefault="00FD0859" w:rsidP="006C21AD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3D2B104" w14:textId="77777777" w:rsidR="00FD0859" w:rsidRPr="00D34297" w:rsidRDefault="00FD0859" w:rsidP="006C21A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0859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FD0859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4DD90F0" w14:textId="77777777" w:rsidR="00FD0859" w:rsidRPr="00D34297" w:rsidRDefault="00FD0859" w:rsidP="006C21AD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30E20A8" w14:textId="6144BDA5" w:rsidR="00FD0859" w:rsidRPr="00D34297" w:rsidRDefault="00FD0859" w:rsidP="006C21AD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0859">
              <w:rPr>
                <w:rFonts w:ascii="Arial" w:hAnsi="Arial" w:cs="Arial"/>
                <w:sz w:val="24"/>
                <w:szCs w:val="24"/>
              </w:rPr>
              <w:t>Zamawiający unieważnił postępowanie w w/w Pakiecie, gdyż do terminu składania ofert, tj. do dnia  17.09.2025 r. godz. 09:00 nie złożono żadnej oferty w przedmiotowym pakiecie  postępowania</w:t>
            </w:r>
          </w:p>
        </w:tc>
      </w:tr>
    </w:tbl>
    <w:p w14:paraId="4A2794EB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6B88DEB9" w14:textId="744F1605" w:rsidR="002A7DFF" w:rsidRDefault="00FD0859" w:rsidP="002A7DF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D0859">
        <w:rPr>
          <w:rFonts w:ascii="Arial" w:hAnsi="Arial" w:cs="Arial"/>
          <w:sz w:val="24"/>
          <w:szCs w:val="24"/>
        </w:rPr>
        <w:t xml:space="preserve">  </w:t>
      </w:r>
      <w:r w:rsidR="00E0546E">
        <w:rPr>
          <w:rFonts w:ascii="Arial" w:hAnsi="Arial" w:cs="Arial"/>
          <w:sz w:val="24"/>
          <w:szCs w:val="24"/>
        </w:rPr>
        <w:t>Dyrektor SP ZOZ Kolbuszowa</w:t>
      </w:r>
    </w:p>
    <w:p w14:paraId="150B83CC" w14:textId="6F48770A" w:rsidR="00E0546E" w:rsidRDefault="00E0546E" w:rsidP="002A7DFF">
      <w:pPr>
        <w:spacing w:line="360" w:lineRule="auto"/>
        <w:jc w:val="right"/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E0546E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2F42D" w14:textId="77777777" w:rsidR="005D45BB" w:rsidRDefault="005D45BB" w:rsidP="00D34297">
      <w:r>
        <w:separator/>
      </w:r>
    </w:p>
  </w:endnote>
  <w:endnote w:type="continuationSeparator" w:id="0">
    <w:p w14:paraId="320F0E64" w14:textId="77777777" w:rsidR="005D45BB" w:rsidRDefault="005D45BB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87FB0" w14:textId="77777777" w:rsidR="00FD0859" w:rsidRDefault="00FD08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7D0B0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26DA9C8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DE09A" w14:textId="77777777" w:rsidR="00FD0859" w:rsidRDefault="00FD08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B2BDF" w14:textId="77777777" w:rsidR="005D45BB" w:rsidRDefault="005D45BB" w:rsidP="00D34297">
      <w:r>
        <w:separator/>
      </w:r>
    </w:p>
  </w:footnote>
  <w:footnote w:type="continuationSeparator" w:id="0">
    <w:p w14:paraId="37A543D5" w14:textId="77777777" w:rsidR="005D45BB" w:rsidRDefault="005D45BB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80BB5" w14:textId="77777777" w:rsidR="00FD0859" w:rsidRDefault="00FD08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95D0D" w14:textId="77777777" w:rsidR="00FD0859" w:rsidRDefault="00FD08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645CF" w14:textId="77777777" w:rsidR="00FD0859" w:rsidRDefault="00FD08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45BB"/>
    <w:rsid w:val="00010B31"/>
    <w:rsid w:val="00104963"/>
    <w:rsid w:val="00150F65"/>
    <w:rsid w:val="002A7DFF"/>
    <w:rsid w:val="00310284"/>
    <w:rsid w:val="004E2226"/>
    <w:rsid w:val="005464E2"/>
    <w:rsid w:val="005D45BB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0546E"/>
    <w:rsid w:val="00E403D2"/>
    <w:rsid w:val="00E742E3"/>
    <w:rsid w:val="00EB1359"/>
    <w:rsid w:val="00FD0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FBE6B9"/>
  <w15:chartTrackingRefBased/>
  <w15:docId w15:val="{B92B6094-CCF8-4ED3-AFCF-032936A68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214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dcterms:created xsi:type="dcterms:W3CDTF">2025-10-14T08:02:00Z</dcterms:created>
  <dcterms:modified xsi:type="dcterms:W3CDTF">2025-10-14T08:02:00Z</dcterms:modified>
</cp:coreProperties>
</file>