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6E5" w14:textId="77777777" w:rsidR="003E6519" w:rsidRPr="009432A1" w:rsidRDefault="0008276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2106656"/>
      <w:r w:rsidRPr="00082766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82766">
        <w:rPr>
          <w:rFonts w:ascii="Arial" w:hAnsi="Arial" w:cs="Arial"/>
          <w:sz w:val="24"/>
          <w:szCs w:val="24"/>
        </w:rPr>
        <w:t>2025-10-23</w:t>
      </w:r>
    </w:p>
    <w:p w14:paraId="70E45A60" w14:textId="77777777" w:rsidR="003E6519" w:rsidRPr="009432A1" w:rsidRDefault="0008276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276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36C1741" w14:textId="77777777" w:rsidR="003E6519" w:rsidRPr="009432A1" w:rsidRDefault="0008276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82766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82766">
        <w:rPr>
          <w:rFonts w:ascii="Arial" w:hAnsi="Arial" w:cs="Arial"/>
          <w:sz w:val="24"/>
          <w:szCs w:val="24"/>
        </w:rPr>
        <w:t>4</w:t>
      </w:r>
    </w:p>
    <w:p w14:paraId="64C4CE2F" w14:textId="77777777" w:rsidR="003E6519" w:rsidRPr="009432A1" w:rsidRDefault="00082766" w:rsidP="003E6519">
      <w:pPr>
        <w:rPr>
          <w:rFonts w:ascii="Arial" w:hAnsi="Arial" w:cs="Arial"/>
          <w:sz w:val="24"/>
          <w:szCs w:val="24"/>
        </w:rPr>
      </w:pPr>
      <w:r w:rsidRPr="00082766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82766">
        <w:rPr>
          <w:rFonts w:ascii="Arial" w:hAnsi="Arial" w:cs="Arial"/>
          <w:sz w:val="24"/>
          <w:szCs w:val="24"/>
        </w:rPr>
        <w:t>Kolbuszowa</w:t>
      </w:r>
    </w:p>
    <w:p w14:paraId="6D26DC6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E25AE0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585859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C4F5C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169CA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E61FB0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FE7DC8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6EE6C9E" w14:textId="77777777" w:rsidTr="001A0FA2">
        <w:tc>
          <w:tcPr>
            <w:tcW w:w="2269" w:type="dxa"/>
            <w:shd w:val="clear" w:color="auto" w:fill="auto"/>
          </w:tcPr>
          <w:p w14:paraId="0D03646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30BDCE" w14:textId="77777777" w:rsidR="003E6519" w:rsidRPr="00DB09C2" w:rsidRDefault="0008276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09C2">
              <w:rPr>
                <w:rFonts w:ascii="Arial" w:hAnsi="Arial" w:cs="Arial"/>
                <w:b/>
                <w:sz w:val="24"/>
                <w:szCs w:val="24"/>
              </w:rPr>
              <w:t xml:space="preserve"> Zakup urządzeń medycznych, w tym diagnostycznych - 2 pakiety"</w:t>
            </w:r>
            <w:r w:rsidR="003E6519" w:rsidRPr="00DB09C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082766" w:rsidRPr="004E4B64" w14:paraId="54410995" w14:textId="77777777" w:rsidTr="00ED39EF">
        <w:tc>
          <w:tcPr>
            <w:tcW w:w="2269" w:type="dxa"/>
            <w:shd w:val="clear" w:color="auto" w:fill="auto"/>
          </w:tcPr>
          <w:p w14:paraId="23C9A8A4" w14:textId="77777777" w:rsidR="00082766" w:rsidRPr="004E4B64" w:rsidRDefault="00082766" w:rsidP="00ED39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575ABF" w14:textId="77777777" w:rsidR="00082766" w:rsidRPr="00DB09C2" w:rsidRDefault="00082766" w:rsidP="00ED39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09C2">
              <w:rPr>
                <w:rFonts w:ascii="Arial" w:hAnsi="Arial" w:cs="Arial"/>
                <w:b/>
                <w:sz w:val="24"/>
                <w:szCs w:val="24"/>
              </w:rPr>
              <w:t>Eap-2412/20/25/M</w:t>
            </w:r>
          </w:p>
        </w:tc>
      </w:tr>
    </w:tbl>
    <w:p w14:paraId="5E197BC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82766" w:rsidRPr="00082766">
        <w:rPr>
          <w:rFonts w:ascii="Arial" w:hAnsi="Arial" w:cs="Arial"/>
          <w:sz w:val="24"/>
          <w:szCs w:val="24"/>
        </w:rPr>
        <w:t>(</w:t>
      </w:r>
      <w:proofErr w:type="spellStart"/>
      <w:r w:rsidR="00082766" w:rsidRPr="00082766">
        <w:rPr>
          <w:rFonts w:ascii="Arial" w:hAnsi="Arial" w:cs="Arial"/>
          <w:sz w:val="24"/>
          <w:szCs w:val="24"/>
        </w:rPr>
        <w:t>t.j</w:t>
      </w:r>
      <w:proofErr w:type="spellEnd"/>
      <w:r w:rsidR="00082766" w:rsidRPr="00082766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2766" w:rsidRPr="00C902DE" w14:paraId="752DB8B0" w14:textId="77777777" w:rsidTr="00ED39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AF9682" w14:textId="77777777" w:rsidR="00082766" w:rsidRPr="00C902DE" w:rsidRDefault="00082766" w:rsidP="00ED39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82766">
              <w:rPr>
                <w:rFonts w:ascii="Arial" w:hAnsi="Arial" w:cs="Arial"/>
                <w:sz w:val="24"/>
                <w:szCs w:val="24"/>
              </w:rPr>
              <w:t>części 1 zamówienia w wysokości 256 000.00 zł brutto;</w:t>
            </w:r>
          </w:p>
        </w:tc>
      </w:tr>
      <w:tr w:rsidR="00082766" w:rsidRPr="00C902DE" w14:paraId="598038DB" w14:textId="77777777" w:rsidTr="00ED39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13325E" w14:textId="77777777" w:rsidR="00082766" w:rsidRPr="00C902DE" w:rsidRDefault="00082766" w:rsidP="00ED39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82766">
              <w:rPr>
                <w:rFonts w:ascii="Arial" w:hAnsi="Arial" w:cs="Arial"/>
                <w:sz w:val="24"/>
                <w:szCs w:val="24"/>
              </w:rPr>
              <w:t>części 2 zamówienia w wysokości 61 000.00 zł brutto;</w:t>
            </w:r>
          </w:p>
        </w:tc>
      </w:tr>
    </w:tbl>
    <w:p w14:paraId="27121B6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CB1085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99E2F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0A53D8D" w14:textId="250BD0BA" w:rsidR="00C236D3" w:rsidRDefault="00082766" w:rsidP="00173B20">
      <w:pPr>
        <w:jc w:val="right"/>
        <w:rPr>
          <w:rFonts w:ascii="Arial" w:hAnsi="Arial" w:cs="Arial"/>
          <w:sz w:val="24"/>
          <w:szCs w:val="24"/>
        </w:rPr>
      </w:pPr>
      <w:r w:rsidRPr="00082766">
        <w:rPr>
          <w:rFonts w:ascii="Arial" w:hAnsi="Arial" w:cs="Arial"/>
          <w:sz w:val="24"/>
          <w:szCs w:val="24"/>
        </w:rPr>
        <w:t xml:space="preserve">  </w:t>
      </w:r>
      <w:r w:rsidR="00DB09C2">
        <w:rPr>
          <w:rFonts w:ascii="Arial" w:hAnsi="Arial" w:cs="Arial"/>
          <w:sz w:val="24"/>
          <w:szCs w:val="24"/>
        </w:rPr>
        <w:t>Dyrektor SP ZOZ Kolbuszowa</w:t>
      </w:r>
    </w:p>
    <w:p w14:paraId="01D282BA" w14:textId="29D8B053" w:rsidR="00DB09C2" w:rsidRPr="003E6519" w:rsidRDefault="00DB09C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DB09C2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674A0" w14:textId="77777777" w:rsidR="00B51FAB" w:rsidRDefault="00B51FAB">
      <w:r>
        <w:separator/>
      </w:r>
    </w:p>
  </w:endnote>
  <w:endnote w:type="continuationSeparator" w:id="0">
    <w:p w14:paraId="36852697" w14:textId="77777777" w:rsidR="00B51FAB" w:rsidRDefault="00B51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5B6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601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0307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90076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F1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1C41F" w14:textId="77777777" w:rsidR="009F189D" w:rsidRDefault="009F189D">
    <w:pPr>
      <w:pStyle w:val="Stopka"/>
      <w:tabs>
        <w:tab w:val="clear" w:pos="4536"/>
      </w:tabs>
      <w:jc w:val="center"/>
    </w:pPr>
  </w:p>
  <w:p w14:paraId="082DD0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B9A60" w14:textId="77777777" w:rsidR="00B51FAB" w:rsidRDefault="00B51FAB">
      <w:r>
        <w:separator/>
      </w:r>
    </w:p>
  </w:footnote>
  <w:footnote w:type="continuationSeparator" w:id="0">
    <w:p w14:paraId="7887B6E2" w14:textId="77777777" w:rsidR="00B51FAB" w:rsidRDefault="00B51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CC677" w14:textId="77777777" w:rsidR="00082766" w:rsidRDefault="00082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66DF" w14:textId="77777777" w:rsidR="00082766" w:rsidRDefault="00082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0868F" w14:textId="77777777" w:rsidR="00082766" w:rsidRDefault="00082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FAB"/>
    <w:rsid w:val="00007727"/>
    <w:rsid w:val="00017720"/>
    <w:rsid w:val="00035488"/>
    <w:rsid w:val="00082766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1FAB"/>
    <w:rsid w:val="00BE7129"/>
    <w:rsid w:val="00C236D3"/>
    <w:rsid w:val="00C659E2"/>
    <w:rsid w:val="00C902DE"/>
    <w:rsid w:val="00CB0802"/>
    <w:rsid w:val="00D7128F"/>
    <w:rsid w:val="00DB09C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EA7FD"/>
  <w15:chartTrackingRefBased/>
  <w15:docId w15:val="{7F04BC3D-D628-4CCD-856D-2E1C799B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2025-10-23T08:09:00Z</cp:lastPrinted>
  <dcterms:created xsi:type="dcterms:W3CDTF">2025-10-23T08:11:00Z</dcterms:created>
  <dcterms:modified xsi:type="dcterms:W3CDTF">2025-10-23T08:11:00Z</dcterms:modified>
</cp:coreProperties>
</file>