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852EF" w:rsidRPr="009852E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9852E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52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52EF" w:rsidRPr="00A2540E" w:rsidTr="00EA12FF">
        <w:tc>
          <w:tcPr>
            <w:tcW w:w="2269" w:type="dxa"/>
          </w:tcPr>
          <w:p w:rsidR="009852EF" w:rsidRPr="00A2540E" w:rsidRDefault="009852EF" w:rsidP="00EA12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852EF" w:rsidRPr="00A2540E" w:rsidRDefault="009852EF" w:rsidP="00EA12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52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Eap-2412/16/2025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52EF" w:rsidRPr="009852E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852EF" w:rsidRPr="009852EF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852E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A6CD2" w:rsidRDefault="008A6CD2" w:rsidP="00025386">
      <w:pPr>
        <w:spacing w:after="0" w:line="240" w:lineRule="auto"/>
      </w:pPr>
      <w:r>
        <w:separator/>
      </w:r>
    </w:p>
  </w:endnote>
  <w:endnote w:type="continuationSeparator" w:id="0">
    <w:p w:rsidR="008A6CD2" w:rsidRDefault="008A6C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52EF" w:rsidRDefault="00985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52EF" w:rsidRDefault="00985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A6CD2" w:rsidRDefault="008A6CD2" w:rsidP="00025386">
      <w:pPr>
        <w:spacing w:after="0" w:line="240" w:lineRule="auto"/>
      </w:pPr>
      <w:r>
        <w:separator/>
      </w:r>
    </w:p>
  </w:footnote>
  <w:footnote w:type="continuationSeparator" w:id="0">
    <w:p w:rsidR="008A6CD2" w:rsidRDefault="008A6C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52EF" w:rsidRDefault="00985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52EF" w:rsidRDefault="00985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52EF" w:rsidRDefault="00985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3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CD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6CD2"/>
    <w:rsid w:val="008B797E"/>
    <w:rsid w:val="008D442B"/>
    <w:rsid w:val="008F2498"/>
    <w:rsid w:val="0093388F"/>
    <w:rsid w:val="009852E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7499B8A-74F0-4F07-B666-2316A3A6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2025-09-23T09:10:00Z</dcterms:created>
  <dcterms:modified xsi:type="dcterms:W3CDTF">2025-09-23T09:10:00Z</dcterms:modified>
</cp:coreProperties>
</file>