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F7621" w:rsidRPr="000F762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F7621" w:rsidRPr="000F762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0F76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6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7621" w:rsidRPr="00A2540E" w:rsidTr="0058432E">
        <w:tc>
          <w:tcPr>
            <w:tcW w:w="2269" w:type="dxa"/>
          </w:tcPr>
          <w:p w:rsidR="000F7621" w:rsidRPr="00A2540E" w:rsidRDefault="000F7621" w:rsidP="00584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F7621" w:rsidRPr="00A2540E" w:rsidRDefault="000F7621" w:rsidP="00584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6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Eap-2412/16/2025</w:t>
            </w:r>
          </w:p>
        </w:tc>
      </w:tr>
    </w:tbl>
    <w:p w:rsidR="00DC652A" w:rsidRPr="00053927" w:rsidRDefault="000F76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762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531B" w:rsidRDefault="0047531B" w:rsidP="00025386">
      <w:pPr>
        <w:spacing w:after="0" w:line="240" w:lineRule="auto"/>
      </w:pPr>
      <w:r>
        <w:separator/>
      </w:r>
    </w:p>
  </w:endnote>
  <w:endnote w:type="continuationSeparator" w:id="0">
    <w:p w:rsidR="0047531B" w:rsidRDefault="004753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F7621" w:rsidRDefault="000F7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F7621" w:rsidRDefault="000F7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531B" w:rsidRDefault="0047531B" w:rsidP="00025386">
      <w:pPr>
        <w:spacing w:after="0" w:line="240" w:lineRule="auto"/>
      </w:pPr>
      <w:r>
        <w:separator/>
      </w:r>
    </w:p>
  </w:footnote>
  <w:footnote w:type="continuationSeparator" w:id="0">
    <w:p w:rsidR="0047531B" w:rsidRDefault="004753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F7621" w:rsidRDefault="000F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F7621" w:rsidRDefault="000F7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F7621" w:rsidRDefault="000F7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306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31B"/>
    <w:rsid w:val="00025386"/>
    <w:rsid w:val="000423B9"/>
    <w:rsid w:val="00053927"/>
    <w:rsid w:val="00066C44"/>
    <w:rsid w:val="00071D4C"/>
    <w:rsid w:val="00084786"/>
    <w:rsid w:val="000F7621"/>
    <w:rsid w:val="0016158F"/>
    <w:rsid w:val="001C2314"/>
    <w:rsid w:val="00213980"/>
    <w:rsid w:val="004374F2"/>
    <w:rsid w:val="00460705"/>
    <w:rsid w:val="00467CA2"/>
    <w:rsid w:val="0047531B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222D3E-5F02-4708-9C87-62EC6082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2025-09-23T14:58:00Z</dcterms:created>
  <dcterms:modified xsi:type="dcterms:W3CDTF">2025-09-23T14:58:00Z</dcterms:modified>
</cp:coreProperties>
</file>