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1BAF0" w14:textId="77777777" w:rsidR="00D34297" w:rsidRPr="00471F3F" w:rsidRDefault="00A65CB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65CBF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A65CBF">
        <w:rPr>
          <w:rFonts w:ascii="Arial" w:hAnsi="Arial" w:cs="Arial"/>
          <w:sz w:val="24"/>
          <w:szCs w:val="24"/>
        </w:rPr>
        <w:t>2025-11-03</w:t>
      </w:r>
    </w:p>
    <w:p w14:paraId="767D5982" w14:textId="77777777" w:rsidR="00D34297" w:rsidRPr="00471F3F" w:rsidRDefault="00A65CB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5CBF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1DFC5A4" w14:textId="77777777" w:rsidR="00D34297" w:rsidRPr="00471F3F" w:rsidRDefault="00A65CB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A65CBF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65CBF">
        <w:rPr>
          <w:rFonts w:ascii="Arial" w:hAnsi="Arial" w:cs="Arial"/>
          <w:sz w:val="24"/>
          <w:szCs w:val="24"/>
        </w:rPr>
        <w:t>4</w:t>
      </w:r>
    </w:p>
    <w:p w14:paraId="40ADF055" w14:textId="77777777" w:rsidR="00D34297" w:rsidRPr="00471F3F" w:rsidRDefault="00A65CBF" w:rsidP="00D34297">
      <w:pPr>
        <w:rPr>
          <w:rFonts w:ascii="Arial" w:hAnsi="Arial" w:cs="Arial"/>
          <w:sz w:val="24"/>
          <w:szCs w:val="24"/>
        </w:rPr>
      </w:pPr>
      <w:r w:rsidRPr="00A65CBF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65CBF">
        <w:rPr>
          <w:rFonts w:ascii="Arial" w:hAnsi="Arial" w:cs="Arial"/>
          <w:sz w:val="24"/>
          <w:szCs w:val="24"/>
        </w:rPr>
        <w:t>Kolbuszowa</w:t>
      </w:r>
    </w:p>
    <w:p w14:paraId="6BE9B8DB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0658A72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27CE5A5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C82C78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4E265604" w14:textId="77777777" w:rsidTr="00D34297">
        <w:tc>
          <w:tcPr>
            <w:tcW w:w="9180" w:type="dxa"/>
            <w:shd w:val="clear" w:color="auto" w:fill="F2F2F2"/>
            <w:hideMark/>
          </w:tcPr>
          <w:p w14:paraId="602E67ED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F55EB07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FBEB5A4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24B146B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BA90555" w14:textId="77777777" w:rsidTr="00310284">
        <w:tc>
          <w:tcPr>
            <w:tcW w:w="2269" w:type="dxa"/>
          </w:tcPr>
          <w:p w14:paraId="555B1D6B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38475D4" w14:textId="77777777" w:rsidR="00D34297" w:rsidRPr="00D34297" w:rsidRDefault="00A65CB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5CBF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10 pakietach</w:t>
            </w:r>
          </w:p>
        </w:tc>
      </w:tr>
      <w:tr w:rsidR="00A65CBF" w:rsidRPr="00D34297" w14:paraId="47580B19" w14:textId="77777777" w:rsidTr="00E36671">
        <w:tc>
          <w:tcPr>
            <w:tcW w:w="2269" w:type="dxa"/>
          </w:tcPr>
          <w:p w14:paraId="0E3E5404" w14:textId="77777777" w:rsidR="00A65CBF" w:rsidRPr="00D34297" w:rsidRDefault="00A65CBF" w:rsidP="00E366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829D188" w14:textId="77777777" w:rsidR="00A65CBF" w:rsidRPr="00D34297" w:rsidRDefault="00A65CBF" w:rsidP="00E366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5CBF">
              <w:rPr>
                <w:rFonts w:ascii="Arial" w:hAnsi="Arial" w:cs="Arial"/>
                <w:bCs/>
                <w:sz w:val="24"/>
                <w:szCs w:val="24"/>
              </w:rPr>
              <w:t>Eap-2412/19/25/M</w:t>
            </w:r>
          </w:p>
        </w:tc>
      </w:tr>
    </w:tbl>
    <w:p w14:paraId="17AE9CDE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0C4C1DF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A65CBF" w:rsidRPr="00A65CBF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65CBF" w:rsidRPr="00A65CBF">
        <w:rPr>
          <w:rFonts w:ascii="Arial" w:hAnsi="Arial" w:cs="Arial"/>
          <w:sz w:val="24"/>
          <w:szCs w:val="24"/>
        </w:rPr>
        <w:t>(</w:t>
      </w:r>
      <w:proofErr w:type="spellStart"/>
      <w:r w:rsidR="00A65CBF" w:rsidRPr="00A65CBF">
        <w:rPr>
          <w:rFonts w:ascii="Arial" w:hAnsi="Arial" w:cs="Arial"/>
          <w:sz w:val="24"/>
          <w:szCs w:val="24"/>
        </w:rPr>
        <w:t>t.j</w:t>
      </w:r>
      <w:proofErr w:type="spellEnd"/>
      <w:r w:rsidR="00A65CBF" w:rsidRPr="00A65CB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65CBF" w:rsidRPr="00A65CBF">
        <w:rPr>
          <w:rFonts w:ascii="Arial" w:hAnsi="Arial" w:cs="Arial"/>
          <w:sz w:val="24"/>
          <w:szCs w:val="24"/>
        </w:rPr>
        <w:t>późn</w:t>
      </w:r>
      <w:proofErr w:type="spellEnd"/>
      <w:r w:rsidR="00A65CBF" w:rsidRPr="00A65CBF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A552A5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5DF5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4097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DF5D0B8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65CBF" w:rsidRPr="00D34297" w14:paraId="6BAD46EE" w14:textId="77777777" w:rsidTr="00E3667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287D" w14:textId="77777777" w:rsidR="00A65CBF" w:rsidRPr="00D34297" w:rsidRDefault="00A65CBF" w:rsidP="00E3667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5CB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0CB1" w14:textId="77777777" w:rsidR="00A65CBF" w:rsidRPr="00D34297" w:rsidRDefault="00A65CBF" w:rsidP="00E3667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65CBF">
              <w:rPr>
                <w:rFonts w:ascii="Arial" w:hAnsi="Arial" w:cs="Arial"/>
                <w:b/>
                <w:sz w:val="24"/>
                <w:szCs w:val="24"/>
              </w:rPr>
              <w:t>Pakiet 7 - Nabiał</w:t>
            </w:r>
          </w:p>
          <w:p w14:paraId="5006AE81" w14:textId="77777777" w:rsidR="00A65CBF" w:rsidRPr="00D34297" w:rsidRDefault="00A65CBF" w:rsidP="00E3667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615A4A" w14:textId="77777777" w:rsidR="00A65CBF" w:rsidRPr="00D34297" w:rsidRDefault="00A65CBF" w:rsidP="00E3667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5CB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65CB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0D1910A" w14:textId="77777777" w:rsidR="00A65CBF" w:rsidRPr="00D34297" w:rsidRDefault="00A65CBF" w:rsidP="00E3667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2B60367" w14:textId="77777777" w:rsidR="00A65CBF" w:rsidRPr="00D34297" w:rsidRDefault="00A65CBF" w:rsidP="00E3667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5CBF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09.10.2025 r. godz. 09:00 nie złożono żadnej oferty w przedmiotowym pakiecie  postępowania</w:t>
            </w:r>
          </w:p>
        </w:tc>
      </w:tr>
      <w:tr w:rsidR="00A65CBF" w:rsidRPr="00D34297" w14:paraId="2B58CBF6" w14:textId="77777777" w:rsidTr="00E3667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015C" w14:textId="77777777" w:rsidR="00A65CBF" w:rsidRPr="00D34297" w:rsidRDefault="00A65CBF" w:rsidP="00E3667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5CB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0BA6" w14:textId="77777777" w:rsidR="00A65CBF" w:rsidRPr="00D34297" w:rsidRDefault="00A65CBF" w:rsidP="00E3667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65CBF">
              <w:rPr>
                <w:rFonts w:ascii="Arial" w:hAnsi="Arial" w:cs="Arial"/>
                <w:b/>
                <w:sz w:val="24"/>
                <w:szCs w:val="24"/>
              </w:rPr>
              <w:t>Pakiet 4 - Mięso i wędliny drobiowe</w:t>
            </w:r>
          </w:p>
          <w:p w14:paraId="7767C86D" w14:textId="77777777" w:rsidR="00A65CBF" w:rsidRPr="00D34297" w:rsidRDefault="00A65CBF" w:rsidP="00E3667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80F7BB" w14:textId="77777777" w:rsidR="00A65CBF" w:rsidRPr="00D34297" w:rsidRDefault="00A65CBF" w:rsidP="00E3667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5CBF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65CBF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5AC9DC5" w14:textId="77777777" w:rsidR="00A65CBF" w:rsidRPr="00D34297" w:rsidRDefault="00A65CBF" w:rsidP="00E3667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A2D6A6E" w14:textId="754EBE10" w:rsidR="00A65CBF" w:rsidRPr="00D34297" w:rsidRDefault="00A65CBF" w:rsidP="00E3667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5CBF">
              <w:rPr>
                <w:rFonts w:ascii="Arial" w:hAnsi="Arial" w:cs="Arial"/>
                <w:sz w:val="24"/>
                <w:szCs w:val="24"/>
              </w:rPr>
              <w:t xml:space="preserve">W postępowaniu wszystkie złożone wnioski o dopuszczenie do udziału w postępowaniu podlegały odrzuceniu w związku z powyższym nie ma </w:t>
            </w:r>
            <w:r w:rsidR="000668A9" w:rsidRPr="00A65CBF">
              <w:rPr>
                <w:rFonts w:ascii="Arial" w:hAnsi="Arial" w:cs="Arial"/>
                <w:sz w:val="24"/>
                <w:szCs w:val="24"/>
              </w:rPr>
              <w:t>możliwości</w:t>
            </w:r>
            <w:r w:rsidRPr="00A65CBF">
              <w:rPr>
                <w:rFonts w:ascii="Arial" w:hAnsi="Arial" w:cs="Arial"/>
                <w:sz w:val="24"/>
                <w:szCs w:val="24"/>
              </w:rPr>
              <w:t xml:space="preserve"> wyboru wykonawcy w tym pakiecie.</w:t>
            </w:r>
          </w:p>
        </w:tc>
      </w:tr>
    </w:tbl>
    <w:p w14:paraId="08957995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014EF84D" w14:textId="7F57F3C9" w:rsidR="000668A9" w:rsidRDefault="00A65CBF" w:rsidP="000668A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65CBF">
        <w:rPr>
          <w:rFonts w:ascii="Arial" w:hAnsi="Arial" w:cs="Arial"/>
          <w:sz w:val="24"/>
          <w:szCs w:val="24"/>
        </w:rPr>
        <w:t xml:space="preserve">  </w:t>
      </w:r>
      <w:r w:rsidR="000668A9">
        <w:rPr>
          <w:rFonts w:ascii="Arial" w:hAnsi="Arial" w:cs="Arial"/>
          <w:sz w:val="24"/>
          <w:szCs w:val="24"/>
        </w:rPr>
        <w:t>Dyrektor SP ZOZ Kolbuszowa</w:t>
      </w:r>
    </w:p>
    <w:p w14:paraId="189D6125" w14:textId="643F7459" w:rsidR="000668A9" w:rsidRPr="000668A9" w:rsidRDefault="000668A9" w:rsidP="000668A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0668A9" w:rsidRPr="000668A9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7D5BA" w14:textId="77777777" w:rsidR="00852A8C" w:rsidRDefault="00852A8C" w:rsidP="00D34297">
      <w:r>
        <w:separator/>
      </w:r>
    </w:p>
  </w:endnote>
  <w:endnote w:type="continuationSeparator" w:id="0">
    <w:p w14:paraId="72986C9E" w14:textId="77777777" w:rsidR="00852A8C" w:rsidRDefault="00852A8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54205" w14:textId="77777777" w:rsidR="00A65CBF" w:rsidRDefault="00A65C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BDF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7BFC9FA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16622" w14:textId="77777777" w:rsidR="00A65CBF" w:rsidRDefault="00A65C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CAD0A" w14:textId="77777777" w:rsidR="00852A8C" w:rsidRDefault="00852A8C" w:rsidP="00D34297">
      <w:r>
        <w:separator/>
      </w:r>
    </w:p>
  </w:footnote>
  <w:footnote w:type="continuationSeparator" w:id="0">
    <w:p w14:paraId="2E4158E7" w14:textId="77777777" w:rsidR="00852A8C" w:rsidRDefault="00852A8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2C3B9" w14:textId="77777777" w:rsidR="00A65CBF" w:rsidRDefault="00A65C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7868" w14:textId="77777777" w:rsidR="00A65CBF" w:rsidRDefault="00A65C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6E0B5" w14:textId="77777777" w:rsidR="00A65CBF" w:rsidRDefault="00A65C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2A8C"/>
    <w:rsid w:val="00010B31"/>
    <w:rsid w:val="000668A9"/>
    <w:rsid w:val="00104963"/>
    <w:rsid w:val="00150F65"/>
    <w:rsid w:val="002A7DFF"/>
    <w:rsid w:val="00310284"/>
    <w:rsid w:val="004E2226"/>
    <w:rsid w:val="005464E2"/>
    <w:rsid w:val="00823326"/>
    <w:rsid w:val="00852A8C"/>
    <w:rsid w:val="00856A3E"/>
    <w:rsid w:val="00894412"/>
    <w:rsid w:val="009462DF"/>
    <w:rsid w:val="009500EB"/>
    <w:rsid w:val="00993EFC"/>
    <w:rsid w:val="00A65CBF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2D04A5"/>
  <w15:chartTrackingRefBased/>
  <w15:docId w15:val="{B16825BC-BFFE-4C69-B729-31DDCF82B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2025-11-03T12:16:00Z</dcterms:created>
  <dcterms:modified xsi:type="dcterms:W3CDTF">2025-11-03T12:16:00Z</dcterms:modified>
</cp:coreProperties>
</file>