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BB395" w14:textId="77777777" w:rsidR="00B36EDA" w:rsidRPr="00353FDC" w:rsidRDefault="0042343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2343F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42343F">
        <w:rPr>
          <w:rFonts w:ascii="Arial" w:hAnsi="Arial" w:cs="Arial"/>
        </w:rPr>
        <w:t>2025-11-03</w:t>
      </w:r>
    </w:p>
    <w:p w14:paraId="2AA530A0" w14:textId="77777777" w:rsidR="00B36EDA" w:rsidRPr="00353FDC" w:rsidRDefault="0042343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42343F">
        <w:rPr>
          <w:rFonts w:ascii="Arial" w:hAnsi="Arial" w:cs="Arial"/>
          <w:b/>
          <w:bCs/>
        </w:rPr>
        <w:t>Samodzielny Publiczny Zespół Opieki Zdrowotnej w Kolbuszowej</w:t>
      </w:r>
    </w:p>
    <w:p w14:paraId="1E472745" w14:textId="77777777" w:rsidR="00B36EDA" w:rsidRPr="00353FDC" w:rsidRDefault="0042343F" w:rsidP="00B36EDA">
      <w:pPr>
        <w:spacing w:line="360" w:lineRule="auto"/>
        <w:ind w:right="3969"/>
        <w:rPr>
          <w:rFonts w:ascii="Arial" w:hAnsi="Arial" w:cs="Arial"/>
        </w:rPr>
      </w:pPr>
      <w:r w:rsidRPr="0042343F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42343F">
        <w:rPr>
          <w:rFonts w:ascii="Arial" w:hAnsi="Arial" w:cs="Arial"/>
        </w:rPr>
        <w:t>4</w:t>
      </w:r>
    </w:p>
    <w:p w14:paraId="2ABA3DF0" w14:textId="77777777" w:rsidR="00B36EDA" w:rsidRPr="00353FDC" w:rsidRDefault="0042343F" w:rsidP="00B36EDA">
      <w:pPr>
        <w:ind w:right="3969"/>
        <w:rPr>
          <w:rFonts w:ascii="Arial" w:hAnsi="Arial" w:cs="Arial"/>
        </w:rPr>
      </w:pPr>
      <w:r w:rsidRPr="0042343F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42343F">
        <w:rPr>
          <w:rFonts w:ascii="Arial" w:hAnsi="Arial" w:cs="Arial"/>
        </w:rPr>
        <w:t>Kolbuszowa</w:t>
      </w:r>
    </w:p>
    <w:p w14:paraId="45E6D8AF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1389C4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C98F606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1CE441F" w14:textId="77777777" w:rsidTr="00B36EDA">
        <w:tc>
          <w:tcPr>
            <w:tcW w:w="9923" w:type="dxa"/>
            <w:shd w:val="clear" w:color="auto" w:fill="F2F2F2"/>
            <w:hideMark/>
          </w:tcPr>
          <w:p w14:paraId="53232B81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748E037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1181E32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54B4234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89AC4FA" w14:textId="77777777" w:rsidTr="00B36EDA">
        <w:tc>
          <w:tcPr>
            <w:tcW w:w="2269" w:type="dxa"/>
          </w:tcPr>
          <w:p w14:paraId="333776CB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71D52289" w14:textId="77777777" w:rsidR="00B36EDA" w:rsidRPr="00353FDC" w:rsidRDefault="0042343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Dostawa różnych produktów spożywczych  w 10 pakietach</w:t>
            </w:r>
          </w:p>
        </w:tc>
      </w:tr>
      <w:tr w:rsidR="0042343F" w:rsidRPr="00353FDC" w14:paraId="419BEEFE" w14:textId="77777777" w:rsidTr="001E24BD">
        <w:tc>
          <w:tcPr>
            <w:tcW w:w="2269" w:type="dxa"/>
          </w:tcPr>
          <w:p w14:paraId="0483712F" w14:textId="77777777" w:rsidR="0042343F" w:rsidRPr="00353FDC" w:rsidRDefault="0042343F" w:rsidP="001E24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4199BAB1" w14:textId="77777777" w:rsidR="0042343F" w:rsidRPr="00353FDC" w:rsidRDefault="0042343F" w:rsidP="001E24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Eap-2412/19/25/M</w:t>
            </w:r>
          </w:p>
        </w:tc>
      </w:tr>
    </w:tbl>
    <w:p w14:paraId="162C662F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058DFBB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2343F" w:rsidRPr="0042343F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2343F" w:rsidRPr="0042343F">
        <w:rPr>
          <w:rFonts w:ascii="Arial" w:hAnsi="Arial" w:cs="Arial"/>
        </w:rPr>
        <w:t>(</w:t>
      </w:r>
      <w:proofErr w:type="spellStart"/>
      <w:r w:rsidR="0042343F" w:rsidRPr="0042343F">
        <w:rPr>
          <w:rFonts w:ascii="Arial" w:hAnsi="Arial" w:cs="Arial"/>
        </w:rPr>
        <w:t>t.j</w:t>
      </w:r>
      <w:proofErr w:type="spellEnd"/>
      <w:r w:rsidR="0042343F" w:rsidRPr="0042343F">
        <w:rPr>
          <w:rFonts w:ascii="Arial" w:hAnsi="Arial" w:cs="Arial"/>
        </w:rPr>
        <w:t xml:space="preserve">. Dz. U. z 2024 r. poz. 1320 z </w:t>
      </w:r>
      <w:proofErr w:type="spellStart"/>
      <w:r w:rsidR="0042343F" w:rsidRPr="0042343F">
        <w:rPr>
          <w:rFonts w:ascii="Arial" w:hAnsi="Arial" w:cs="Arial"/>
        </w:rPr>
        <w:t>późn</w:t>
      </w:r>
      <w:proofErr w:type="spellEnd"/>
      <w:r w:rsidR="0042343F" w:rsidRPr="0042343F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2343F" w14:paraId="45B04C26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EDCA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1 - Pieczywo</w:t>
            </w:r>
          </w:p>
          <w:p w14:paraId="0F2E2498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2343F">
              <w:rPr>
                <w:rFonts w:ascii="Arial" w:hAnsi="Arial" w:cs="Arial"/>
                <w:b/>
              </w:rPr>
              <w:t>Zakład Produkcyjno-Handlowy Piekarnia WM-ka Witold Węgrzyn</w:t>
            </w:r>
          </w:p>
          <w:p w14:paraId="783E9642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4176747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Kolbuszowa</w:t>
            </w:r>
          </w:p>
          <w:p w14:paraId="60E1C7A9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124 646.43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B5996D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CBCE2D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2B17D8C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E2A3E99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  <w:tr w:rsidR="0042343F" w14:paraId="5D2D66C5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61C1C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 2  - Makarony</w:t>
            </w:r>
          </w:p>
          <w:p w14:paraId="43510A88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2343F">
              <w:rPr>
                <w:rFonts w:ascii="Arial" w:hAnsi="Arial" w:cs="Arial"/>
                <w:b/>
              </w:rPr>
              <w:t>WYTWÓRNIA MAKARONU KAZIMIERZ CHRZANOWSKI</w:t>
            </w:r>
          </w:p>
          <w:p w14:paraId="170DCB44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3BAA9A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39-320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PRZECŁAW</w:t>
            </w:r>
          </w:p>
          <w:p w14:paraId="170C8095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10 474.80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5AD952A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405F92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39F52C8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237AE7A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  <w:tr w:rsidR="0042343F" w14:paraId="7404EB72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7580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 3 - Jajka</w:t>
            </w:r>
          </w:p>
          <w:p w14:paraId="0BC4727D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2343F">
              <w:rPr>
                <w:rFonts w:ascii="Arial" w:hAnsi="Arial" w:cs="Arial"/>
                <w:b/>
              </w:rPr>
              <w:t xml:space="preserve">Ferma Drobiu Andrzej Żmuda, Bogusława Żmuda </w:t>
            </w:r>
            <w:proofErr w:type="spellStart"/>
            <w:r w:rsidRPr="0042343F">
              <w:rPr>
                <w:rFonts w:ascii="Arial" w:hAnsi="Arial" w:cs="Arial"/>
                <w:b/>
              </w:rPr>
              <w:t>sp.jawna</w:t>
            </w:r>
            <w:proofErr w:type="spellEnd"/>
          </w:p>
          <w:p w14:paraId="0A68E7BA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brak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192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8E7487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39-204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Żyraków</w:t>
            </w:r>
          </w:p>
          <w:p w14:paraId="75195474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26 790.75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7C9D841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7A2807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A5E7C64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5D6FF18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  <w:tr w:rsidR="0042343F" w14:paraId="06CF3752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694D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 5 - Woda źródlana</w:t>
            </w:r>
          </w:p>
          <w:p w14:paraId="78D99698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2343F">
              <w:rPr>
                <w:rFonts w:ascii="Arial" w:hAnsi="Arial" w:cs="Arial"/>
                <w:b/>
              </w:rPr>
              <w:t xml:space="preserve">Centrum Plus </w:t>
            </w:r>
            <w:proofErr w:type="spellStart"/>
            <w:r w:rsidRPr="0042343F">
              <w:rPr>
                <w:rFonts w:ascii="Arial" w:hAnsi="Arial" w:cs="Arial"/>
                <w:b/>
              </w:rPr>
              <w:t>sp.z</w:t>
            </w:r>
            <w:proofErr w:type="spellEnd"/>
            <w:r w:rsidRPr="0042343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2343F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4E734D83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718404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Kolbuszowa</w:t>
            </w:r>
          </w:p>
          <w:p w14:paraId="75E256BB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910.20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263681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059BFF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23E7B20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2064D45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  <w:tr w:rsidR="0042343F" w14:paraId="6F0FAED5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03CD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6 - Produkty mrożone</w:t>
            </w:r>
          </w:p>
          <w:p w14:paraId="07C0C676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2343F">
              <w:rPr>
                <w:rFonts w:ascii="Arial" w:hAnsi="Arial" w:cs="Arial"/>
                <w:b/>
              </w:rPr>
              <w:t>Przedsiębiorstwo Handlowo Usługowe PRIMA Bąk Spółka Jawna</w:t>
            </w:r>
          </w:p>
          <w:p w14:paraId="098A616E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Głowackiego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C87428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39-300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Mielec</w:t>
            </w:r>
          </w:p>
          <w:p w14:paraId="511CE90A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91 453.53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D24FB8C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ED31EAC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44C8D25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CF8434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  <w:tr w:rsidR="0042343F" w14:paraId="4CF48595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3099B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8 - Produkty ogólnospożywcze</w:t>
            </w:r>
          </w:p>
          <w:p w14:paraId="3A844C43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2343F">
              <w:rPr>
                <w:rFonts w:ascii="Arial" w:hAnsi="Arial" w:cs="Arial"/>
                <w:b/>
              </w:rPr>
              <w:t>Almax</w:t>
            </w:r>
            <w:proofErr w:type="spellEnd"/>
            <w:r w:rsidRPr="0042343F">
              <w:rPr>
                <w:rFonts w:ascii="Arial" w:hAnsi="Arial" w:cs="Arial"/>
                <w:b/>
              </w:rPr>
              <w:t>-Dystrybucja Sp. z o.o.</w:t>
            </w:r>
          </w:p>
          <w:p w14:paraId="006E6EBA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Panieńszczyzna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79A7484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21-002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Jastków</w:t>
            </w:r>
          </w:p>
          <w:p w14:paraId="6B74C677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141 884.80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EEB8C1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32AD89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138507C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8749E95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  <w:tr w:rsidR="0042343F" w14:paraId="5571F294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57B98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9 - Mięso i wędliny</w:t>
            </w:r>
          </w:p>
          <w:p w14:paraId="5C536795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2343F">
              <w:rPr>
                <w:rFonts w:ascii="Arial" w:hAnsi="Arial" w:cs="Arial"/>
                <w:b/>
              </w:rPr>
              <w:t xml:space="preserve">Zakład Mięsny Nowy </w:t>
            </w:r>
            <w:proofErr w:type="spellStart"/>
            <w:r w:rsidRPr="0042343F">
              <w:rPr>
                <w:rFonts w:ascii="Arial" w:hAnsi="Arial" w:cs="Arial"/>
                <w:b/>
              </w:rPr>
              <w:t>Maxpol</w:t>
            </w:r>
            <w:proofErr w:type="spellEnd"/>
            <w:r w:rsidRPr="0042343F">
              <w:rPr>
                <w:rFonts w:ascii="Arial" w:hAnsi="Arial" w:cs="Arial"/>
                <w:b/>
              </w:rPr>
              <w:t xml:space="preserve"> R. J. Kizior sp. J</w:t>
            </w:r>
          </w:p>
          <w:p w14:paraId="06B9B884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Leśna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DE85D52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39-207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Brzeźnica</w:t>
            </w:r>
          </w:p>
          <w:p w14:paraId="7650E38F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50 694.21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36DDD0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E82798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4439A14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07AE362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  <w:tr w:rsidR="0042343F" w14:paraId="4FE22A34" w14:textId="77777777" w:rsidTr="004234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F8A7" w14:textId="77777777" w:rsidR="0042343F" w:rsidRPr="00F245C5" w:rsidRDefault="0042343F" w:rsidP="001E24B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2343F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2343F">
              <w:rPr>
                <w:rFonts w:ascii="Arial" w:hAnsi="Arial" w:cs="Arial"/>
              </w:rPr>
              <w:t>Pakiet 10 - Owoce, warzywa i ziemniaki</w:t>
            </w:r>
          </w:p>
          <w:p w14:paraId="6F16CCD2" w14:textId="77777777" w:rsidR="0042343F" w:rsidRPr="00F245C5" w:rsidRDefault="0042343F" w:rsidP="001E24B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2343F">
              <w:rPr>
                <w:rFonts w:ascii="Arial" w:hAnsi="Arial" w:cs="Arial"/>
                <w:b/>
              </w:rPr>
              <w:t xml:space="preserve">Centrum Plus </w:t>
            </w:r>
            <w:proofErr w:type="spellStart"/>
            <w:r w:rsidRPr="0042343F">
              <w:rPr>
                <w:rFonts w:ascii="Arial" w:hAnsi="Arial" w:cs="Arial"/>
                <w:b/>
              </w:rPr>
              <w:t>sp.z</w:t>
            </w:r>
            <w:proofErr w:type="spellEnd"/>
            <w:r w:rsidRPr="0042343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2343F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58BC904B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4F87EC3" w14:textId="77777777" w:rsidR="0042343F" w:rsidRPr="00F245C5" w:rsidRDefault="0042343F" w:rsidP="001E24B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2343F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2343F">
              <w:rPr>
                <w:rFonts w:ascii="Arial" w:hAnsi="Arial" w:cs="Arial"/>
                <w:bCs/>
              </w:rPr>
              <w:t>Kolbuszowa</w:t>
            </w:r>
          </w:p>
          <w:p w14:paraId="5C23DFCC" w14:textId="77777777" w:rsidR="0042343F" w:rsidRPr="00F245C5" w:rsidRDefault="0042343F" w:rsidP="001E24B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2343F">
              <w:rPr>
                <w:rFonts w:ascii="Arial" w:hAnsi="Arial" w:cs="Arial"/>
                <w:b/>
              </w:rPr>
              <w:t>213 576.70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74D7098" w14:textId="77777777" w:rsidR="0042343F" w:rsidRPr="00F245C5" w:rsidRDefault="0042343F" w:rsidP="001E24B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0E56F1B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CE42A44" w14:textId="77777777" w:rsidR="0042343F" w:rsidRPr="0042343F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-</w:t>
            </w:r>
            <w:r w:rsidRPr="0042343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83622CE" w14:textId="77777777" w:rsidR="0042343F" w:rsidRPr="00F245C5" w:rsidRDefault="0042343F" w:rsidP="001E24B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2343F">
              <w:rPr>
                <w:rFonts w:ascii="Arial" w:hAnsi="Arial" w:cs="Arial"/>
              </w:rPr>
              <w:t>Kryterium: Cena oferty - 100 punktów</w:t>
            </w:r>
          </w:p>
        </w:tc>
      </w:tr>
    </w:tbl>
    <w:p w14:paraId="3279DFFD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77D41E49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92B14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A68A8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DA30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03334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2343F" w14:paraId="033FF18D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C664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1 - 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9A526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Zakład Produkcyjno-Handlowy Piekarnia WM-ka Witold Węgrzyn</w:t>
            </w:r>
          </w:p>
          <w:p w14:paraId="60016CD5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1B912E7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F47F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E780B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2343F" w14:paraId="3525468A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6080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1 - 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E3C6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Piekarnia Danuta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Lachtara</w:t>
            </w:r>
            <w:proofErr w:type="spellEnd"/>
          </w:p>
          <w:p w14:paraId="111AE22C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Przewrotne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712a</w:t>
            </w:r>
          </w:p>
          <w:p w14:paraId="4F637126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36-003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Przewrotne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9D5D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DB77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2343F" w14:paraId="2ADFA9DD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DB98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 2  - Makarony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50A6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WYTWÓRNIA MAKARONU KAZIMIERZ CHRZANOWSKI</w:t>
            </w:r>
          </w:p>
          <w:p w14:paraId="6DEAE903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67FA09D4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39-320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PRZECŁAW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0006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E99B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2343F" w14:paraId="40EF4B36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52DB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 2  - Makarony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9804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"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Famix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" S. i G. Tarnowscy s.j.</w:t>
            </w:r>
          </w:p>
          <w:p w14:paraId="36B39FFB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Trembeckiego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240D2173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35-234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F446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- 82.34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FDD73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82,34</w:t>
            </w:r>
          </w:p>
        </w:tc>
      </w:tr>
      <w:tr w:rsidR="0042343F" w14:paraId="37E9BF6F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52691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 3 - Jajka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5B40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Ferma Drobiu Andrzej Żmuda, Bogusława Żmuda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sp.jawna</w:t>
            </w:r>
            <w:proofErr w:type="spellEnd"/>
          </w:p>
          <w:p w14:paraId="2ACA602C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brak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192</w:t>
            </w:r>
          </w:p>
          <w:p w14:paraId="30D83B1F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39-204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Żyraków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0E482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3DAD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2343F" w14:paraId="55A9245D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D7E6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 3 - Jajka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44C79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Jerzy Szkaradek</w:t>
            </w:r>
          </w:p>
          <w:p w14:paraId="3316A775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072303C2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CB31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- 96.43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0CF6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96,43</w:t>
            </w:r>
          </w:p>
        </w:tc>
      </w:tr>
      <w:tr w:rsidR="0042343F" w14:paraId="4D8E1B59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EC4F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 3 - Jajka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7B72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5D6EC211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7D17F78A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6285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- 81.83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45AF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81,83</w:t>
            </w:r>
          </w:p>
        </w:tc>
      </w:tr>
      <w:tr w:rsidR="0042343F" w14:paraId="486D2468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BF7D4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 3 - Jajka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F5954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Almax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-Dystrybucja Sp. z o.o.</w:t>
            </w:r>
          </w:p>
          <w:p w14:paraId="52B2D923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Panieńszczyzna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3240E397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21-002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Jastków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E374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E3E8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2343F" w14:paraId="49C656B2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7DA1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 5 - Woda źródlana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46C7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64723075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BB9F590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4EDB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1494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2343F" w14:paraId="1E192EBE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B7D7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6 - Produkty mrożone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19064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 Usługowe PRIMA Bąk Spółka Jawna</w:t>
            </w:r>
          </w:p>
          <w:p w14:paraId="2EFD2BA3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Głowackiego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27</w:t>
            </w:r>
          </w:p>
          <w:p w14:paraId="417FE7DA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Mielec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75A7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713D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2343F" w14:paraId="689B28AB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F2FC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7DB9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Almax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-Dystrybucja Sp. z o.o.</w:t>
            </w:r>
          </w:p>
          <w:p w14:paraId="3373E352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Panieńszczyzna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7FE494B5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21-002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Jastków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CE60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2500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2343F" w14:paraId="53FBE162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426C1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F838B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"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Famix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" S. i G. Tarnowscy s.j.</w:t>
            </w:r>
          </w:p>
          <w:p w14:paraId="1A6645A3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Trembeckiego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608A4565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35-234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522F6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- 74.98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B0716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74,98</w:t>
            </w:r>
          </w:p>
        </w:tc>
      </w:tr>
      <w:tr w:rsidR="0042343F" w14:paraId="6405CF3A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5954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8E22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1F3E850C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C82E25E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1528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4D50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2343F" w14:paraId="28884FEB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C3C1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9 - Mięso i wędliny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19B3A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Mięsny Nowy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Maxpol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 J. Kizior sp. J</w:t>
            </w:r>
          </w:p>
          <w:p w14:paraId="666CF149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lastRenderedPageBreak/>
              <w:t>Leśna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C7168F7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39-207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Brzeźnica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B7B4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447D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2343F" w14:paraId="342C0DD0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EC26A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9 - Mięso i wędliny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52066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Tassi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1F588BE6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Staniewicka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22FBBBCA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007EE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FD3E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2343F" w14:paraId="0F8B0694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B9AF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9 - Mięso i wędliny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2F3D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Mięs-Pol PS Spółka z ograniczoną odpowiedzialnością</w:t>
            </w:r>
          </w:p>
          <w:p w14:paraId="38EB07A2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2B90AED7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35-064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318A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96740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2343F" w14:paraId="6DED2434" w14:textId="77777777" w:rsidTr="004234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806D9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2343F">
              <w:rPr>
                <w:rFonts w:ascii="Arial" w:hAnsi="Arial" w:cs="Arial"/>
                <w:sz w:val="22"/>
                <w:szCs w:val="22"/>
              </w:rPr>
              <w:t>Pakiet 10 - Owoce, warzywa i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9DAD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2343F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455CF6CD" w14:textId="77777777" w:rsidR="0042343F" w:rsidRPr="007D7932" w:rsidRDefault="0042343F" w:rsidP="001E24B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1A74E12E" w14:textId="77777777" w:rsidR="0042343F" w:rsidRPr="007D7932" w:rsidRDefault="0042343F" w:rsidP="001E24B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343F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58DD" w14:textId="77777777" w:rsidR="0042343F" w:rsidRPr="007D7932" w:rsidRDefault="0042343F" w:rsidP="001E24B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BDC6" w14:textId="77777777" w:rsidR="0042343F" w:rsidRPr="007D7932" w:rsidRDefault="0042343F" w:rsidP="001E24B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343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D92BF79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41C8640B" w14:textId="0515DDA3" w:rsidR="008642B3" w:rsidRDefault="00493D0E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7E8C8A6B" w14:textId="61AE5012" w:rsidR="00493D0E" w:rsidRPr="00B36EDA" w:rsidRDefault="00493D0E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493D0E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586F6" w14:textId="77777777" w:rsidR="008013FB" w:rsidRDefault="008013FB">
      <w:r>
        <w:separator/>
      </w:r>
    </w:p>
  </w:endnote>
  <w:endnote w:type="continuationSeparator" w:id="0">
    <w:p w14:paraId="286772B9" w14:textId="77777777" w:rsidR="008013FB" w:rsidRDefault="00801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2B6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B17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4123D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0862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92A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F6330" w14:textId="77777777" w:rsidR="008013FB" w:rsidRDefault="008013FB">
      <w:r>
        <w:separator/>
      </w:r>
    </w:p>
  </w:footnote>
  <w:footnote w:type="continuationSeparator" w:id="0">
    <w:p w14:paraId="79A41EF9" w14:textId="77777777" w:rsidR="008013FB" w:rsidRDefault="00801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A07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01E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04EA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13F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343F"/>
    <w:rsid w:val="00431C0B"/>
    <w:rsid w:val="00437CAD"/>
    <w:rsid w:val="004657DA"/>
    <w:rsid w:val="00493D0E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13FB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6EA31"/>
  <w15:chartTrackingRefBased/>
  <w15:docId w15:val="{EF91DFB5-ED6B-490F-B55A-9FF97E703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989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2025-11-03T12:34:00Z</dcterms:created>
  <dcterms:modified xsi:type="dcterms:W3CDTF">2025-11-03T12:34:00Z</dcterms:modified>
</cp:coreProperties>
</file>