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08DD8" w14:textId="77777777" w:rsidR="003E6519" w:rsidRPr="009432A1" w:rsidRDefault="005554FB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554FB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5554FB">
        <w:rPr>
          <w:rFonts w:ascii="Arial" w:hAnsi="Arial" w:cs="Arial"/>
          <w:sz w:val="24"/>
          <w:szCs w:val="24"/>
        </w:rPr>
        <w:t>2025-11-07</w:t>
      </w:r>
    </w:p>
    <w:p w14:paraId="416E501D" w14:textId="77777777" w:rsidR="003E6519" w:rsidRPr="009432A1" w:rsidRDefault="005554FB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554FB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0044EAA" w14:textId="77777777" w:rsidR="003E6519" w:rsidRPr="009432A1" w:rsidRDefault="005554FB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5554FB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554FB">
        <w:rPr>
          <w:rFonts w:ascii="Arial" w:hAnsi="Arial" w:cs="Arial"/>
          <w:sz w:val="24"/>
          <w:szCs w:val="24"/>
        </w:rPr>
        <w:t>4</w:t>
      </w:r>
    </w:p>
    <w:p w14:paraId="004A9957" w14:textId="77777777" w:rsidR="003E6519" w:rsidRPr="009432A1" w:rsidRDefault="005554FB" w:rsidP="003E6519">
      <w:pPr>
        <w:rPr>
          <w:rFonts w:ascii="Arial" w:hAnsi="Arial" w:cs="Arial"/>
          <w:sz w:val="24"/>
          <w:szCs w:val="24"/>
        </w:rPr>
      </w:pPr>
      <w:r w:rsidRPr="005554FB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554FB">
        <w:rPr>
          <w:rFonts w:ascii="Arial" w:hAnsi="Arial" w:cs="Arial"/>
          <w:sz w:val="24"/>
          <w:szCs w:val="24"/>
        </w:rPr>
        <w:t>Kolbuszowa</w:t>
      </w:r>
    </w:p>
    <w:p w14:paraId="48E96051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C20E8BB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C2607F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8D25F9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2F6ABB5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A0C2D9B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03E407E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7D52547D" w14:textId="77777777" w:rsidTr="001A0FA2">
        <w:tc>
          <w:tcPr>
            <w:tcW w:w="2269" w:type="dxa"/>
          </w:tcPr>
          <w:p w14:paraId="3F3CE98E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ED8C6E0" w14:textId="77777777" w:rsidR="003E6519" w:rsidRPr="004E4B64" w:rsidRDefault="005554F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54FB">
              <w:rPr>
                <w:rFonts w:ascii="Arial" w:hAnsi="Arial" w:cs="Arial"/>
                <w:bCs/>
                <w:sz w:val="24"/>
                <w:szCs w:val="24"/>
              </w:rPr>
              <w:t>Dostawa preparatów do mycia, pielęgnacji i dezynfekcji rąk , skóry , ran, dezynfekcji powierzchni, narzędzi, sprzętu i urządzeń medycznych w 15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554FB" w:rsidRPr="004E4B64" w14:paraId="6B0C14C5" w14:textId="77777777" w:rsidTr="00F2568D">
        <w:tc>
          <w:tcPr>
            <w:tcW w:w="2269" w:type="dxa"/>
          </w:tcPr>
          <w:p w14:paraId="5A804CCC" w14:textId="77777777" w:rsidR="005554FB" w:rsidRPr="004E4B64" w:rsidRDefault="005554FB" w:rsidP="00F256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70F2506" w14:textId="77777777" w:rsidR="005554FB" w:rsidRPr="004E4B64" w:rsidRDefault="005554FB" w:rsidP="00F256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54FB">
              <w:rPr>
                <w:rFonts w:ascii="Arial" w:hAnsi="Arial" w:cs="Arial"/>
                <w:bCs/>
                <w:sz w:val="24"/>
                <w:szCs w:val="24"/>
              </w:rPr>
              <w:t>Eap-2412/23/25/M</w:t>
            </w:r>
          </w:p>
        </w:tc>
      </w:tr>
    </w:tbl>
    <w:p w14:paraId="4985AF3E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554FB" w:rsidRPr="005554FB">
        <w:rPr>
          <w:rFonts w:ascii="Arial" w:hAnsi="Arial" w:cs="Arial"/>
          <w:sz w:val="24"/>
          <w:szCs w:val="24"/>
        </w:rPr>
        <w:t>(</w:t>
      </w:r>
      <w:proofErr w:type="spellStart"/>
      <w:r w:rsidR="005554FB" w:rsidRPr="005554FB">
        <w:rPr>
          <w:rFonts w:ascii="Arial" w:hAnsi="Arial" w:cs="Arial"/>
          <w:sz w:val="24"/>
          <w:szCs w:val="24"/>
        </w:rPr>
        <w:t>t.j</w:t>
      </w:r>
      <w:proofErr w:type="spellEnd"/>
      <w:r w:rsidR="005554FB" w:rsidRPr="005554F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554FB" w:rsidRPr="005554FB">
        <w:rPr>
          <w:rFonts w:ascii="Arial" w:hAnsi="Arial" w:cs="Arial"/>
          <w:sz w:val="24"/>
          <w:szCs w:val="24"/>
        </w:rPr>
        <w:t>późn</w:t>
      </w:r>
      <w:proofErr w:type="spellEnd"/>
      <w:r w:rsidR="005554FB" w:rsidRPr="005554FB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554FB" w:rsidRPr="00C902DE" w14:paraId="3B75DC20" w14:textId="77777777" w:rsidTr="00F256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A0CA19" w14:textId="77777777" w:rsidR="005554FB" w:rsidRPr="00C902DE" w:rsidRDefault="005554FB" w:rsidP="00F2568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554FB">
              <w:rPr>
                <w:rFonts w:ascii="Arial" w:hAnsi="Arial" w:cs="Arial"/>
                <w:sz w:val="24"/>
                <w:szCs w:val="24"/>
              </w:rPr>
              <w:t>części 7 zamówienia w wysokości 90 000.00 zł brutto;</w:t>
            </w:r>
          </w:p>
        </w:tc>
      </w:tr>
      <w:tr w:rsidR="005554FB" w:rsidRPr="00C902DE" w14:paraId="66BECB1B" w14:textId="77777777" w:rsidTr="00F256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8A968F" w14:textId="77777777" w:rsidR="005554FB" w:rsidRPr="00C902DE" w:rsidRDefault="005554FB" w:rsidP="00F2568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554FB">
              <w:rPr>
                <w:rFonts w:ascii="Arial" w:hAnsi="Arial" w:cs="Arial"/>
                <w:sz w:val="24"/>
                <w:szCs w:val="24"/>
              </w:rPr>
              <w:t>części 15 zamówienia w wysokości 14 000.00 zł brutto;</w:t>
            </w:r>
          </w:p>
        </w:tc>
      </w:tr>
      <w:tr w:rsidR="005554FB" w:rsidRPr="00C902DE" w14:paraId="72E158B6" w14:textId="77777777" w:rsidTr="00F256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82BEDF" w14:textId="77777777" w:rsidR="005554FB" w:rsidRPr="00C902DE" w:rsidRDefault="005554FB" w:rsidP="00F2568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554FB">
              <w:rPr>
                <w:rFonts w:ascii="Arial" w:hAnsi="Arial" w:cs="Arial"/>
                <w:sz w:val="24"/>
                <w:szCs w:val="24"/>
              </w:rPr>
              <w:t>części 1 zamówienia w wysokości 87 000.00 zł brutto;</w:t>
            </w:r>
          </w:p>
        </w:tc>
      </w:tr>
      <w:tr w:rsidR="005554FB" w:rsidRPr="00C902DE" w14:paraId="2883C9E3" w14:textId="77777777" w:rsidTr="00F256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1526F1" w14:textId="77777777" w:rsidR="005554FB" w:rsidRPr="00C902DE" w:rsidRDefault="005554FB" w:rsidP="00F2568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554FB">
              <w:rPr>
                <w:rFonts w:ascii="Arial" w:hAnsi="Arial" w:cs="Arial"/>
                <w:sz w:val="24"/>
                <w:szCs w:val="24"/>
              </w:rPr>
              <w:t>części 2 zamówienia w wysokości 25 000.00 zł brutto;</w:t>
            </w:r>
          </w:p>
        </w:tc>
      </w:tr>
      <w:tr w:rsidR="005554FB" w:rsidRPr="00C902DE" w14:paraId="00222DD5" w14:textId="77777777" w:rsidTr="00F256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E4D73D" w14:textId="77777777" w:rsidR="005554FB" w:rsidRPr="00C902DE" w:rsidRDefault="005554FB" w:rsidP="00F2568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554FB">
              <w:rPr>
                <w:rFonts w:ascii="Arial" w:hAnsi="Arial" w:cs="Arial"/>
                <w:sz w:val="24"/>
                <w:szCs w:val="24"/>
              </w:rPr>
              <w:t>części 3 zamówienia w wysokości 16 000.00 zł brutto;</w:t>
            </w:r>
          </w:p>
        </w:tc>
      </w:tr>
      <w:tr w:rsidR="005554FB" w:rsidRPr="00C902DE" w14:paraId="04862B7C" w14:textId="77777777" w:rsidTr="00F256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4502B8" w14:textId="77777777" w:rsidR="005554FB" w:rsidRPr="00C902DE" w:rsidRDefault="005554FB" w:rsidP="00F2568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554FB">
              <w:rPr>
                <w:rFonts w:ascii="Arial" w:hAnsi="Arial" w:cs="Arial"/>
                <w:sz w:val="24"/>
                <w:szCs w:val="24"/>
              </w:rPr>
              <w:t>części 4 zamówienia w wysokości 23 000.00 zł brutto;</w:t>
            </w:r>
          </w:p>
        </w:tc>
      </w:tr>
      <w:tr w:rsidR="005554FB" w:rsidRPr="00C902DE" w14:paraId="490B7F73" w14:textId="77777777" w:rsidTr="00F256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3EDF5B" w14:textId="77777777" w:rsidR="005554FB" w:rsidRPr="00C902DE" w:rsidRDefault="005554FB" w:rsidP="00F2568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554FB">
              <w:rPr>
                <w:rFonts w:ascii="Arial" w:hAnsi="Arial" w:cs="Arial"/>
                <w:sz w:val="24"/>
                <w:szCs w:val="24"/>
              </w:rPr>
              <w:t>części 5 zamówienia w wysokości 3 000.00 zł brutto;</w:t>
            </w:r>
          </w:p>
        </w:tc>
      </w:tr>
      <w:tr w:rsidR="005554FB" w:rsidRPr="00C902DE" w14:paraId="023C4B1F" w14:textId="77777777" w:rsidTr="00F256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252D00" w14:textId="77777777" w:rsidR="005554FB" w:rsidRPr="00C902DE" w:rsidRDefault="005554FB" w:rsidP="00F2568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554FB">
              <w:rPr>
                <w:rFonts w:ascii="Arial" w:hAnsi="Arial" w:cs="Arial"/>
                <w:sz w:val="24"/>
                <w:szCs w:val="24"/>
              </w:rPr>
              <w:t>części 6 zamówienia w wysokości 8 000.00 zł brutto;</w:t>
            </w:r>
          </w:p>
        </w:tc>
      </w:tr>
      <w:tr w:rsidR="005554FB" w:rsidRPr="00C902DE" w14:paraId="3B283743" w14:textId="77777777" w:rsidTr="00F256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1A89E0" w14:textId="77777777" w:rsidR="005554FB" w:rsidRPr="00C902DE" w:rsidRDefault="005554FB" w:rsidP="00F2568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554FB">
              <w:rPr>
                <w:rFonts w:ascii="Arial" w:hAnsi="Arial" w:cs="Arial"/>
                <w:sz w:val="24"/>
                <w:szCs w:val="24"/>
              </w:rPr>
              <w:t>części 8 zamówienia w wysokości 50 000.00 zł brutto;</w:t>
            </w:r>
          </w:p>
        </w:tc>
      </w:tr>
      <w:tr w:rsidR="005554FB" w:rsidRPr="00C902DE" w14:paraId="01515D15" w14:textId="77777777" w:rsidTr="00F256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DCCA80" w14:textId="77777777" w:rsidR="005554FB" w:rsidRPr="00C902DE" w:rsidRDefault="005554FB" w:rsidP="00F2568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554FB">
              <w:rPr>
                <w:rFonts w:ascii="Arial" w:hAnsi="Arial" w:cs="Arial"/>
                <w:sz w:val="24"/>
                <w:szCs w:val="24"/>
              </w:rPr>
              <w:t>części 9 zamówienia w wysokości 54 000.00 zł brutto;</w:t>
            </w:r>
          </w:p>
        </w:tc>
      </w:tr>
      <w:tr w:rsidR="005554FB" w:rsidRPr="00C902DE" w14:paraId="457D0F89" w14:textId="77777777" w:rsidTr="00F256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6C942B" w14:textId="77777777" w:rsidR="005554FB" w:rsidRPr="00C902DE" w:rsidRDefault="005554FB" w:rsidP="00F2568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554FB">
              <w:rPr>
                <w:rFonts w:ascii="Arial" w:hAnsi="Arial" w:cs="Arial"/>
                <w:sz w:val="24"/>
                <w:szCs w:val="24"/>
              </w:rPr>
              <w:t>części 10 zamówienia w wysokości 34 000.00 zł brutto;</w:t>
            </w:r>
          </w:p>
        </w:tc>
      </w:tr>
      <w:tr w:rsidR="005554FB" w:rsidRPr="00C902DE" w14:paraId="0079749A" w14:textId="77777777" w:rsidTr="00F256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C9DEE9" w14:textId="77777777" w:rsidR="005554FB" w:rsidRPr="00C902DE" w:rsidRDefault="005554FB" w:rsidP="00F2568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554FB">
              <w:rPr>
                <w:rFonts w:ascii="Arial" w:hAnsi="Arial" w:cs="Arial"/>
                <w:sz w:val="24"/>
                <w:szCs w:val="24"/>
              </w:rPr>
              <w:lastRenderedPageBreak/>
              <w:t>części 11 zamówienia w wysokości 45 000.00 zł brutto;</w:t>
            </w:r>
          </w:p>
        </w:tc>
      </w:tr>
      <w:tr w:rsidR="005554FB" w:rsidRPr="00C902DE" w14:paraId="5E6C8B79" w14:textId="77777777" w:rsidTr="00F256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7AF742" w14:textId="77777777" w:rsidR="005554FB" w:rsidRPr="00C902DE" w:rsidRDefault="005554FB" w:rsidP="00F2568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554FB">
              <w:rPr>
                <w:rFonts w:ascii="Arial" w:hAnsi="Arial" w:cs="Arial"/>
                <w:sz w:val="24"/>
                <w:szCs w:val="24"/>
              </w:rPr>
              <w:t>części 12 zamówienia w wysokości 34 000.00 zł brutto;</w:t>
            </w:r>
          </w:p>
        </w:tc>
      </w:tr>
      <w:tr w:rsidR="005554FB" w:rsidRPr="00C902DE" w14:paraId="0B5580F7" w14:textId="77777777" w:rsidTr="00F256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2F86DD" w14:textId="77777777" w:rsidR="005554FB" w:rsidRPr="00C902DE" w:rsidRDefault="005554FB" w:rsidP="00F2568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554FB">
              <w:rPr>
                <w:rFonts w:ascii="Arial" w:hAnsi="Arial" w:cs="Arial"/>
                <w:sz w:val="24"/>
                <w:szCs w:val="24"/>
              </w:rPr>
              <w:t>części 13 zamówienia w wysokości 23 000.00 zł brutto;</w:t>
            </w:r>
          </w:p>
        </w:tc>
      </w:tr>
      <w:tr w:rsidR="005554FB" w:rsidRPr="00C902DE" w14:paraId="612C723A" w14:textId="77777777" w:rsidTr="00F256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412B71" w14:textId="77777777" w:rsidR="005554FB" w:rsidRPr="00C902DE" w:rsidRDefault="005554FB" w:rsidP="00F2568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554FB">
              <w:rPr>
                <w:rFonts w:ascii="Arial" w:hAnsi="Arial" w:cs="Arial"/>
                <w:sz w:val="24"/>
                <w:szCs w:val="24"/>
              </w:rPr>
              <w:t>części 14 zamówienia w wysokości 26 000.00 zł brutto;</w:t>
            </w:r>
          </w:p>
        </w:tc>
      </w:tr>
    </w:tbl>
    <w:p w14:paraId="012715A8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37687CD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5449F0A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496003A" w14:textId="158074A0" w:rsidR="00C236D3" w:rsidRDefault="005554FB" w:rsidP="00173B20">
      <w:pPr>
        <w:jc w:val="right"/>
        <w:rPr>
          <w:rFonts w:ascii="Arial" w:hAnsi="Arial" w:cs="Arial"/>
          <w:sz w:val="24"/>
          <w:szCs w:val="24"/>
        </w:rPr>
      </w:pPr>
      <w:r w:rsidRPr="005554FB">
        <w:rPr>
          <w:rFonts w:ascii="Arial" w:hAnsi="Arial" w:cs="Arial"/>
          <w:sz w:val="24"/>
          <w:szCs w:val="24"/>
        </w:rPr>
        <w:t xml:space="preserve">  </w:t>
      </w:r>
      <w:r w:rsidR="007E4A5A">
        <w:rPr>
          <w:rFonts w:ascii="Arial" w:hAnsi="Arial" w:cs="Arial"/>
          <w:sz w:val="24"/>
          <w:szCs w:val="24"/>
        </w:rPr>
        <w:t>Dyrektor SP ZOZ Kolbuszowa</w:t>
      </w:r>
    </w:p>
    <w:p w14:paraId="2B6A80B7" w14:textId="2BBFA975" w:rsidR="007E4A5A" w:rsidRPr="003E6519" w:rsidRDefault="007E4A5A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7E4A5A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D098F" w14:textId="77777777" w:rsidR="002A78D8" w:rsidRDefault="002A78D8">
      <w:r>
        <w:separator/>
      </w:r>
    </w:p>
  </w:endnote>
  <w:endnote w:type="continuationSeparator" w:id="0">
    <w:p w14:paraId="2CBC60F3" w14:textId="77777777" w:rsidR="002A78D8" w:rsidRDefault="002A7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A60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163E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B234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C4588C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AFB2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817EC7" w14:textId="77777777" w:rsidR="009F189D" w:rsidRDefault="009F189D">
    <w:pPr>
      <w:pStyle w:val="Stopka"/>
      <w:tabs>
        <w:tab w:val="clear" w:pos="4536"/>
      </w:tabs>
      <w:jc w:val="center"/>
    </w:pPr>
  </w:p>
  <w:p w14:paraId="37E964F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3FB25" w14:textId="77777777" w:rsidR="002A78D8" w:rsidRDefault="002A78D8">
      <w:r>
        <w:separator/>
      </w:r>
    </w:p>
  </w:footnote>
  <w:footnote w:type="continuationSeparator" w:id="0">
    <w:p w14:paraId="284245F7" w14:textId="77777777" w:rsidR="002A78D8" w:rsidRDefault="002A7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BA7EF" w14:textId="77777777" w:rsidR="005554FB" w:rsidRDefault="005554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F3AEA" w14:textId="77777777" w:rsidR="005554FB" w:rsidRDefault="005554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EC9A6" w14:textId="77777777" w:rsidR="005554FB" w:rsidRDefault="005554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8D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A78D8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554FB"/>
    <w:rsid w:val="0069085C"/>
    <w:rsid w:val="007E4A5A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C0B262"/>
  <w15:chartTrackingRefBased/>
  <w15:docId w15:val="{5FA8CC74-A844-4181-8240-B800F58A0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2025-11-07T08:39:00Z</dcterms:created>
  <dcterms:modified xsi:type="dcterms:W3CDTF">2025-11-07T08:39:00Z</dcterms:modified>
</cp:coreProperties>
</file>