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80CB1" w14:textId="77777777" w:rsidR="003E6519" w:rsidRPr="009432A1" w:rsidRDefault="001A2770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A2770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1A2770">
        <w:rPr>
          <w:rFonts w:ascii="Arial" w:hAnsi="Arial" w:cs="Arial"/>
          <w:sz w:val="24"/>
          <w:szCs w:val="24"/>
        </w:rPr>
        <w:t>2025-11-07</w:t>
      </w:r>
    </w:p>
    <w:p w14:paraId="62FBE280" w14:textId="77777777" w:rsidR="003E6519" w:rsidRPr="009432A1" w:rsidRDefault="001A2770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A2770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742D409B" w14:textId="77777777" w:rsidR="003E6519" w:rsidRPr="009432A1" w:rsidRDefault="001A2770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1A2770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1A2770">
        <w:rPr>
          <w:rFonts w:ascii="Arial" w:hAnsi="Arial" w:cs="Arial"/>
          <w:sz w:val="24"/>
          <w:szCs w:val="24"/>
        </w:rPr>
        <w:t>4</w:t>
      </w:r>
    </w:p>
    <w:p w14:paraId="07148109" w14:textId="77777777" w:rsidR="003E6519" w:rsidRPr="009432A1" w:rsidRDefault="001A2770" w:rsidP="003E6519">
      <w:pPr>
        <w:rPr>
          <w:rFonts w:ascii="Arial" w:hAnsi="Arial" w:cs="Arial"/>
          <w:sz w:val="24"/>
          <w:szCs w:val="24"/>
        </w:rPr>
      </w:pPr>
      <w:r w:rsidRPr="001A2770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1A2770">
        <w:rPr>
          <w:rFonts w:ascii="Arial" w:hAnsi="Arial" w:cs="Arial"/>
          <w:sz w:val="24"/>
          <w:szCs w:val="24"/>
        </w:rPr>
        <w:t>Kolbuszowa</w:t>
      </w:r>
    </w:p>
    <w:p w14:paraId="38A6DA29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40C30F5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2558DFC1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BF0D95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678DA3B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5D8CAC2E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8B63BF8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2C5E5C15" w14:textId="77777777" w:rsidTr="001A0FA2">
        <w:tc>
          <w:tcPr>
            <w:tcW w:w="2269" w:type="dxa"/>
          </w:tcPr>
          <w:p w14:paraId="0227A271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58F7A94" w14:textId="77777777" w:rsidR="003E6519" w:rsidRPr="004E4B64" w:rsidRDefault="001A277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A2770">
              <w:rPr>
                <w:rFonts w:ascii="Arial" w:hAnsi="Arial" w:cs="Arial"/>
                <w:bCs/>
                <w:sz w:val="24"/>
                <w:szCs w:val="24"/>
              </w:rPr>
              <w:t>Dostawa różnych produktów spożywczych  w 2 pakietach - powtórzenie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A2770" w:rsidRPr="004E4B64" w14:paraId="340E66C1" w14:textId="77777777" w:rsidTr="00F2568D">
        <w:tc>
          <w:tcPr>
            <w:tcW w:w="2269" w:type="dxa"/>
          </w:tcPr>
          <w:p w14:paraId="3AFF53B7" w14:textId="77777777" w:rsidR="001A2770" w:rsidRPr="004E4B64" w:rsidRDefault="001A2770" w:rsidP="00F2568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03B7542" w14:textId="77777777" w:rsidR="001A2770" w:rsidRPr="004E4B64" w:rsidRDefault="001A2770" w:rsidP="00F2568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A2770">
              <w:rPr>
                <w:rFonts w:ascii="Arial" w:hAnsi="Arial" w:cs="Arial"/>
                <w:bCs/>
                <w:sz w:val="24"/>
                <w:szCs w:val="24"/>
              </w:rPr>
              <w:t>Eap-2412/24/25/M</w:t>
            </w:r>
          </w:p>
        </w:tc>
      </w:tr>
    </w:tbl>
    <w:p w14:paraId="2788C4AB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1A2770" w:rsidRPr="001A2770">
        <w:rPr>
          <w:rFonts w:ascii="Arial" w:hAnsi="Arial" w:cs="Arial"/>
          <w:sz w:val="24"/>
          <w:szCs w:val="24"/>
        </w:rPr>
        <w:t>(</w:t>
      </w:r>
      <w:proofErr w:type="spellStart"/>
      <w:r w:rsidR="001A2770" w:rsidRPr="001A2770">
        <w:rPr>
          <w:rFonts w:ascii="Arial" w:hAnsi="Arial" w:cs="Arial"/>
          <w:sz w:val="24"/>
          <w:szCs w:val="24"/>
        </w:rPr>
        <w:t>t.j</w:t>
      </w:r>
      <w:proofErr w:type="spellEnd"/>
      <w:r w:rsidR="001A2770" w:rsidRPr="001A2770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1A2770" w:rsidRPr="001A2770">
        <w:rPr>
          <w:rFonts w:ascii="Arial" w:hAnsi="Arial" w:cs="Arial"/>
          <w:sz w:val="24"/>
          <w:szCs w:val="24"/>
        </w:rPr>
        <w:t>późn</w:t>
      </w:r>
      <w:proofErr w:type="spellEnd"/>
      <w:r w:rsidR="001A2770" w:rsidRPr="001A2770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A2770" w:rsidRPr="00C902DE" w14:paraId="6BADB9C1" w14:textId="77777777" w:rsidTr="00F2568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EDA3B2" w14:textId="77777777" w:rsidR="001A2770" w:rsidRPr="00C902DE" w:rsidRDefault="001A2770" w:rsidP="00F2568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A2770">
              <w:rPr>
                <w:rFonts w:ascii="Arial" w:hAnsi="Arial" w:cs="Arial"/>
                <w:sz w:val="24"/>
                <w:szCs w:val="24"/>
              </w:rPr>
              <w:t>części 1 zamówienia w wysokości 200 000.00 zł brutto;</w:t>
            </w:r>
          </w:p>
        </w:tc>
      </w:tr>
      <w:tr w:rsidR="001A2770" w:rsidRPr="00C902DE" w14:paraId="04A4E5A1" w14:textId="77777777" w:rsidTr="00F2568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BC1601" w14:textId="77777777" w:rsidR="001A2770" w:rsidRPr="00C902DE" w:rsidRDefault="001A2770" w:rsidP="00F2568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A2770">
              <w:rPr>
                <w:rFonts w:ascii="Arial" w:hAnsi="Arial" w:cs="Arial"/>
                <w:sz w:val="24"/>
                <w:szCs w:val="24"/>
              </w:rPr>
              <w:t>części 2 zamówienia w wysokości 170 000.00 zł brutto;</w:t>
            </w:r>
          </w:p>
        </w:tc>
      </w:tr>
    </w:tbl>
    <w:p w14:paraId="450A0CFC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DA0F28F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2862C66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4061ED5E" w14:textId="1FE61D8F" w:rsidR="00C236D3" w:rsidRDefault="00A00649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19DDC501" w14:textId="55D47CF3" w:rsidR="00A00649" w:rsidRPr="003E6519" w:rsidRDefault="00A00649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A00649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26AD14" w14:textId="77777777" w:rsidR="00F2592A" w:rsidRDefault="00F2592A">
      <w:r>
        <w:separator/>
      </w:r>
    </w:p>
  </w:endnote>
  <w:endnote w:type="continuationSeparator" w:id="0">
    <w:p w14:paraId="5A24C4B1" w14:textId="77777777" w:rsidR="00F2592A" w:rsidRDefault="00F25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2B2C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12711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02AB7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57377E9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759D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AE2469" w14:textId="77777777" w:rsidR="009F189D" w:rsidRDefault="009F189D">
    <w:pPr>
      <w:pStyle w:val="Stopka"/>
      <w:tabs>
        <w:tab w:val="clear" w:pos="4536"/>
      </w:tabs>
      <w:jc w:val="center"/>
    </w:pPr>
  </w:p>
  <w:p w14:paraId="22B7968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9B28F" w14:textId="77777777" w:rsidR="00F2592A" w:rsidRDefault="00F2592A">
      <w:r>
        <w:separator/>
      </w:r>
    </w:p>
  </w:footnote>
  <w:footnote w:type="continuationSeparator" w:id="0">
    <w:p w14:paraId="3AAB7468" w14:textId="77777777" w:rsidR="00F2592A" w:rsidRDefault="00F259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914AB" w14:textId="77777777" w:rsidR="001A2770" w:rsidRDefault="001A27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CF9D6" w14:textId="77777777" w:rsidR="001A2770" w:rsidRDefault="001A27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08934" w14:textId="77777777" w:rsidR="001A2770" w:rsidRDefault="001A27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592A"/>
    <w:rsid w:val="00007727"/>
    <w:rsid w:val="00017720"/>
    <w:rsid w:val="00035488"/>
    <w:rsid w:val="000D7F25"/>
    <w:rsid w:val="000E00E5"/>
    <w:rsid w:val="00173B20"/>
    <w:rsid w:val="001A0FA2"/>
    <w:rsid w:val="001A2770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00649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2592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4AF3CA"/>
  <w15:chartTrackingRefBased/>
  <w15:docId w15:val="{A7F65A15-B022-400F-934A-FC680FC25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2025-11-07T08:39:00Z</dcterms:created>
  <dcterms:modified xsi:type="dcterms:W3CDTF">2025-11-07T08:39:00Z</dcterms:modified>
</cp:coreProperties>
</file>