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8D31D" w14:textId="77777777" w:rsidR="00986737" w:rsidRPr="009432A1" w:rsidRDefault="002743F5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743F5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743F5">
        <w:rPr>
          <w:rFonts w:ascii="Arial" w:hAnsi="Arial" w:cs="Arial"/>
          <w:sz w:val="24"/>
          <w:szCs w:val="24"/>
        </w:rPr>
        <w:t>2025-11-20</w:t>
      </w:r>
    </w:p>
    <w:p w14:paraId="0268007E" w14:textId="77777777" w:rsidR="00986737" w:rsidRPr="009432A1" w:rsidRDefault="002743F5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43F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AE7861D" w14:textId="77777777" w:rsidR="00986737" w:rsidRPr="009432A1" w:rsidRDefault="002743F5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743F5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743F5">
        <w:rPr>
          <w:rFonts w:ascii="Arial" w:hAnsi="Arial" w:cs="Arial"/>
          <w:sz w:val="24"/>
          <w:szCs w:val="24"/>
        </w:rPr>
        <w:t>4</w:t>
      </w:r>
    </w:p>
    <w:p w14:paraId="4F10E40C" w14:textId="77777777" w:rsidR="00986737" w:rsidRPr="009432A1" w:rsidRDefault="002743F5" w:rsidP="00986737">
      <w:pPr>
        <w:rPr>
          <w:rFonts w:ascii="Arial" w:hAnsi="Arial" w:cs="Arial"/>
          <w:sz w:val="24"/>
          <w:szCs w:val="24"/>
        </w:rPr>
      </w:pPr>
      <w:r w:rsidRPr="002743F5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743F5">
        <w:rPr>
          <w:rFonts w:ascii="Arial" w:hAnsi="Arial" w:cs="Arial"/>
          <w:sz w:val="24"/>
          <w:szCs w:val="24"/>
        </w:rPr>
        <w:t>Kolbuszowa</w:t>
      </w:r>
    </w:p>
    <w:p w14:paraId="56098549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64B350F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FFBD49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3F5DB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B1819F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6A8387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AD7D0C8" w14:textId="77777777" w:rsidTr="005A632E">
        <w:tc>
          <w:tcPr>
            <w:tcW w:w="2269" w:type="dxa"/>
          </w:tcPr>
          <w:p w14:paraId="0E8A5DF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D435319" w14:textId="77777777" w:rsidR="00986737" w:rsidRPr="004E4B64" w:rsidRDefault="002743F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43F5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2 pakietach - powtórzenie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743F5" w:rsidRPr="004E4B64" w14:paraId="7FEAD8D4" w14:textId="77777777" w:rsidTr="00571F33">
        <w:tc>
          <w:tcPr>
            <w:tcW w:w="2269" w:type="dxa"/>
          </w:tcPr>
          <w:p w14:paraId="5471554F" w14:textId="77777777" w:rsidR="002743F5" w:rsidRPr="004E4B64" w:rsidRDefault="002743F5" w:rsidP="00571F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AE28A93" w14:textId="77777777" w:rsidR="002743F5" w:rsidRPr="004E4B64" w:rsidRDefault="002743F5" w:rsidP="00571F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43F5">
              <w:rPr>
                <w:rFonts w:ascii="Arial" w:hAnsi="Arial" w:cs="Arial"/>
                <w:bCs/>
                <w:sz w:val="24"/>
                <w:szCs w:val="24"/>
              </w:rPr>
              <w:t>Eap-2412/24/25/M</w:t>
            </w:r>
          </w:p>
        </w:tc>
      </w:tr>
    </w:tbl>
    <w:p w14:paraId="6F8D3C6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852C071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743F5" w:rsidRPr="002743F5">
        <w:rPr>
          <w:rFonts w:ascii="Arial" w:hAnsi="Arial" w:cs="Arial"/>
          <w:sz w:val="24"/>
          <w:szCs w:val="24"/>
        </w:rPr>
        <w:t>(</w:t>
      </w:r>
      <w:proofErr w:type="spellStart"/>
      <w:r w:rsidR="002743F5" w:rsidRPr="002743F5">
        <w:rPr>
          <w:rFonts w:ascii="Arial" w:hAnsi="Arial" w:cs="Arial"/>
          <w:sz w:val="24"/>
          <w:szCs w:val="24"/>
        </w:rPr>
        <w:t>t.j</w:t>
      </w:r>
      <w:proofErr w:type="spellEnd"/>
      <w:r w:rsidR="002743F5" w:rsidRPr="002743F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743F5" w:rsidRPr="002743F5">
        <w:rPr>
          <w:rFonts w:ascii="Arial" w:hAnsi="Arial" w:cs="Arial"/>
          <w:sz w:val="24"/>
          <w:szCs w:val="24"/>
        </w:rPr>
        <w:t>późn</w:t>
      </w:r>
      <w:proofErr w:type="spellEnd"/>
      <w:r w:rsidR="002743F5" w:rsidRPr="002743F5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9AD691F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743F5" w:rsidRPr="002743F5">
        <w:rPr>
          <w:rFonts w:ascii="Arial" w:hAnsi="Arial" w:cs="Arial"/>
          <w:sz w:val="24"/>
          <w:szCs w:val="24"/>
        </w:rPr>
        <w:t>20/11/2025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743F5" w:rsidRPr="002743F5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9244FC1" w14:textId="77777777" w:rsidTr="005A632E">
        <w:tc>
          <w:tcPr>
            <w:tcW w:w="1276" w:type="dxa"/>
            <w:shd w:val="clear" w:color="auto" w:fill="F2F2F2"/>
            <w:vAlign w:val="center"/>
          </w:tcPr>
          <w:p w14:paraId="4CA69B5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EA1FA4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70A321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D301862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743F5" w:rsidRPr="00BB547B" w14:paraId="0276EF4D" w14:textId="77777777" w:rsidTr="00571F33">
        <w:tc>
          <w:tcPr>
            <w:tcW w:w="1276" w:type="dxa"/>
            <w:vAlign w:val="center"/>
          </w:tcPr>
          <w:p w14:paraId="4114652C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67A1C74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5A27551" w14:textId="77777777" w:rsidR="002743F5" w:rsidRPr="00986737" w:rsidRDefault="002743F5" w:rsidP="00571F3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2743F5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2743F5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47B82D6" w14:textId="77777777" w:rsidR="002743F5" w:rsidRPr="00986737" w:rsidRDefault="002743F5" w:rsidP="00571F33">
            <w:pPr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Staniewicka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43F5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57207D" w14:textId="77777777" w:rsidR="002743F5" w:rsidRPr="00986737" w:rsidRDefault="002743F5" w:rsidP="00571F3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03-310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43F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6861F99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171 093.71 zł</w:t>
            </w:r>
          </w:p>
        </w:tc>
      </w:tr>
      <w:tr w:rsidR="002743F5" w:rsidRPr="00BB547B" w14:paraId="1AA31C89" w14:textId="77777777" w:rsidTr="00571F33">
        <w:tc>
          <w:tcPr>
            <w:tcW w:w="1276" w:type="dxa"/>
            <w:vAlign w:val="center"/>
          </w:tcPr>
          <w:p w14:paraId="27C711B9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1AFFBB41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5FBF7D4F" w14:textId="77777777" w:rsidR="002743F5" w:rsidRPr="00986737" w:rsidRDefault="002743F5" w:rsidP="00571F3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Spółdzielnia Mleczarska MLEKOVITA</w:t>
            </w:r>
          </w:p>
          <w:p w14:paraId="50373197" w14:textId="77777777" w:rsidR="002743F5" w:rsidRPr="00986737" w:rsidRDefault="002743F5" w:rsidP="00571F33">
            <w:pPr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Ludowa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43F5">
              <w:rPr>
                <w:rFonts w:ascii="Arial" w:hAnsi="Arial" w:cs="Arial"/>
                <w:sz w:val="24"/>
                <w:szCs w:val="24"/>
              </w:rPr>
              <w:t>122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764B4A" w14:textId="77777777" w:rsidR="002743F5" w:rsidRPr="00986737" w:rsidRDefault="002743F5" w:rsidP="00571F3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18-200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43F5">
              <w:rPr>
                <w:rFonts w:ascii="Arial" w:hAnsi="Arial" w:cs="Arial"/>
                <w:sz w:val="24"/>
                <w:szCs w:val="24"/>
              </w:rPr>
              <w:t>Wysokie Mazowieckie</w:t>
            </w:r>
          </w:p>
        </w:tc>
        <w:tc>
          <w:tcPr>
            <w:tcW w:w="2551" w:type="dxa"/>
            <w:vAlign w:val="center"/>
          </w:tcPr>
          <w:p w14:paraId="05334322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156 468.98 zł</w:t>
            </w:r>
          </w:p>
        </w:tc>
      </w:tr>
      <w:tr w:rsidR="002743F5" w:rsidRPr="00BB547B" w14:paraId="24906E80" w14:textId="77777777" w:rsidTr="00571F33">
        <w:tc>
          <w:tcPr>
            <w:tcW w:w="1276" w:type="dxa"/>
            <w:vAlign w:val="center"/>
          </w:tcPr>
          <w:p w14:paraId="7E8A7B8C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21B2AA83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E4438C8" w14:textId="77777777" w:rsidR="002743F5" w:rsidRPr="00986737" w:rsidRDefault="002743F5" w:rsidP="00571F3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Mięs-Pol PS Spółka z ograniczoną odpowiedzialnością</w:t>
            </w:r>
          </w:p>
          <w:p w14:paraId="7A433EA6" w14:textId="77777777" w:rsidR="002743F5" w:rsidRPr="00986737" w:rsidRDefault="002743F5" w:rsidP="00571F33">
            <w:pPr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Targowa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43F5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C75906" w14:textId="77777777" w:rsidR="002743F5" w:rsidRPr="00986737" w:rsidRDefault="002743F5" w:rsidP="00571F3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35-064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43F5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7AAEF240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159 758.20 zł</w:t>
            </w:r>
          </w:p>
        </w:tc>
      </w:tr>
      <w:tr w:rsidR="002743F5" w:rsidRPr="00BB547B" w14:paraId="1BBB4A2A" w14:textId="77777777" w:rsidTr="00571F33">
        <w:tc>
          <w:tcPr>
            <w:tcW w:w="1276" w:type="dxa"/>
            <w:vAlign w:val="center"/>
          </w:tcPr>
          <w:p w14:paraId="53EBDD12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vAlign w:val="center"/>
          </w:tcPr>
          <w:p w14:paraId="1A8CDAB3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28AED2BB" w14:textId="77777777" w:rsidR="002743F5" w:rsidRPr="00986737" w:rsidRDefault="002743F5" w:rsidP="00571F3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Okręgowa Spółdzielnia Mleczarska</w:t>
            </w:r>
          </w:p>
          <w:p w14:paraId="55D71145" w14:textId="77777777" w:rsidR="002743F5" w:rsidRPr="00986737" w:rsidRDefault="002743F5" w:rsidP="00571F33">
            <w:pPr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Wygoda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43F5">
              <w:rPr>
                <w:rFonts w:ascii="Arial" w:hAnsi="Arial" w:cs="Arial"/>
                <w:sz w:val="24"/>
                <w:szCs w:val="24"/>
              </w:rPr>
              <w:t>147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BE6CE4" w14:textId="77777777" w:rsidR="002743F5" w:rsidRPr="00986737" w:rsidRDefault="002743F5" w:rsidP="00571F3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32-700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43F5">
              <w:rPr>
                <w:rFonts w:ascii="Arial" w:hAnsi="Arial" w:cs="Arial"/>
                <w:sz w:val="24"/>
                <w:szCs w:val="24"/>
              </w:rPr>
              <w:t>Bochnia</w:t>
            </w:r>
          </w:p>
        </w:tc>
        <w:tc>
          <w:tcPr>
            <w:tcW w:w="2551" w:type="dxa"/>
            <w:vAlign w:val="center"/>
          </w:tcPr>
          <w:p w14:paraId="42644517" w14:textId="77777777" w:rsidR="002743F5" w:rsidRPr="00986737" w:rsidRDefault="002743F5" w:rsidP="00571F3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3F5">
              <w:rPr>
                <w:rFonts w:ascii="Arial" w:hAnsi="Arial" w:cs="Arial"/>
                <w:sz w:val="24"/>
                <w:szCs w:val="24"/>
              </w:rPr>
              <w:t>142 610.16 zł</w:t>
            </w:r>
          </w:p>
        </w:tc>
      </w:tr>
    </w:tbl>
    <w:p w14:paraId="7B18F9A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082F92E8" w14:textId="10EB737D" w:rsidR="00C236D3" w:rsidRDefault="00037DCD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0C0ADC1C" w14:textId="16467DCD" w:rsidR="00037DCD" w:rsidRPr="00BB547B" w:rsidRDefault="00037DC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037DCD" w:rsidRPr="00BB547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6BD15" w14:textId="77777777" w:rsidR="00642558" w:rsidRDefault="00642558">
      <w:r>
        <w:separator/>
      </w:r>
    </w:p>
  </w:endnote>
  <w:endnote w:type="continuationSeparator" w:id="0">
    <w:p w14:paraId="49E1A58F" w14:textId="77777777" w:rsidR="00642558" w:rsidRDefault="00642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281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DBF1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A709D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A6A07A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FEEFF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9E2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C93866" w14:textId="77777777" w:rsidR="009F189D" w:rsidRDefault="009F189D">
    <w:pPr>
      <w:pStyle w:val="Stopka"/>
      <w:tabs>
        <w:tab w:val="clear" w:pos="4536"/>
      </w:tabs>
      <w:jc w:val="center"/>
    </w:pPr>
  </w:p>
  <w:p w14:paraId="038574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8049D" w14:textId="77777777" w:rsidR="00642558" w:rsidRDefault="00642558">
      <w:r>
        <w:separator/>
      </w:r>
    </w:p>
  </w:footnote>
  <w:footnote w:type="continuationSeparator" w:id="0">
    <w:p w14:paraId="0C82AB73" w14:textId="77777777" w:rsidR="00642558" w:rsidRDefault="00642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6E366" w14:textId="77777777" w:rsidR="002743F5" w:rsidRDefault="002743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FA31" w14:textId="77777777" w:rsidR="002743F5" w:rsidRDefault="002743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E96BF" w14:textId="77777777" w:rsidR="002743F5" w:rsidRDefault="002743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558"/>
    <w:rsid w:val="00007727"/>
    <w:rsid w:val="00017720"/>
    <w:rsid w:val="00035488"/>
    <w:rsid w:val="00037DCD"/>
    <w:rsid w:val="000D7F25"/>
    <w:rsid w:val="000E00E5"/>
    <w:rsid w:val="00173B20"/>
    <w:rsid w:val="001C69FF"/>
    <w:rsid w:val="0023318D"/>
    <w:rsid w:val="002743F5"/>
    <w:rsid w:val="003D72FD"/>
    <w:rsid w:val="00423179"/>
    <w:rsid w:val="00490DC0"/>
    <w:rsid w:val="00493F8C"/>
    <w:rsid w:val="004C7E9B"/>
    <w:rsid w:val="005614F2"/>
    <w:rsid w:val="00577BC6"/>
    <w:rsid w:val="005A632E"/>
    <w:rsid w:val="00642558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BD7530"/>
  <w15:chartTrackingRefBased/>
  <w15:docId w15:val="{2AA366D4-2152-496D-AC80-64CD7B517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ECBA8-9339-45CE-8CD7-0DF2E4A67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2025-11-20T09:05:00Z</dcterms:created>
  <dcterms:modified xsi:type="dcterms:W3CDTF">2025-11-20T09:05:00Z</dcterms:modified>
</cp:coreProperties>
</file>