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2406" w14:textId="77777777" w:rsidR="00D34297" w:rsidRPr="00471F3F" w:rsidRDefault="000138A6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138A6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0138A6">
        <w:rPr>
          <w:rFonts w:ascii="Arial" w:hAnsi="Arial" w:cs="Arial"/>
          <w:sz w:val="24"/>
          <w:szCs w:val="24"/>
        </w:rPr>
        <w:t>2025-12-03</w:t>
      </w:r>
    </w:p>
    <w:p w14:paraId="52E4D1FF" w14:textId="77777777" w:rsidR="00D34297" w:rsidRPr="00471F3F" w:rsidRDefault="000138A6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38A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F58F8FB" w14:textId="77777777" w:rsidR="00D34297" w:rsidRPr="00471F3F" w:rsidRDefault="000138A6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0138A6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138A6">
        <w:rPr>
          <w:rFonts w:ascii="Arial" w:hAnsi="Arial" w:cs="Arial"/>
          <w:sz w:val="24"/>
          <w:szCs w:val="24"/>
        </w:rPr>
        <w:t>4</w:t>
      </w:r>
    </w:p>
    <w:p w14:paraId="03548AC1" w14:textId="77777777" w:rsidR="00D34297" w:rsidRPr="00471F3F" w:rsidRDefault="000138A6" w:rsidP="00D34297">
      <w:pPr>
        <w:rPr>
          <w:rFonts w:ascii="Arial" w:hAnsi="Arial" w:cs="Arial"/>
          <w:sz w:val="24"/>
          <w:szCs w:val="24"/>
        </w:rPr>
      </w:pPr>
      <w:r w:rsidRPr="000138A6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0138A6">
        <w:rPr>
          <w:rFonts w:ascii="Arial" w:hAnsi="Arial" w:cs="Arial"/>
          <w:sz w:val="24"/>
          <w:szCs w:val="24"/>
        </w:rPr>
        <w:t>Kolbuszowa</w:t>
      </w:r>
    </w:p>
    <w:p w14:paraId="5D5BD23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9CB2D2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484F22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B4B00D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D67888F" w14:textId="77777777" w:rsidTr="00D34297">
        <w:tc>
          <w:tcPr>
            <w:tcW w:w="9180" w:type="dxa"/>
            <w:shd w:val="clear" w:color="auto" w:fill="F2F2F2"/>
            <w:hideMark/>
          </w:tcPr>
          <w:p w14:paraId="676CDC53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64D4547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37EED900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107A30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2071DD6" w14:textId="77777777" w:rsidTr="00310284">
        <w:tc>
          <w:tcPr>
            <w:tcW w:w="2269" w:type="dxa"/>
          </w:tcPr>
          <w:p w14:paraId="7D05143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6E533F5" w14:textId="77777777" w:rsidR="00D34297" w:rsidRPr="00D34297" w:rsidRDefault="000138A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8A6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2 pakietach - powtórzenie</w:t>
            </w:r>
          </w:p>
        </w:tc>
      </w:tr>
      <w:tr w:rsidR="000138A6" w:rsidRPr="00D34297" w14:paraId="19D2830B" w14:textId="77777777" w:rsidTr="00EA0465">
        <w:tc>
          <w:tcPr>
            <w:tcW w:w="2269" w:type="dxa"/>
          </w:tcPr>
          <w:p w14:paraId="461080CB" w14:textId="77777777" w:rsidR="000138A6" w:rsidRPr="00D34297" w:rsidRDefault="000138A6" w:rsidP="00EA04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229D4BA" w14:textId="77777777" w:rsidR="000138A6" w:rsidRPr="00D34297" w:rsidRDefault="000138A6" w:rsidP="00EA04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8A6">
              <w:rPr>
                <w:rFonts w:ascii="Arial" w:hAnsi="Arial" w:cs="Arial"/>
                <w:bCs/>
                <w:sz w:val="24"/>
                <w:szCs w:val="24"/>
              </w:rPr>
              <w:t>Eap-2412/24/25/M</w:t>
            </w:r>
          </w:p>
        </w:tc>
      </w:tr>
    </w:tbl>
    <w:p w14:paraId="3BF9FB90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034A77F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0138A6" w:rsidRPr="000138A6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138A6" w:rsidRPr="000138A6">
        <w:rPr>
          <w:rFonts w:ascii="Arial" w:hAnsi="Arial" w:cs="Arial"/>
          <w:sz w:val="24"/>
          <w:szCs w:val="24"/>
        </w:rPr>
        <w:t>(</w:t>
      </w:r>
      <w:proofErr w:type="spellStart"/>
      <w:r w:rsidR="000138A6" w:rsidRPr="000138A6">
        <w:rPr>
          <w:rFonts w:ascii="Arial" w:hAnsi="Arial" w:cs="Arial"/>
          <w:sz w:val="24"/>
          <w:szCs w:val="24"/>
        </w:rPr>
        <w:t>t.j</w:t>
      </w:r>
      <w:proofErr w:type="spellEnd"/>
      <w:r w:rsidR="000138A6" w:rsidRPr="000138A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138A6" w:rsidRPr="000138A6">
        <w:rPr>
          <w:rFonts w:ascii="Arial" w:hAnsi="Arial" w:cs="Arial"/>
          <w:sz w:val="24"/>
          <w:szCs w:val="24"/>
        </w:rPr>
        <w:t>późn</w:t>
      </w:r>
      <w:proofErr w:type="spellEnd"/>
      <w:r w:rsidR="000138A6" w:rsidRPr="000138A6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BC22C7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60F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D068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4430FCF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138A6" w:rsidRPr="00D34297" w14:paraId="29F0967A" w14:textId="77777777" w:rsidTr="00EA04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FC1A" w14:textId="77777777" w:rsidR="000138A6" w:rsidRPr="00D34297" w:rsidRDefault="000138A6" w:rsidP="00EA046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38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1D93" w14:textId="77777777" w:rsidR="000138A6" w:rsidRPr="00D34297" w:rsidRDefault="000138A6" w:rsidP="00EA046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138A6">
              <w:rPr>
                <w:rFonts w:ascii="Arial" w:hAnsi="Arial" w:cs="Arial"/>
                <w:b/>
                <w:sz w:val="24"/>
                <w:szCs w:val="24"/>
              </w:rPr>
              <w:t>Pakiet 1 - Mięso i wędliny drobiowe</w:t>
            </w:r>
          </w:p>
          <w:p w14:paraId="62F89014" w14:textId="77777777" w:rsidR="000138A6" w:rsidRPr="00D34297" w:rsidRDefault="000138A6" w:rsidP="00EA046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BC3CE2" w14:textId="77777777" w:rsidR="000138A6" w:rsidRPr="00D34297" w:rsidRDefault="000138A6" w:rsidP="00EA04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8A6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0138A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78A056" w14:textId="77777777" w:rsidR="000138A6" w:rsidRPr="00D34297" w:rsidRDefault="000138A6" w:rsidP="00EA046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ABF55B" w14:textId="4685BD54" w:rsidR="000138A6" w:rsidRPr="00D34297" w:rsidRDefault="000138A6" w:rsidP="00EA046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38A6">
              <w:rPr>
                <w:rFonts w:ascii="Arial" w:hAnsi="Arial" w:cs="Arial"/>
                <w:sz w:val="24"/>
                <w:szCs w:val="24"/>
              </w:rPr>
              <w:t xml:space="preserve">W toku postępowania wszystkie złożone </w:t>
            </w:r>
            <w:proofErr w:type="spellStart"/>
            <w:r w:rsidRPr="000138A6">
              <w:rPr>
                <w:rFonts w:ascii="Arial" w:hAnsi="Arial" w:cs="Arial"/>
                <w:sz w:val="24"/>
                <w:szCs w:val="24"/>
              </w:rPr>
              <w:t>wsnioki</w:t>
            </w:r>
            <w:proofErr w:type="spellEnd"/>
            <w:r w:rsidRPr="000138A6">
              <w:rPr>
                <w:rFonts w:ascii="Arial" w:hAnsi="Arial" w:cs="Arial"/>
                <w:sz w:val="24"/>
                <w:szCs w:val="24"/>
              </w:rPr>
              <w:t xml:space="preserve"> o dopuszczenie do udziału w postępowaniu zostały odrzucone, ponieważ nie spełniały </w:t>
            </w:r>
            <w:r w:rsidRPr="000138A6">
              <w:rPr>
                <w:rFonts w:ascii="Arial" w:hAnsi="Arial" w:cs="Arial"/>
                <w:sz w:val="24"/>
                <w:szCs w:val="24"/>
              </w:rPr>
              <w:lastRenderedPageBreak/>
              <w:t xml:space="preserve">warunków </w:t>
            </w:r>
            <w:r w:rsidR="00025264" w:rsidRPr="000138A6">
              <w:rPr>
                <w:rFonts w:ascii="Arial" w:hAnsi="Arial" w:cs="Arial"/>
                <w:sz w:val="24"/>
                <w:szCs w:val="24"/>
              </w:rPr>
              <w:t>określonych</w:t>
            </w:r>
            <w:r w:rsidRPr="000138A6">
              <w:rPr>
                <w:rFonts w:ascii="Arial" w:hAnsi="Arial" w:cs="Arial"/>
                <w:sz w:val="24"/>
                <w:szCs w:val="24"/>
              </w:rPr>
              <w:t xml:space="preserve"> w SWZ.</w:t>
            </w:r>
          </w:p>
        </w:tc>
      </w:tr>
    </w:tbl>
    <w:p w14:paraId="0DC987D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076BE09A" w14:textId="6402AD49" w:rsidR="002A7DFF" w:rsidRDefault="00025264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0D6E3385" w14:textId="4079EAE8" w:rsidR="00025264" w:rsidRDefault="00025264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025264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63826" w14:textId="77777777" w:rsidR="00694E54" w:rsidRDefault="00694E54" w:rsidP="00D34297">
      <w:r>
        <w:separator/>
      </w:r>
    </w:p>
  </w:endnote>
  <w:endnote w:type="continuationSeparator" w:id="0">
    <w:p w14:paraId="20B04500" w14:textId="77777777" w:rsidR="00694E54" w:rsidRDefault="00694E5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2B73E" w14:textId="77777777" w:rsidR="000138A6" w:rsidRDefault="000138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00A0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7DCCB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F553A" w14:textId="77777777" w:rsidR="000138A6" w:rsidRDefault="000138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5C0AA" w14:textId="77777777" w:rsidR="00694E54" w:rsidRDefault="00694E54" w:rsidP="00D34297">
      <w:r>
        <w:separator/>
      </w:r>
    </w:p>
  </w:footnote>
  <w:footnote w:type="continuationSeparator" w:id="0">
    <w:p w14:paraId="1A2EAD71" w14:textId="77777777" w:rsidR="00694E54" w:rsidRDefault="00694E5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43421" w14:textId="77777777" w:rsidR="000138A6" w:rsidRDefault="00013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C0A89" w14:textId="77777777" w:rsidR="000138A6" w:rsidRDefault="00013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381B" w14:textId="77777777" w:rsidR="000138A6" w:rsidRDefault="000138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E54"/>
    <w:rsid w:val="00010B31"/>
    <w:rsid w:val="000138A6"/>
    <w:rsid w:val="00025264"/>
    <w:rsid w:val="00104963"/>
    <w:rsid w:val="00150F65"/>
    <w:rsid w:val="002A7DFF"/>
    <w:rsid w:val="00310284"/>
    <w:rsid w:val="004E2226"/>
    <w:rsid w:val="005464E2"/>
    <w:rsid w:val="00694E54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B256A1"/>
  <w15:chartTrackingRefBased/>
  <w15:docId w15:val="{290FB413-C4EE-42C8-9D2D-C0064478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2025-12-03T08:04:00Z</dcterms:created>
  <dcterms:modified xsi:type="dcterms:W3CDTF">2025-12-03T08:04:00Z</dcterms:modified>
</cp:coreProperties>
</file>