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851F6" w14:textId="77777777" w:rsidR="00B36EDA" w:rsidRPr="00353FDC" w:rsidRDefault="006A3F08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A3F08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6A3F08">
        <w:rPr>
          <w:rFonts w:ascii="Arial" w:hAnsi="Arial" w:cs="Arial"/>
        </w:rPr>
        <w:t>2025-12-03</w:t>
      </w:r>
    </w:p>
    <w:p w14:paraId="375D2EFF" w14:textId="77777777" w:rsidR="00B36EDA" w:rsidRPr="00353FDC" w:rsidRDefault="006A3F08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A3F08">
        <w:rPr>
          <w:rFonts w:ascii="Arial" w:hAnsi="Arial" w:cs="Arial"/>
          <w:b/>
          <w:bCs/>
        </w:rPr>
        <w:t>Samodzielny Publiczny Zespół Opieki Zdrowotnej w Kolbuszowej</w:t>
      </w:r>
    </w:p>
    <w:p w14:paraId="0CE0C44E" w14:textId="77777777" w:rsidR="00B36EDA" w:rsidRPr="00353FDC" w:rsidRDefault="006A3F08" w:rsidP="00B36EDA">
      <w:pPr>
        <w:spacing w:line="360" w:lineRule="auto"/>
        <w:ind w:right="3969"/>
        <w:rPr>
          <w:rFonts w:ascii="Arial" w:hAnsi="Arial" w:cs="Arial"/>
        </w:rPr>
      </w:pPr>
      <w:r w:rsidRPr="006A3F08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6A3F08">
        <w:rPr>
          <w:rFonts w:ascii="Arial" w:hAnsi="Arial" w:cs="Arial"/>
        </w:rPr>
        <w:t>4</w:t>
      </w:r>
    </w:p>
    <w:p w14:paraId="25D7ABBF" w14:textId="77777777" w:rsidR="00B36EDA" w:rsidRPr="00353FDC" w:rsidRDefault="006A3F08" w:rsidP="00B36EDA">
      <w:pPr>
        <w:ind w:right="3969"/>
        <w:rPr>
          <w:rFonts w:ascii="Arial" w:hAnsi="Arial" w:cs="Arial"/>
        </w:rPr>
      </w:pPr>
      <w:r w:rsidRPr="006A3F08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6A3F08">
        <w:rPr>
          <w:rFonts w:ascii="Arial" w:hAnsi="Arial" w:cs="Arial"/>
        </w:rPr>
        <w:t>Kolbuszowa</w:t>
      </w:r>
    </w:p>
    <w:p w14:paraId="5DE475D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089561B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FB90899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BD984A6" w14:textId="77777777" w:rsidTr="00B36EDA">
        <w:tc>
          <w:tcPr>
            <w:tcW w:w="9923" w:type="dxa"/>
            <w:shd w:val="clear" w:color="auto" w:fill="F2F2F2"/>
            <w:hideMark/>
          </w:tcPr>
          <w:p w14:paraId="088BB7AB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311C5AD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2C27F17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A926454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71E50A2C" w14:textId="77777777" w:rsidTr="00B36EDA">
        <w:tc>
          <w:tcPr>
            <w:tcW w:w="2269" w:type="dxa"/>
          </w:tcPr>
          <w:p w14:paraId="0D1FD597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1951CAFD" w14:textId="77777777" w:rsidR="00B36EDA" w:rsidRPr="00353FDC" w:rsidRDefault="006A3F0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Dostawa preparatów do mycia, pielęgnacji i dezynfekcji rąk , skóry , ran, dezynfekcji powierzchni, narzędzi, sprzętu i urządzeń medycznych w 15 pakietach</w:t>
            </w:r>
          </w:p>
        </w:tc>
      </w:tr>
      <w:tr w:rsidR="006A3F08" w:rsidRPr="00353FDC" w14:paraId="74B76D8C" w14:textId="77777777" w:rsidTr="00EE1211">
        <w:tc>
          <w:tcPr>
            <w:tcW w:w="2269" w:type="dxa"/>
          </w:tcPr>
          <w:p w14:paraId="7AC43803" w14:textId="77777777" w:rsidR="006A3F08" w:rsidRPr="00353FDC" w:rsidRDefault="006A3F08" w:rsidP="00EE12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54A5B902" w14:textId="77777777" w:rsidR="006A3F08" w:rsidRPr="00353FDC" w:rsidRDefault="006A3F08" w:rsidP="00EE12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Eap-2412/23/25/M</w:t>
            </w:r>
          </w:p>
        </w:tc>
      </w:tr>
    </w:tbl>
    <w:p w14:paraId="3BF27C4F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097C4A1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A3F08" w:rsidRPr="006A3F08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A3F08" w:rsidRPr="006A3F08">
        <w:rPr>
          <w:rFonts w:ascii="Arial" w:hAnsi="Arial" w:cs="Arial"/>
        </w:rPr>
        <w:t>(</w:t>
      </w:r>
      <w:proofErr w:type="spellStart"/>
      <w:r w:rsidR="006A3F08" w:rsidRPr="006A3F08">
        <w:rPr>
          <w:rFonts w:ascii="Arial" w:hAnsi="Arial" w:cs="Arial"/>
        </w:rPr>
        <w:t>t.j</w:t>
      </w:r>
      <w:proofErr w:type="spellEnd"/>
      <w:r w:rsidR="006A3F08" w:rsidRPr="006A3F08">
        <w:rPr>
          <w:rFonts w:ascii="Arial" w:hAnsi="Arial" w:cs="Arial"/>
        </w:rPr>
        <w:t xml:space="preserve">. Dz. U. z 2024 r. poz. 1320 z </w:t>
      </w:r>
      <w:proofErr w:type="spellStart"/>
      <w:r w:rsidR="006A3F08" w:rsidRPr="006A3F08">
        <w:rPr>
          <w:rFonts w:ascii="Arial" w:hAnsi="Arial" w:cs="Arial"/>
        </w:rPr>
        <w:t>późn</w:t>
      </w:r>
      <w:proofErr w:type="spellEnd"/>
      <w:r w:rsidR="006A3F08" w:rsidRPr="006A3F08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A3F08" w14:paraId="27C9C25D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F3DD7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 1 - Preparaty do mycia i dezynfekcji rąk, dezynfekcji powierzchni, urządzeń kuchennych i  medycznych</w:t>
            </w:r>
          </w:p>
          <w:p w14:paraId="15D4236B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HENRY KRUSE SP. Z O.O.</w:t>
            </w:r>
          </w:p>
          <w:p w14:paraId="065F9033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B2B9D37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55-040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BIELANY WROCŁAWSKIE</w:t>
            </w:r>
          </w:p>
          <w:p w14:paraId="733B12A8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86 614.21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C47A267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2E2E8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 xml:space="preserve">treść wybranej oferty odpowiada treści SWZ, </w:t>
            </w:r>
          </w:p>
          <w:p w14:paraId="3DBA994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A96014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27BC7A4E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04ACD6EF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75BE4512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F6CB0DD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462DDA81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267B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2. Preparaty do oczyszczania  ran</w:t>
            </w:r>
          </w:p>
          <w:p w14:paraId="58FAF51A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A3F08">
              <w:rPr>
                <w:rFonts w:ascii="Arial" w:hAnsi="Arial" w:cs="Arial"/>
                <w:b/>
              </w:rPr>
              <w:t>Bialmed</w:t>
            </w:r>
            <w:proofErr w:type="spellEnd"/>
            <w:r w:rsidRPr="006A3F08">
              <w:rPr>
                <w:rFonts w:ascii="Arial" w:hAnsi="Arial" w:cs="Arial"/>
                <w:b/>
              </w:rPr>
              <w:t xml:space="preserve"> Sp. z o.o.</w:t>
            </w:r>
          </w:p>
          <w:p w14:paraId="2E99DE09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46/48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/35</w:t>
            </w:r>
          </w:p>
          <w:p w14:paraId="5FE7C5DA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Warszawa</w:t>
            </w:r>
          </w:p>
          <w:p w14:paraId="599E1A14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19 672.20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15B61F6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9C9D509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5EFE9CB9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8CF58F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7595144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73380776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47833D11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0CA911E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7E5B52A2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45FF3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3 Preparaty do  pielęgnacji i leczenia ran</w:t>
            </w:r>
          </w:p>
          <w:p w14:paraId="5681EC5B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Medi-Pro Sp. z o.o.</w:t>
            </w:r>
          </w:p>
          <w:p w14:paraId="51553B4B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6b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D09D16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Warszawa</w:t>
            </w:r>
          </w:p>
          <w:p w14:paraId="572743F6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12 458.88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670E95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4A7384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5E26E6F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>wybrana oferta spełnia wszystkie wymagania Zamawiającego opisane w SWZ i uzyskała największą ilość punktów - 65 pkt. /wyliczenie wg. wzoru zamieszczonego w SWZ / przy kryterium oceny:</w:t>
            </w:r>
          </w:p>
          <w:p w14:paraId="15767BA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7D726FCF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- 0 punktów</w:t>
            </w:r>
          </w:p>
          <w:p w14:paraId="2A38569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4E5F3C45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697F33E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5FA3356E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E0B23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  4   Preparaty do mycia, dezynfekcji  rąk, dezynfekcji powierzchni,</w:t>
            </w:r>
          </w:p>
          <w:p w14:paraId="4E7E01F9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A3F08">
              <w:rPr>
                <w:rFonts w:ascii="Arial" w:hAnsi="Arial" w:cs="Arial"/>
                <w:b/>
              </w:rPr>
              <w:t>Medilab</w:t>
            </w:r>
            <w:proofErr w:type="spellEnd"/>
            <w:r w:rsidRPr="006A3F08">
              <w:rPr>
                <w:rFonts w:ascii="Arial" w:hAnsi="Arial" w:cs="Arial"/>
                <w:b/>
              </w:rPr>
              <w:t xml:space="preserve"> Sp. z o.o.</w:t>
            </w:r>
          </w:p>
          <w:p w14:paraId="531E9981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Niedźwiedzia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7F3C0DB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15-531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Białystok</w:t>
            </w:r>
          </w:p>
          <w:p w14:paraId="3D3A66FA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20 869.09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8D615C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DCC669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36B488A1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6EA6433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2912DEF5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54001C1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23429C5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D736980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381D6482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5A650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 5- Preparaty do mycia i pielęgnacji skóry ciała i włosów</w:t>
            </w:r>
          </w:p>
          <w:p w14:paraId="720A0D5F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Medi-Pro Sp. z o.o.</w:t>
            </w:r>
          </w:p>
          <w:p w14:paraId="06AFEC34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6b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6052F94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Warszawa</w:t>
            </w:r>
          </w:p>
          <w:p w14:paraId="2FFF0C72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1 674.00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68D366C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6DB23D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555BA24E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76E638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20EC053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198FB431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390086A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43AA01D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33921D6D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59F40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 6- Preparat do płukania jamy otrzewnej , przetok</w:t>
            </w:r>
          </w:p>
          <w:p w14:paraId="1EDB33CB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KIKGEL Sp. z o.o.</w:t>
            </w:r>
          </w:p>
          <w:p w14:paraId="5A5EA88B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Skłodowskiej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74C65E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97-225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Ujazd</w:t>
            </w:r>
          </w:p>
          <w:p w14:paraId="26EAF73D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5 400.00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1BB900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59506AD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412DCDE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53FD89A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4D6557B3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43E23A01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58D8193F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54D5A67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280BDFD8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FA9C1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 7 - Preparaty do mycia ciała, dezynfekcji rąk, skóry, ran i błon śluzowych</w:t>
            </w:r>
          </w:p>
          <w:p w14:paraId="47A00BB5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SCHULKE POLSKA SP. Z O.O.</w:t>
            </w:r>
          </w:p>
          <w:p w14:paraId="61EDFA3D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132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A5EE0D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WARSZAWA</w:t>
            </w:r>
          </w:p>
          <w:p w14:paraId="55AA0DD0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83 445.15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E0BB07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373F861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130C460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8E75B8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3EAE18FD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3801736F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2AB634C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B138CC3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140212D6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347D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 xml:space="preserve">Pakiet  8- Preparaty do </w:t>
            </w:r>
            <w:proofErr w:type="spellStart"/>
            <w:r w:rsidRPr="006A3F08">
              <w:rPr>
                <w:rFonts w:ascii="Arial" w:hAnsi="Arial" w:cs="Arial"/>
              </w:rPr>
              <w:t>mycia,dezynfekcji</w:t>
            </w:r>
            <w:proofErr w:type="spellEnd"/>
            <w:r w:rsidRPr="006A3F08">
              <w:rPr>
                <w:rFonts w:ascii="Arial" w:hAnsi="Arial" w:cs="Arial"/>
              </w:rPr>
              <w:t xml:space="preserve">  i konserwacji narzędzi chirurgicznych i endoskopowych</w:t>
            </w:r>
          </w:p>
          <w:p w14:paraId="45C58324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HENRY KRUSE SP. Z O.O.</w:t>
            </w:r>
          </w:p>
          <w:p w14:paraId="4544CCDA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7399B0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55-040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BIELANY WROCŁAWSKIE</w:t>
            </w:r>
          </w:p>
          <w:p w14:paraId="1CDBF49E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46 364.79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4418A8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872B4E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6392F3E2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7A30995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64B362D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50E46192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647FFB19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CD0DEDA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5532B251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53B7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 9- Preparaty do dezynfekcji  aparatów do hemodializy</w:t>
            </w:r>
          </w:p>
          <w:p w14:paraId="4B2D6141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FRESENIUS MEDICAL CARE POLSKA S.A.</w:t>
            </w:r>
          </w:p>
          <w:p w14:paraId="26F8E949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UL. KRZYWA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1A53DC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POZNAŃ</w:t>
            </w:r>
          </w:p>
          <w:p w14:paraId="2B0FFD8F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49 987.50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7F1A3D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A1E4DF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27A27C63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1F8AB284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26EF2F8C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40FFCD2D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- 1 punkt</w:t>
            </w:r>
          </w:p>
          <w:p w14:paraId="306EFD7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CFF3220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26BEA093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FAC37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 10- Preparaty do mycia i dezynfekcji powierzchni, sprzętu i wyrobów medycznych</w:t>
            </w:r>
          </w:p>
          <w:p w14:paraId="49AE64D7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A3F08">
              <w:rPr>
                <w:rFonts w:ascii="Arial" w:hAnsi="Arial" w:cs="Arial"/>
                <w:b/>
              </w:rPr>
              <w:t>Bialmed</w:t>
            </w:r>
            <w:proofErr w:type="spellEnd"/>
            <w:r w:rsidRPr="006A3F08">
              <w:rPr>
                <w:rFonts w:ascii="Arial" w:hAnsi="Arial" w:cs="Arial"/>
                <w:b/>
              </w:rPr>
              <w:t xml:space="preserve"> Sp. z o.o.</w:t>
            </w:r>
          </w:p>
          <w:p w14:paraId="425F620C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46/48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/35</w:t>
            </w:r>
          </w:p>
          <w:p w14:paraId="60414D4F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Warszawa</w:t>
            </w:r>
          </w:p>
          <w:p w14:paraId="443FBF91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27 146.34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CA4FEC8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0CF2815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664176E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- 90 pkt. /wyliczenie wg. wzoru zamieszczonego w SWZ / przy kryterium oceny: </w:t>
            </w:r>
          </w:p>
          <w:p w14:paraId="787B94D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380A1842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- 25 punktów</w:t>
            </w:r>
          </w:p>
          <w:p w14:paraId="76516421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2B7B431F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2CABCED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6327538A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2DE06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 11- Preparaty do mycia, dezynfekcji  i pielęgnacji rąk</w:t>
            </w:r>
          </w:p>
          <w:p w14:paraId="26AC75FB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HENRY KRUSE SP. Z O.O.</w:t>
            </w:r>
          </w:p>
          <w:p w14:paraId="4136E3F1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1D37282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55-040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BIELANY WROCŁAWSKIE</w:t>
            </w:r>
          </w:p>
          <w:p w14:paraId="57DCDCE3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46 747.74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12CD73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F609E94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58B05986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06747A5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15342FE1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0E1D814A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1CF5BEB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AA265C7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46D38CF6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CC393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12 - Preparaty do myjni -dezynfektorów</w:t>
            </w:r>
          </w:p>
          <w:p w14:paraId="42A7D490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Sani System sp. z o.o. sp. k.</w:t>
            </w:r>
          </w:p>
          <w:p w14:paraId="3B928363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Borówkowa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C73617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65-124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Zielona Góra</w:t>
            </w:r>
          </w:p>
          <w:p w14:paraId="3B731B59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30 970.17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ECFD13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B5904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076CCD7C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7413D1C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3763C74A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09E12F7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- 1 punkt</w:t>
            </w:r>
          </w:p>
          <w:p w14:paraId="1EE58F1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7AF300F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7D058AB8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38738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13 - Preparaty do urządzeń dezynfekcyjnych</w:t>
            </w:r>
          </w:p>
          <w:p w14:paraId="19F73E9F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SUTURA MED SP. Z O.O.</w:t>
            </w:r>
          </w:p>
          <w:p w14:paraId="3D2A13FB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Mała Odrzańska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/2</w:t>
            </w:r>
          </w:p>
          <w:p w14:paraId="124D6332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70-535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Szczecin</w:t>
            </w:r>
          </w:p>
          <w:p w14:paraId="3DE334EE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16 533.72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72580A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DA85FB5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4F6C880E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1AC711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1F7BE17E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6E86599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3327E640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CB8EA69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37F0021F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7A71C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>Pakiet 14  Preparaty do dezynfekcji skóry, powierzchni, wyrobów medycznych  oraz   mycia i dezynfekcji narzędzi</w:t>
            </w:r>
          </w:p>
          <w:p w14:paraId="32C2B729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Medi-Pro Sp. z o.o.</w:t>
            </w:r>
          </w:p>
          <w:p w14:paraId="72F97F80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6b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9D4902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Warszawa</w:t>
            </w:r>
          </w:p>
          <w:p w14:paraId="7506C723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22 744.80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0127BC2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02286A4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4793E7C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03022A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21AE229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30726828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301283D3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157FF75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A3F08" w14:paraId="09FB8DF6" w14:textId="77777777" w:rsidTr="006A3F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3834" w14:textId="77777777" w:rsidR="006A3F08" w:rsidRPr="00F245C5" w:rsidRDefault="006A3F08" w:rsidP="00EE121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A3F08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A3F08">
              <w:rPr>
                <w:rFonts w:ascii="Arial" w:hAnsi="Arial" w:cs="Arial"/>
              </w:rPr>
              <w:t xml:space="preserve">Pakiet 15 Preparaty do maszynowego i ręcznego mycia instrumentów </w:t>
            </w:r>
            <w:proofErr w:type="spellStart"/>
            <w:r w:rsidRPr="006A3F08">
              <w:rPr>
                <w:rFonts w:ascii="Arial" w:hAnsi="Arial" w:cs="Arial"/>
              </w:rPr>
              <w:t>termostabilnych</w:t>
            </w:r>
            <w:proofErr w:type="spellEnd"/>
            <w:r w:rsidRPr="006A3F08">
              <w:rPr>
                <w:rFonts w:ascii="Arial" w:hAnsi="Arial" w:cs="Arial"/>
              </w:rPr>
              <w:t xml:space="preserve"> i </w:t>
            </w:r>
            <w:proofErr w:type="spellStart"/>
            <w:r w:rsidRPr="006A3F08">
              <w:rPr>
                <w:rFonts w:ascii="Arial" w:hAnsi="Arial" w:cs="Arial"/>
              </w:rPr>
              <w:t>termolabilnych</w:t>
            </w:r>
            <w:proofErr w:type="spellEnd"/>
          </w:p>
          <w:p w14:paraId="240EEDAC" w14:textId="77777777" w:rsidR="006A3F08" w:rsidRPr="00F245C5" w:rsidRDefault="006A3F08" w:rsidP="00EE121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A3F08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6A3F08">
              <w:rPr>
                <w:rFonts w:ascii="Arial" w:hAnsi="Arial" w:cs="Arial"/>
                <w:b/>
              </w:rPr>
              <w:t>Cezal</w:t>
            </w:r>
            <w:proofErr w:type="spellEnd"/>
            <w:r w:rsidRPr="006A3F08">
              <w:rPr>
                <w:rFonts w:ascii="Arial" w:hAnsi="Arial" w:cs="Arial"/>
                <w:b/>
              </w:rPr>
              <w:t>" SA Wrocław</w:t>
            </w:r>
          </w:p>
          <w:p w14:paraId="6BC09D99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Balicka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117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76AE6AC" w14:textId="77777777" w:rsidR="006A3F08" w:rsidRPr="00F245C5" w:rsidRDefault="006A3F08" w:rsidP="00EE121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A3F08">
              <w:rPr>
                <w:rFonts w:ascii="Arial" w:hAnsi="Arial" w:cs="Arial"/>
                <w:bCs/>
              </w:rPr>
              <w:t>30-149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A3F08">
              <w:rPr>
                <w:rFonts w:ascii="Arial" w:hAnsi="Arial" w:cs="Arial"/>
                <w:bCs/>
              </w:rPr>
              <w:t>Kraków</w:t>
            </w:r>
          </w:p>
          <w:p w14:paraId="3B204A7F" w14:textId="77777777" w:rsidR="006A3F08" w:rsidRPr="00F245C5" w:rsidRDefault="006A3F08" w:rsidP="00EE121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A3F08">
              <w:rPr>
                <w:rFonts w:ascii="Arial" w:hAnsi="Arial" w:cs="Arial"/>
                <w:b/>
              </w:rPr>
              <w:t>9 628.20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0D6C732" w14:textId="77777777" w:rsidR="006A3F08" w:rsidRPr="00F245C5" w:rsidRDefault="006A3F08" w:rsidP="00EE121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AA4B9EF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A3F08">
              <w:rPr>
                <w:rFonts w:ascii="Arial" w:hAnsi="Arial" w:cs="Arial"/>
              </w:rPr>
              <w:t>reść</w:t>
            </w:r>
            <w:proofErr w:type="spellEnd"/>
            <w:r w:rsidRPr="006A3F08">
              <w:rPr>
                <w:rFonts w:ascii="Arial" w:hAnsi="Arial" w:cs="Arial"/>
              </w:rPr>
              <w:t xml:space="preserve"> wybranej oferty odpowiada treści SWZ, </w:t>
            </w:r>
          </w:p>
          <w:p w14:paraId="0C7DC777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</w:t>
            </w:r>
            <w:r w:rsidRPr="006A3F0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059D834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I. Kryterium: Cena oferty - 60 punktów</w:t>
            </w:r>
          </w:p>
          <w:p w14:paraId="21C810AB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II. Warunki techniczne  - 35 punktów</w:t>
            </w:r>
          </w:p>
          <w:p w14:paraId="1334386E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III. Termin dostawy  - 5 punktów</w:t>
            </w:r>
          </w:p>
          <w:p w14:paraId="5565924D" w14:textId="77777777" w:rsidR="006A3F08" w:rsidRPr="006A3F08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4AA729C" w14:textId="77777777" w:rsidR="006A3F08" w:rsidRPr="00F245C5" w:rsidRDefault="006A3F08" w:rsidP="00EE12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A3F08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1281CE31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3FBF5A4A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CFEDA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DC7D1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B9189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F0CB9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A3F08" w14:paraId="7868BDAA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9B15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1 - Preparaty do mycia i dezynfekcji rąk, dezynfekcji powierzchni, urządzeń kuchennych i 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53211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HENRY KRUSE SP. Z O.O.</w:t>
            </w:r>
          </w:p>
          <w:p w14:paraId="7A5EB447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1E36FC9C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55-040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A70B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661795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FA366A6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5DEFF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0AE1E5BC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2B93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2. Preparaty do oczyszczania 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9A52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9F9EF30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459F581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335F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CBBB7BA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88429D9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240D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682C97CA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1D10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2. Preparaty do oczyszczania 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B865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SUTURA MED SP. Z O.O.</w:t>
            </w:r>
          </w:p>
          <w:p w14:paraId="3E48BC67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Mała Odrzańska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21/2</w:t>
            </w:r>
          </w:p>
          <w:p w14:paraId="0770A0BA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70-535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A2DE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- 57.10</w:t>
            </w:r>
          </w:p>
          <w:p w14:paraId="59BEC0F7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5FDA4EB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6F09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97,10</w:t>
            </w:r>
          </w:p>
        </w:tc>
      </w:tr>
      <w:tr w:rsidR="006A3F08" w14:paraId="36ADD658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81367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 xml:space="preserve">Pakiet 2. </w:t>
            </w:r>
            <w:r w:rsidRPr="006A3F08">
              <w:rPr>
                <w:rFonts w:ascii="Arial" w:hAnsi="Arial" w:cs="Arial"/>
                <w:sz w:val="22"/>
                <w:szCs w:val="22"/>
              </w:rPr>
              <w:lastRenderedPageBreak/>
              <w:t>Preparaty do oczyszczania 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02ED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Centrum Zaopatrzenia </w:t>
            </w: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Medycznego "</w:t>
            </w:r>
            <w:proofErr w:type="spellStart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798613E3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27B5EAD8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F3238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lastRenderedPageBreak/>
              <w:t>1 - Cena - 57.98</w:t>
            </w:r>
          </w:p>
          <w:p w14:paraId="41364857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lastRenderedPageBreak/>
              <w:t>2 - Warunki Techniczne - 35.00</w:t>
            </w:r>
          </w:p>
          <w:p w14:paraId="5A81FBB5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2413F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lastRenderedPageBreak/>
              <w:t xml:space="preserve">  97,98</w:t>
            </w:r>
          </w:p>
        </w:tc>
      </w:tr>
      <w:tr w:rsidR="006A3F08" w14:paraId="57D8C3C6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BA3F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3 Preparaty do  pielęgnacji i leczenia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9D948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7DC16330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7F0725F0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771FB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FEC8585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0FCB2945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E965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65,00</w:t>
            </w:r>
          </w:p>
        </w:tc>
      </w:tr>
      <w:tr w:rsidR="006A3F08" w14:paraId="1505F959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54FA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 4   Preparaty do mycia, dezynfekcji  rąk, dezynfekcji powierzchni,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7D0B0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1EDCFEC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Niedźwiedzia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60</w:t>
            </w:r>
          </w:p>
          <w:p w14:paraId="0B4E5E5D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15-531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D027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6EC551D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38A176B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5491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2026675C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B876D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5- Preparaty do mycia i pielęgnacji skóry ciała i włosów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72E01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0B3C81D5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2B4D74F6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CDE21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8326CE3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187EC39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E238B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79B5C0B4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026B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6- Preparat do płukania jamy otrzewnej , przetok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C672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KIKGEL Sp. z o.o.</w:t>
            </w:r>
          </w:p>
          <w:p w14:paraId="5D06DBC1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Skłodowskiej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6B295ADF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97-225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Ujazd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FC19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AC711E4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2062442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B5F2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53FE1346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B7A5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7 - Preparaty do mycia ciała, dezynfekcji rąk, skóry, ran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1153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74D9BEE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763E031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6C67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- 49.52</w:t>
            </w:r>
          </w:p>
          <w:p w14:paraId="14F77287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3F166FA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7F08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89,52</w:t>
            </w:r>
          </w:p>
        </w:tc>
      </w:tr>
      <w:tr w:rsidR="006A3F08" w14:paraId="4D675FA6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3534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7 - Preparaty do mycia ciała, dezynfekcji rąk, skóry, ran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DE64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SCHULKE POLSKA SP. Z O.O.</w:t>
            </w:r>
          </w:p>
          <w:p w14:paraId="78975547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132</w:t>
            </w:r>
          </w:p>
          <w:p w14:paraId="60AF7269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51C75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5E18713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807C430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2893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345D4B19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51C1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 xml:space="preserve">Pakiet  8- Preparaty do </w:t>
            </w:r>
            <w:proofErr w:type="spellStart"/>
            <w:r w:rsidRPr="006A3F08">
              <w:rPr>
                <w:rFonts w:ascii="Arial" w:hAnsi="Arial" w:cs="Arial"/>
                <w:sz w:val="22"/>
                <w:szCs w:val="22"/>
              </w:rPr>
              <w:t>mycia,dezynfekcji</w:t>
            </w:r>
            <w:proofErr w:type="spellEnd"/>
            <w:r w:rsidRPr="006A3F08">
              <w:rPr>
                <w:rFonts w:ascii="Arial" w:hAnsi="Arial" w:cs="Arial"/>
                <w:sz w:val="22"/>
                <w:szCs w:val="22"/>
              </w:rPr>
              <w:t xml:space="preserve">  i konserwacji narzędzi chirurgicznych i endoskopowych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028D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35C9FDC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36D7D16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7762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- 49.40</w:t>
            </w:r>
          </w:p>
          <w:p w14:paraId="4B449B88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20F7B56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5E4B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89,40</w:t>
            </w:r>
          </w:p>
        </w:tc>
      </w:tr>
      <w:tr w:rsidR="006A3F08" w14:paraId="34789443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CE7A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 xml:space="preserve">Pakiet  8- Preparaty do </w:t>
            </w:r>
            <w:proofErr w:type="spellStart"/>
            <w:r w:rsidRPr="006A3F08">
              <w:rPr>
                <w:rFonts w:ascii="Arial" w:hAnsi="Arial" w:cs="Arial"/>
                <w:sz w:val="22"/>
                <w:szCs w:val="22"/>
              </w:rPr>
              <w:t>mycia,dezynfekcji</w:t>
            </w:r>
            <w:proofErr w:type="spellEnd"/>
            <w:r w:rsidRPr="006A3F08">
              <w:rPr>
                <w:rFonts w:ascii="Arial" w:hAnsi="Arial" w:cs="Arial"/>
                <w:sz w:val="22"/>
                <w:szCs w:val="22"/>
              </w:rPr>
              <w:t xml:space="preserve">  i konserwacji narzędzi chirurgicznych i endoskopowych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1AB3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HENRY KRUSE SP. Z O.O.</w:t>
            </w:r>
          </w:p>
          <w:p w14:paraId="7D9932F2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94459A8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55-040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8A07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72BFC18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D72FE7C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A5C0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55ACD3FA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C9C32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9- Preparaty do dezynfekcji  aparatów do hemodializy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D312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 S.A.</w:t>
            </w:r>
          </w:p>
          <w:p w14:paraId="6F8E607B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UL. 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44185422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06328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0C8E853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685761F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3F0D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96,00</w:t>
            </w:r>
          </w:p>
        </w:tc>
      </w:tr>
      <w:tr w:rsidR="006A3F08" w14:paraId="66297CC8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FA21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 xml:space="preserve">Pakiet  10- Preparaty do mycia i dezynfekcji </w:t>
            </w:r>
            <w:r w:rsidRPr="006A3F08">
              <w:rPr>
                <w:rFonts w:ascii="Arial" w:hAnsi="Arial" w:cs="Arial"/>
                <w:sz w:val="22"/>
                <w:szCs w:val="22"/>
              </w:rPr>
              <w:lastRenderedPageBreak/>
              <w:t>powierzchni, sprzętu i wyrobów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4BBCD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Bialmed</w:t>
            </w:r>
            <w:proofErr w:type="spellEnd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2456BF6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C4B7097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41D9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789F85F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- 25.00</w:t>
            </w:r>
          </w:p>
          <w:p w14:paraId="030A4CDA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lastRenderedPageBreak/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EFE2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lastRenderedPageBreak/>
              <w:t xml:space="preserve">  90,00</w:t>
            </w:r>
          </w:p>
        </w:tc>
      </w:tr>
      <w:tr w:rsidR="006A3F08" w14:paraId="4F22E26F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E0AB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10- Preparaty do mycia i dezynfekcji powierzchni, sprzętu i wyrobów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BDC0F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6946006A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3D8AE1F6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7316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- 47.37</w:t>
            </w:r>
          </w:p>
          <w:p w14:paraId="164AC8DE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E08B720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3598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87,37</w:t>
            </w:r>
          </w:p>
        </w:tc>
      </w:tr>
      <w:tr w:rsidR="006A3F08" w14:paraId="548F9C61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8A7A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 11- Preparaty do mycia, dezynfekcji  i pielęgnacji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2F1B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HENRY KRUSE SP. Z O.O.</w:t>
            </w:r>
          </w:p>
          <w:p w14:paraId="3951EEE8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17471ACB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55-040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8F6D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B1A0C7C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15DBA42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14DA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2F051643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F0885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12 - Preparaty do myjni -dezynfektorów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69149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Sani System sp. z o.o. sp. k.</w:t>
            </w:r>
          </w:p>
          <w:p w14:paraId="5B20757C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Borówkowa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0747F955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65-124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4D8D7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96F9B54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9A6BCA9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5C62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96,00</w:t>
            </w:r>
          </w:p>
        </w:tc>
      </w:tr>
      <w:tr w:rsidR="006A3F08" w14:paraId="514D0307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C926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13 - Preparaty do urządzeń dezynfekcyjnych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BB93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SUTURA MED SP. Z O.O.</w:t>
            </w:r>
          </w:p>
          <w:p w14:paraId="4C00F182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Mała Odrzańska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21/2</w:t>
            </w:r>
          </w:p>
          <w:p w14:paraId="5B3DF2C6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70-535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77B01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856D6D7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67CCB25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50DD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2F2CD358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A0E18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>Pakiet 14  Preparaty do dezynfekcji skóry, powierzchni, wyrobów medycznych  oraz   mycia i dezynfekcji narzędzi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B6D6E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6D22166F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4FC39BBB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A3512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A12A8BD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8E03326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72680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A3F08" w14:paraId="066FE08B" w14:textId="77777777" w:rsidTr="006A3F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49E73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A3F08">
              <w:rPr>
                <w:rFonts w:ascii="Arial" w:hAnsi="Arial" w:cs="Arial"/>
                <w:sz w:val="22"/>
                <w:szCs w:val="22"/>
              </w:rPr>
              <w:t xml:space="preserve">Pakiet 15 Preparaty do maszynowego i ręcznego mycia instrumentów </w:t>
            </w:r>
            <w:proofErr w:type="spellStart"/>
            <w:r w:rsidRPr="006A3F08">
              <w:rPr>
                <w:rFonts w:ascii="Arial" w:hAnsi="Arial" w:cs="Arial"/>
                <w:sz w:val="22"/>
                <w:szCs w:val="22"/>
              </w:rPr>
              <w:t>termostabilnych</w:t>
            </w:r>
            <w:proofErr w:type="spellEnd"/>
            <w:r w:rsidRPr="006A3F08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6A3F08">
              <w:rPr>
                <w:rFonts w:ascii="Arial" w:hAnsi="Arial" w:cs="Arial"/>
                <w:sz w:val="22"/>
                <w:szCs w:val="22"/>
              </w:rPr>
              <w:t>termolabilnych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F868E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6A3F08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0349DB31" w14:textId="77777777" w:rsidR="006A3F08" w:rsidRPr="007D7932" w:rsidRDefault="006A3F08" w:rsidP="00EE12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436AA5F7" w14:textId="77777777" w:rsidR="006A3F08" w:rsidRPr="007D7932" w:rsidRDefault="006A3F08" w:rsidP="00EE12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3F0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D34A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94FB791" w14:textId="77777777" w:rsidR="006A3F08" w:rsidRPr="006A3F08" w:rsidRDefault="006A3F08" w:rsidP="00EE121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2420EEA" w14:textId="77777777" w:rsidR="006A3F08" w:rsidRPr="007D7932" w:rsidRDefault="006A3F08" w:rsidP="00EE12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30DA8" w14:textId="77777777" w:rsidR="006A3F08" w:rsidRPr="007D7932" w:rsidRDefault="006A3F08" w:rsidP="00EE12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A3F0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D05E760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368A0E2A" w14:textId="7D0592A6" w:rsidR="008642B3" w:rsidRDefault="000916CE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4A5AD9D6" w14:textId="478987DD" w:rsidR="000916CE" w:rsidRPr="00B36EDA" w:rsidRDefault="000916CE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0916CE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D7F71" w14:textId="77777777" w:rsidR="0010509E" w:rsidRDefault="0010509E">
      <w:r>
        <w:separator/>
      </w:r>
    </w:p>
  </w:endnote>
  <w:endnote w:type="continuationSeparator" w:id="0">
    <w:p w14:paraId="57984CF5" w14:textId="77777777" w:rsidR="0010509E" w:rsidRDefault="0010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0B27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A0E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1787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B6F5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EC81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016F3" w14:textId="77777777" w:rsidR="0010509E" w:rsidRDefault="0010509E">
      <w:r>
        <w:separator/>
      </w:r>
    </w:p>
  </w:footnote>
  <w:footnote w:type="continuationSeparator" w:id="0">
    <w:p w14:paraId="7BEF6ED6" w14:textId="77777777" w:rsidR="0010509E" w:rsidRDefault="00105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FABA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27E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324F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09E"/>
    <w:rsid w:val="00022322"/>
    <w:rsid w:val="00042497"/>
    <w:rsid w:val="000916CE"/>
    <w:rsid w:val="000C1E6F"/>
    <w:rsid w:val="000E4E56"/>
    <w:rsid w:val="0010509E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3F0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F1D46"/>
  <w15:chartTrackingRefBased/>
  <w15:docId w15:val="{6D2E1CAD-BAAB-42D4-9CED-5C6262AF0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18</Pages>
  <Words>2524</Words>
  <Characters>15148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2025-12-03T10:06:00Z</dcterms:created>
  <dcterms:modified xsi:type="dcterms:W3CDTF">2025-12-03T10:06:00Z</dcterms:modified>
</cp:coreProperties>
</file>