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0E6C2" w14:textId="77777777" w:rsidR="00B36EDA" w:rsidRPr="00353FDC" w:rsidRDefault="002672CC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2672CC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2672CC">
        <w:rPr>
          <w:rFonts w:ascii="Arial" w:hAnsi="Arial" w:cs="Arial"/>
        </w:rPr>
        <w:t>2025-12-17</w:t>
      </w:r>
    </w:p>
    <w:p w14:paraId="570177D8" w14:textId="77777777" w:rsidR="00B36EDA" w:rsidRPr="00353FDC" w:rsidRDefault="002672CC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2672CC">
        <w:rPr>
          <w:rFonts w:ascii="Arial" w:hAnsi="Arial" w:cs="Arial"/>
          <w:b/>
          <w:bCs/>
        </w:rPr>
        <w:t>Samodzielny Publiczny Zespół Opieki Zdrowotnej w Kolbuszowej</w:t>
      </w:r>
    </w:p>
    <w:p w14:paraId="6E5F6B5D" w14:textId="77777777" w:rsidR="00B36EDA" w:rsidRPr="00353FDC" w:rsidRDefault="002672CC" w:rsidP="00B36EDA">
      <w:pPr>
        <w:spacing w:line="360" w:lineRule="auto"/>
        <w:ind w:right="3969"/>
        <w:rPr>
          <w:rFonts w:ascii="Arial" w:hAnsi="Arial" w:cs="Arial"/>
        </w:rPr>
      </w:pPr>
      <w:r w:rsidRPr="002672CC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2672CC">
        <w:rPr>
          <w:rFonts w:ascii="Arial" w:hAnsi="Arial" w:cs="Arial"/>
        </w:rPr>
        <w:t>4</w:t>
      </w:r>
    </w:p>
    <w:p w14:paraId="5DA6BD14" w14:textId="77777777" w:rsidR="00B36EDA" w:rsidRPr="00353FDC" w:rsidRDefault="002672CC" w:rsidP="00B36EDA">
      <w:pPr>
        <w:ind w:right="3969"/>
        <w:rPr>
          <w:rFonts w:ascii="Arial" w:hAnsi="Arial" w:cs="Arial"/>
        </w:rPr>
      </w:pPr>
      <w:r w:rsidRPr="002672CC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2672CC">
        <w:rPr>
          <w:rFonts w:ascii="Arial" w:hAnsi="Arial" w:cs="Arial"/>
        </w:rPr>
        <w:t>Kolbuszowa</w:t>
      </w:r>
    </w:p>
    <w:p w14:paraId="60B0907D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0A3FEA6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E6D0E14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4A2D3EF" w14:textId="77777777" w:rsidTr="00B36EDA">
        <w:tc>
          <w:tcPr>
            <w:tcW w:w="9923" w:type="dxa"/>
            <w:shd w:val="clear" w:color="auto" w:fill="F2F2F2"/>
            <w:hideMark/>
          </w:tcPr>
          <w:p w14:paraId="18C20523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64BCA75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5A91ABD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7373B739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3D6C00C6" w14:textId="77777777" w:rsidTr="00B36EDA">
        <w:tc>
          <w:tcPr>
            <w:tcW w:w="2269" w:type="dxa"/>
          </w:tcPr>
          <w:p w14:paraId="3948FB92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3FE7DF3D" w14:textId="77777777" w:rsidR="00B36EDA" w:rsidRPr="00353FDC" w:rsidRDefault="002672C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672CC">
              <w:rPr>
                <w:rFonts w:ascii="Arial" w:hAnsi="Arial" w:cs="Arial"/>
                <w:bCs/>
              </w:rPr>
              <w:t>Dostawa różnych produktów spożywczych  w 2 pakietach - powtórzenie</w:t>
            </w:r>
          </w:p>
        </w:tc>
      </w:tr>
      <w:tr w:rsidR="002672CC" w:rsidRPr="00353FDC" w14:paraId="332C5025" w14:textId="77777777" w:rsidTr="006E1046">
        <w:tc>
          <w:tcPr>
            <w:tcW w:w="2269" w:type="dxa"/>
          </w:tcPr>
          <w:p w14:paraId="73668F0F" w14:textId="77777777" w:rsidR="002672CC" w:rsidRPr="00353FDC" w:rsidRDefault="002672CC" w:rsidP="006E10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408B1834" w14:textId="77777777" w:rsidR="002672CC" w:rsidRPr="00353FDC" w:rsidRDefault="002672CC" w:rsidP="006E10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672CC">
              <w:rPr>
                <w:rFonts w:ascii="Arial" w:hAnsi="Arial" w:cs="Arial"/>
                <w:bCs/>
              </w:rPr>
              <w:t>Eap-2412/24/25/M</w:t>
            </w:r>
          </w:p>
        </w:tc>
      </w:tr>
    </w:tbl>
    <w:p w14:paraId="460B5955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C6EED11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672CC" w:rsidRPr="002672CC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672CC" w:rsidRPr="002672CC">
        <w:rPr>
          <w:rFonts w:ascii="Arial" w:hAnsi="Arial" w:cs="Arial"/>
        </w:rPr>
        <w:t>(</w:t>
      </w:r>
      <w:proofErr w:type="spellStart"/>
      <w:r w:rsidR="002672CC" w:rsidRPr="002672CC">
        <w:rPr>
          <w:rFonts w:ascii="Arial" w:hAnsi="Arial" w:cs="Arial"/>
        </w:rPr>
        <w:t>t.j</w:t>
      </w:r>
      <w:proofErr w:type="spellEnd"/>
      <w:r w:rsidR="002672CC" w:rsidRPr="002672CC">
        <w:rPr>
          <w:rFonts w:ascii="Arial" w:hAnsi="Arial" w:cs="Arial"/>
        </w:rPr>
        <w:t xml:space="preserve">. Dz. U. z 2024 r. poz. 1320 z </w:t>
      </w:r>
      <w:proofErr w:type="spellStart"/>
      <w:r w:rsidR="002672CC" w:rsidRPr="002672CC">
        <w:rPr>
          <w:rFonts w:ascii="Arial" w:hAnsi="Arial" w:cs="Arial"/>
        </w:rPr>
        <w:t>późn</w:t>
      </w:r>
      <w:proofErr w:type="spellEnd"/>
      <w:r w:rsidR="002672CC" w:rsidRPr="002672CC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672CC" w14:paraId="0B4AB75A" w14:textId="77777777" w:rsidTr="006E104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98131" w14:textId="77777777" w:rsidR="002672CC" w:rsidRPr="00F245C5" w:rsidRDefault="002672CC" w:rsidP="006E104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672CC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672CC">
              <w:rPr>
                <w:rFonts w:ascii="Arial" w:hAnsi="Arial" w:cs="Arial"/>
              </w:rPr>
              <w:t>Pakiet 2- Nabiał</w:t>
            </w:r>
          </w:p>
          <w:p w14:paraId="642DEA5F" w14:textId="77777777" w:rsidR="002672CC" w:rsidRPr="00F245C5" w:rsidRDefault="002672CC" w:rsidP="006E104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672CC">
              <w:rPr>
                <w:rFonts w:ascii="Arial" w:hAnsi="Arial" w:cs="Arial"/>
                <w:b/>
              </w:rPr>
              <w:t>Spółdzielnia Mleczarska MLEKOVITA</w:t>
            </w:r>
          </w:p>
          <w:p w14:paraId="508539D8" w14:textId="77777777" w:rsidR="002672CC" w:rsidRPr="00F245C5" w:rsidRDefault="002672CC" w:rsidP="006E104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672CC">
              <w:rPr>
                <w:rFonts w:ascii="Arial" w:hAnsi="Arial" w:cs="Arial"/>
                <w:bCs/>
              </w:rPr>
              <w:t>Ludowa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672CC">
              <w:rPr>
                <w:rFonts w:ascii="Arial" w:hAnsi="Arial" w:cs="Arial"/>
                <w:bCs/>
              </w:rPr>
              <w:t>122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208EC90" w14:textId="77777777" w:rsidR="002672CC" w:rsidRPr="00F245C5" w:rsidRDefault="002672CC" w:rsidP="006E104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672CC">
              <w:rPr>
                <w:rFonts w:ascii="Arial" w:hAnsi="Arial" w:cs="Arial"/>
                <w:bCs/>
              </w:rPr>
              <w:t>18-200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672CC">
              <w:rPr>
                <w:rFonts w:ascii="Arial" w:hAnsi="Arial" w:cs="Arial"/>
                <w:bCs/>
              </w:rPr>
              <w:t>Wysokie Mazowieckie</w:t>
            </w:r>
          </w:p>
          <w:p w14:paraId="4B6802AA" w14:textId="77777777" w:rsidR="002672CC" w:rsidRPr="00F245C5" w:rsidRDefault="002672CC" w:rsidP="006E104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672CC">
              <w:rPr>
                <w:rFonts w:ascii="Arial" w:hAnsi="Arial" w:cs="Arial"/>
                <w:b/>
              </w:rPr>
              <w:t>156 468.98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03B0FFE" w14:textId="77777777" w:rsidR="002672CC" w:rsidRPr="00F245C5" w:rsidRDefault="002672CC" w:rsidP="006E104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E1741E" w14:textId="77777777" w:rsidR="002672CC" w:rsidRPr="002672CC" w:rsidRDefault="002672CC" w:rsidP="006E104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672CC">
              <w:rPr>
                <w:rFonts w:ascii="Arial" w:hAnsi="Arial" w:cs="Arial"/>
              </w:rPr>
              <w:t>-</w:t>
            </w:r>
            <w:r w:rsidRPr="002672CC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8306BA7" w14:textId="77777777" w:rsidR="002672CC" w:rsidRPr="002672CC" w:rsidRDefault="002672CC" w:rsidP="006E104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672CC">
              <w:rPr>
                <w:rFonts w:ascii="Arial" w:hAnsi="Arial" w:cs="Arial"/>
              </w:rPr>
              <w:t>-</w:t>
            </w:r>
            <w:r w:rsidRPr="002672CC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49ECDD1" w14:textId="77777777" w:rsidR="002672CC" w:rsidRPr="00F245C5" w:rsidRDefault="002672CC" w:rsidP="006E104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672CC">
              <w:rPr>
                <w:rFonts w:ascii="Arial" w:hAnsi="Arial" w:cs="Arial"/>
              </w:rPr>
              <w:t>Kryterium: Cena oferty - 100 punktów</w:t>
            </w:r>
          </w:p>
        </w:tc>
      </w:tr>
    </w:tbl>
    <w:p w14:paraId="4C68A4E0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3A50C899" w14:textId="77777777" w:rsidTr="002672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8A1385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1BAF9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2CA26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6016A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672CC" w14:paraId="7A81807B" w14:textId="77777777" w:rsidTr="002672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C7291" w14:textId="77777777" w:rsidR="002672CC" w:rsidRPr="007D7932" w:rsidRDefault="002672CC" w:rsidP="006E104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72C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672CC">
              <w:rPr>
                <w:rFonts w:ascii="Arial" w:hAnsi="Arial" w:cs="Arial"/>
                <w:sz w:val="22"/>
                <w:szCs w:val="22"/>
              </w:rPr>
              <w:t>Pakiet 2- Nabiał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40E79" w14:textId="77777777" w:rsidR="002672CC" w:rsidRPr="007D7932" w:rsidRDefault="002672CC" w:rsidP="006E104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72CC">
              <w:rPr>
                <w:rFonts w:ascii="Arial" w:hAnsi="Arial" w:cs="Arial"/>
                <w:b/>
                <w:bCs/>
                <w:sz w:val="22"/>
                <w:szCs w:val="22"/>
              </w:rPr>
              <w:t>Spółdzielnia Mleczarska MLEKOVITA</w:t>
            </w:r>
          </w:p>
          <w:p w14:paraId="241C2415" w14:textId="77777777" w:rsidR="002672CC" w:rsidRPr="007D7932" w:rsidRDefault="002672CC" w:rsidP="006E104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672CC">
              <w:rPr>
                <w:rFonts w:ascii="Arial" w:hAnsi="Arial" w:cs="Arial"/>
                <w:sz w:val="22"/>
                <w:szCs w:val="22"/>
              </w:rPr>
              <w:t>Ludowa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72CC">
              <w:rPr>
                <w:rFonts w:ascii="Arial" w:hAnsi="Arial" w:cs="Arial"/>
                <w:sz w:val="22"/>
                <w:szCs w:val="22"/>
              </w:rPr>
              <w:t>122</w:t>
            </w:r>
          </w:p>
          <w:p w14:paraId="66A0F14C" w14:textId="77777777" w:rsidR="002672CC" w:rsidRPr="007D7932" w:rsidRDefault="002672CC" w:rsidP="006E104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72CC">
              <w:rPr>
                <w:rFonts w:ascii="Arial" w:hAnsi="Arial" w:cs="Arial"/>
                <w:sz w:val="22"/>
                <w:szCs w:val="22"/>
              </w:rPr>
              <w:t>18-200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72CC">
              <w:rPr>
                <w:rFonts w:ascii="Arial" w:hAnsi="Arial" w:cs="Arial"/>
                <w:sz w:val="22"/>
                <w:szCs w:val="22"/>
              </w:rPr>
              <w:t>Wysokie Mazowieckie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5EF3D" w14:textId="77777777" w:rsidR="002672CC" w:rsidRPr="007D7932" w:rsidRDefault="002672CC" w:rsidP="006E104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72CC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7CFF3" w14:textId="77777777" w:rsidR="002672CC" w:rsidRPr="007D7932" w:rsidRDefault="002672CC" w:rsidP="006E104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72C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672CC" w14:paraId="265EE72A" w14:textId="77777777" w:rsidTr="002672C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DB67" w14:textId="77777777" w:rsidR="002672CC" w:rsidRPr="007D7932" w:rsidRDefault="002672CC" w:rsidP="006E104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72C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672CC">
              <w:rPr>
                <w:rFonts w:ascii="Arial" w:hAnsi="Arial" w:cs="Arial"/>
                <w:sz w:val="22"/>
                <w:szCs w:val="22"/>
              </w:rPr>
              <w:t>Pakiet 2- Nabiał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FEDD6" w14:textId="77777777" w:rsidR="002672CC" w:rsidRPr="007D7932" w:rsidRDefault="002672CC" w:rsidP="006E104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72CC">
              <w:rPr>
                <w:rFonts w:ascii="Arial" w:hAnsi="Arial" w:cs="Arial"/>
                <w:b/>
                <w:bCs/>
                <w:sz w:val="22"/>
                <w:szCs w:val="22"/>
              </w:rPr>
              <w:t>Okręgowa Spółdzielnia Mleczarska</w:t>
            </w:r>
          </w:p>
          <w:p w14:paraId="11C40868" w14:textId="77777777" w:rsidR="002672CC" w:rsidRPr="007D7932" w:rsidRDefault="002672CC" w:rsidP="006E104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672CC">
              <w:rPr>
                <w:rFonts w:ascii="Arial" w:hAnsi="Arial" w:cs="Arial"/>
                <w:sz w:val="22"/>
                <w:szCs w:val="22"/>
              </w:rPr>
              <w:t>Wygoda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72CC">
              <w:rPr>
                <w:rFonts w:ascii="Arial" w:hAnsi="Arial" w:cs="Arial"/>
                <w:sz w:val="22"/>
                <w:szCs w:val="22"/>
              </w:rPr>
              <w:t>147</w:t>
            </w:r>
          </w:p>
          <w:p w14:paraId="28833335" w14:textId="77777777" w:rsidR="002672CC" w:rsidRPr="007D7932" w:rsidRDefault="002672CC" w:rsidP="006E104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72CC">
              <w:rPr>
                <w:rFonts w:ascii="Arial" w:hAnsi="Arial" w:cs="Arial"/>
                <w:sz w:val="22"/>
                <w:szCs w:val="22"/>
              </w:rPr>
              <w:t>32-700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72CC">
              <w:rPr>
                <w:rFonts w:ascii="Arial" w:hAnsi="Arial" w:cs="Arial"/>
                <w:sz w:val="22"/>
                <w:szCs w:val="22"/>
              </w:rPr>
              <w:t>Bochnia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3F49" w14:textId="77777777" w:rsidR="002672CC" w:rsidRPr="007D7932" w:rsidRDefault="002672CC" w:rsidP="006E104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72CC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B4DA" w14:textId="77777777" w:rsidR="002672CC" w:rsidRPr="007D7932" w:rsidRDefault="002672CC" w:rsidP="006E104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672C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21D6F32D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4E3BD2AC" w14:textId="6EEEAAB7" w:rsidR="008642B3" w:rsidRDefault="002672CC" w:rsidP="00B36EDA">
      <w:pPr>
        <w:ind w:right="-425"/>
        <w:jc w:val="right"/>
        <w:rPr>
          <w:rFonts w:ascii="Arial" w:hAnsi="Arial" w:cs="Arial"/>
        </w:rPr>
      </w:pPr>
      <w:r w:rsidRPr="002672CC">
        <w:rPr>
          <w:rFonts w:ascii="Arial" w:hAnsi="Arial" w:cs="Arial"/>
        </w:rPr>
        <w:t xml:space="preserve">  </w:t>
      </w:r>
      <w:bookmarkEnd w:id="0"/>
      <w:r w:rsidR="00A83A75">
        <w:rPr>
          <w:rFonts w:ascii="Arial" w:hAnsi="Arial" w:cs="Arial"/>
        </w:rPr>
        <w:t>Dyrektor SP ZOZ Kolbuszowa</w:t>
      </w:r>
    </w:p>
    <w:p w14:paraId="176E333E" w14:textId="34B7CC2C" w:rsidR="00A83A75" w:rsidRPr="00B36EDA" w:rsidRDefault="00A83A75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Zbigniew Strzelczyk</w:t>
      </w:r>
    </w:p>
    <w:sectPr w:rsidR="00A83A75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5AB83" w14:textId="77777777" w:rsidR="007062BF" w:rsidRDefault="007062BF">
      <w:r>
        <w:separator/>
      </w:r>
    </w:p>
  </w:endnote>
  <w:endnote w:type="continuationSeparator" w:id="0">
    <w:p w14:paraId="02655FB6" w14:textId="77777777" w:rsidR="007062BF" w:rsidRDefault="00706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755C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EC85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6B9D68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68CAC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17C2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52E23" w14:textId="77777777" w:rsidR="007062BF" w:rsidRDefault="007062BF">
      <w:r>
        <w:separator/>
      </w:r>
    </w:p>
  </w:footnote>
  <w:footnote w:type="continuationSeparator" w:id="0">
    <w:p w14:paraId="02C6B64D" w14:textId="77777777" w:rsidR="007062BF" w:rsidRDefault="00706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77D7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6007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848A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62BF"/>
    <w:rsid w:val="00022322"/>
    <w:rsid w:val="00042497"/>
    <w:rsid w:val="000C1E6F"/>
    <w:rsid w:val="000E4E56"/>
    <w:rsid w:val="001A1468"/>
    <w:rsid w:val="001B7815"/>
    <w:rsid w:val="00211A34"/>
    <w:rsid w:val="002672C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62BF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83A75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8A99BF"/>
  <w15:chartTrackingRefBased/>
  <w15:docId w15:val="{2C89FE0A-395C-4E63-AB2F-8FC293EAD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2025-12-17T09:24:00Z</dcterms:created>
  <dcterms:modified xsi:type="dcterms:W3CDTF">2025-12-17T09:24:00Z</dcterms:modified>
</cp:coreProperties>
</file>