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ACB11" w14:textId="77777777" w:rsidR="00986737" w:rsidRPr="009432A1" w:rsidRDefault="0096136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61362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61362">
        <w:rPr>
          <w:rFonts w:ascii="Arial" w:hAnsi="Arial" w:cs="Arial"/>
          <w:sz w:val="24"/>
          <w:szCs w:val="24"/>
        </w:rPr>
        <w:t>2025-12-17</w:t>
      </w:r>
    </w:p>
    <w:p w14:paraId="5E1D40E3" w14:textId="77777777" w:rsidR="00986737" w:rsidRPr="009432A1" w:rsidRDefault="0096136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136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34F2C05" w14:textId="77777777" w:rsidR="00986737" w:rsidRPr="009432A1" w:rsidRDefault="0096136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61362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61362">
        <w:rPr>
          <w:rFonts w:ascii="Arial" w:hAnsi="Arial" w:cs="Arial"/>
          <w:sz w:val="24"/>
          <w:szCs w:val="24"/>
        </w:rPr>
        <w:t>4</w:t>
      </w:r>
    </w:p>
    <w:p w14:paraId="2F587058" w14:textId="77777777" w:rsidR="00986737" w:rsidRPr="009432A1" w:rsidRDefault="00961362" w:rsidP="00986737">
      <w:pPr>
        <w:rPr>
          <w:rFonts w:ascii="Arial" w:hAnsi="Arial" w:cs="Arial"/>
          <w:sz w:val="24"/>
          <w:szCs w:val="24"/>
        </w:rPr>
      </w:pPr>
      <w:r w:rsidRPr="00961362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61362">
        <w:rPr>
          <w:rFonts w:ascii="Arial" w:hAnsi="Arial" w:cs="Arial"/>
          <w:sz w:val="24"/>
          <w:szCs w:val="24"/>
        </w:rPr>
        <w:t>Kolbuszowa</w:t>
      </w:r>
    </w:p>
    <w:p w14:paraId="6EDAA01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3D183B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FFCFEF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D762FB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CE240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A48A8E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2F702FB" w14:textId="77777777" w:rsidTr="005A632E">
        <w:tc>
          <w:tcPr>
            <w:tcW w:w="2269" w:type="dxa"/>
          </w:tcPr>
          <w:p w14:paraId="5085BFD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61DDEBF" w14:textId="77777777" w:rsidR="00986737" w:rsidRPr="004E4B64" w:rsidRDefault="0096136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362">
              <w:rPr>
                <w:rFonts w:ascii="Arial" w:hAnsi="Arial" w:cs="Arial"/>
                <w:bCs/>
                <w:sz w:val="24"/>
                <w:szCs w:val="24"/>
              </w:rPr>
              <w:t xml:space="preserve">Zakup i dostawa wyposażenia medycznego na potrzeby: Pracowni Diagnostyki Medycznej. Pracowni Tomografii Komputerowej oraz Pracowni Rentgenodiagnostyki dla SP ZOZ w </w:t>
            </w:r>
            <w:proofErr w:type="gramStart"/>
            <w:r w:rsidRPr="00961362">
              <w:rPr>
                <w:rFonts w:ascii="Arial" w:hAnsi="Arial" w:cs="Arial"/>
                <w:bCs/>
                <w:sz w:val="24"/>
                <w:szCs w:val="24"/>
              </w:rPr>
              <w:t>Kolbuszowej.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961362" w:rsidRPr="004E4B64" w14:paraId="7ED20B49" w14:textId="77777777" w:rsidTr="00503B02">
        <w:tc>
          <w:tcPr>
            <w:tcW w:w="2269" w:type="dxa"/>
          </w:tcPr>
          <w:p w14:paraId="493A167F" w14:textId="77777777" w:rsidR="00961362" w:rsidRPr="004E4B64" w:rsidRDefault="00961362" w:rsidP="00503B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47DF2A2" w14:textId="77777777" w:rsidR="00961362" w:rsidRPr="004E4B64" w:rsidRDefault="00961362" w:rsidP="00503B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362">
              <w:rPr>
                <w:rFonts w:ascii="Arial" w:hAnsi="Arial" w:cs="Arial"/>
                <w:bCs/>
                <w:sz w:val="24"/>
                <w:szCs w:val="24"/>
              </w:rPr>
              <w:t>Eap-2412/16/2025</w:t>
            </w:r>
          </w:p>
        </w:tc>
      </w:tr>
    </w:tbl>
    <w:p w14:paraId="5B07F8F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BE5EE1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61362" w:rsidRPr="00961362">
        <w:rPr>
          <w:rFonts w:ascii="Arial" w:hAnsi="Arial" w:cs="Arial"/>
          <w:sz w:val="24"/>
          <w:szCs w:val="24"/>
        </w:rPr>
        <w:t>(</w:t>
      </w:r>
      <w:proofErr w:type="spellStart"/>
      <w:r w:rsidR="00961362" w:rsidRPr="00961362">
        <w:rPr>
          <w:rFonts w:ascii="Arial" w:hAnsi="Arial" w:cs="Arial"/>
          <w:sz w:val="24"/>
          <w:szCs w:val="24"/>
        </w:rPr>
        <w:t>t.j</w:t>
      </w:r>
      <w:proofErr w:type="spellEnd"/>
      <w:r w:rsidR="00961362" w:rsidRPr="0096136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61362" w:rsidRPr="00961362">
        <w:rPr>
          <w:rFonts w:ascii="Arial" w:hAnsi="Arial" w:cs="Arial"/>
          <w:sz w:val="24"/>
          <w:szCs w:val="24"/>
        </w:rPr>
        <w:t>późn</w:t>
      </w:r>
      <w:proofErr w:type="spellEnd"/>
      <w:r w:rsidR="00961362" w:rsidRPr="00961362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EECFA6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61362" w:rsidRPr="00961362">
        <w:rPr>
          <w:rFonts w:ascii="Arial" w:hAnsi="Arial" w:cs="Arial"/>
          <w:sz w:val="24"/>
          <w:szCs w:val="24"/>
        </w:rPr>
        <w:t>17/12/2025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61362" w:rsidRPr="00961362">
        <w:rPr>
          <w:rFonts w:ascii="Arial" w:hAnsi="Arial" w:cs="Arial"/>
          <w:sz w:val="24"/>
          <w:szCs w:val="24"/>
        </w:rPr>
        <w:t>13:00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8C2846F" w14:textId="77777777" w:rsidTr="005A632E">
        <w:tc>
          <w:tcPr>
            <w:tcW w:w="1276" w:type="dxa"/>
            <w:shd w:val="clear" w:color="auto" w:fill="F2F2F2"/>
            <w:vAlign w:val="center"/>
          </w:tcPr>
          <w:p w14:paraId="044FCEF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4C28E8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6E2938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D419A2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61362" w:rsidRPr="00BB547B" w14:paraId="1DDD2A98" w14:textId="77777777" w:rsidTr="00503B02">
        <w:tc>
          <w:tcPr>
            <w:tcW w:w="1276" w:type="dxa"/>
            <w:vAlign w:val="center"/>
          </w:tcPr>
          <w:p w14:paraId="695F62C0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B5C4415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DAC956B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10ED2821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93002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4823BB81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362 880.00 zł</w:t>
            </w:r>
          </w:p>
        </w:tc>
      </w:tr>
      <w:tr w:rsidR="00961362" w:rsidRPr="00BB547B" w14:paraId="25C65806" w14:textId="77777777" w:rsidTr="00503B02">
        <w:tc>
          <w:tcPr>
            <w:tcW w:w="1276" w:type="dxa"/>
            <w:vAlign w:val="center"/>
          </w:tcPr>
          <w:p w14:paraId="48B7BDD1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BF9E865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4D5552FE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5D5DAE1E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ED988D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vAlign w:val="center"/>
          </w:tcPr>
          <w:p w14:paraId="4F024964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538 156.20 zł</w:t>
            </w:r>
          </w:p>
        </w:tc>
      </w:tr>
      <w:tr w:rsidR="00961362" w:rsidRPr="00BB547B" w14:paraId="51458E2A" w14:textId="77777777" w:rsidTr="00503B02">
        <w:tc>
          <w:tcPr>
            <w:tcW w:w="1276" w:type="dxa"/>
            <w:vAlign w:val="center"/>
          </w:tcPr>
          <w:p w14:paraId="452B97BA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468813B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83272ED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326FB44E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64F5BF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vAlign w:val="center"/>
          </w:tcPr>
          <w:p w14:paraId="763458F4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240 840.00 zł</w:t>
            </w:r>
          </w:p>
        </w:tc>
      </w:tr>
      <w:tr w:rsidR="00961362" w:rsidRPr="00BB547B" w14:paraId="642F343C" w14:textId="77777777" w:rsidTr="00503B02">
        <w:tc>
          <w:tcPr>
            <w:tcW w:w="1276" w:type="dxa"/>
            <w:vAlign w:val="center"/>
          </w:tcPr>
          <w:p w14:paraId="746BC609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65992CDF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405B4C8A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362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96136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99428B2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E9F0FC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0CEAF7E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238 326.96 zł</w:t>
            </w:r>
          </w:p>
        </w:tc>
      </w:tr>
      <w:tr w:rsidR="00961362" w:rsidRPr="00BB547B" w14:paraId="60A883BC" w14:textId="77777777" w:rsidTr="00503B02">
        <w:tc>
          <w:tcPr>
            <w:tcW w:w="1276" w:type="dxa"/>
            <w:vAlign w:val="center"/>
          </w:tcPr>
          <w:p w14:paraId="01F3DC3C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35495A2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5EFD254B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362">
              <w:rPr>
                <w:rFonts w:ascii="Arial" w:hAnsi="Arial" w:cs="Arial"/>
                <w:sz w:val="24"/>
                <w:szCs w:val="24"/>
              </w:rPr>
              <w:t>SpotMed</w:t>
            </w:r>
            <w:proofErr w:type="spellEnd"/>
            <w:r w:rsidRPr="0096136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08C9CFD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Suwak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4/25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6F5394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2E61B0C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445 000.00 zł</w:t>
            </w:r>
          </w:p>
        </w:tc>
      </w:tr>
      <w:tr w:rsidR="00961362" w:rsidRPr="00BB547B" w14:paraId="6A4D92AB" w14:textId="77777777" w:rsidTr="00503B02">
        <w:tc>
          <w:tcPr>
            <w:tcW w:w="1276" w:type="dxa"/>
            <w:vAlign w:val="center"/>
          </w:tcPr>
          <w:p w14:paraId="3BD29E1C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A0877B5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1E524EF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362">
              <w:rPr>
                <w:rFonts w:ascii="Arial" w:hAnsi="Arial" w:cs="Arial"/>
                <w:sz w:val="24"/>
                <w:szCs w:val="24"/>
              </w:rPr>
              <w:t>Alteris</w:t>
            </w:r>
            <w:proofErr w:type="spellEnd"/>
            <w:r w:rsidRPr="00961362">
              <w:rPr>
                <w:rFonts w:ascii="Arial" w:hAnsi="Arial" w:cs="Arial"/>
                <w:sz w:val="24"/>
                <w:szCs w:val="24"/>
              </w:rPr>
              <w:t xml:space="preserve"> Spółka Akcyjna</w:t>
            </w:r>
          </w:p>
          <w:p w14:paraId="5EC6B7EB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Ceglana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8A9D13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40-514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48B88831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5 378 460.00 zł</w:t>
            </w:r>
          </w:p>
        </w:tc>
      </w:tr>
      <w:tr w:rsidR="00961362" w:rsidRPr="00BB547B" w14:paraId="56059202" w14:textId="77777777" w:rsidTr="00503B02">
        <w:tc>
          <w:tcPr>
            <w:tcW w:w="1276" w:type="dxa"/>
            <w:vAlign w:val="center"/>
          </w:tcPr>
          <w:p w14:paraId="3D00A647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CF7CACE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292C38F3" w14:textId="77777777" w:rsidR="00961362" w:rsidRPr="00986737" w:rsidRDefault="00961362" w:rsidP="00503B0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362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961362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961362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9613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917C46" w14:textId="77777777" w:rsidR="00961362" w:rsidRPr="00986737" w:rsidRDefault="00961362" w:rsidP="00503B02">
            <w:pPr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59538A" w14:textId="77777777" w:rsidR="00961362" w:rsidRPr="00986737" w:rsidRDefault="00961362" w:rsidP="00503B0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362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vAlign w:val="center"/>
          </w:tcPr>
          <w:p w14:paraId="65E67AE5" w14:textId="77777777" w:rsidR="00961362" w:rsidRPr="00986737" w:rsidRDefault="00961362" w:rsidP="00503B0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362">
              <w:rPr>
                <w:rFonts w:ascii="Arial" w:hAnsi="Arial" w:cs="Arial"/>
                <w:sz w:val="24"/>
                <w:szCs w:val="24"/>
              </w:rPr>
              <w:t>499 920.00 zł</w:t>
            </w:r>
          </w:p>
        </w:tc>
      </w:tr>
    </w:tbl>
    <w:p w14:paraId="2EBF495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7B6E718A" w14:textId="639ECE6D" w:rsidR="00C236D3" w:rsidRDefault="00FC032D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46B6958" w14:textId="16C11F9F" w:rsidR="00FC032D" w:rsidRPr="00BB547B" w:rsidRDefault="00FC032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FC032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19B49" w14:textId="77777777" w:rsidR="00BD53EE" w:rsidRDefault="00BD53EE">
      <w:r>
        <w:separator/>
      </w:r>
    </w:p>
  </w:endnote>
  <w:endnote w:type="continuationSeparator" w:id="0">
    <w:p w14:paraId="3BB0E5E5" w14:textId="77777777" w:rsidR="00BD53EE" w:rsidRDefault="00BD5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7A6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8CB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91D1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0794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5E953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2B1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6E580" w14:textId="77777777" w:rsidR="009F189D" w:rsidRDefault="009F189D">
    <w:pPr>
      <w:pStyle w:val="Stopka"/>
      <w:tabs>
        <w:tab w:val="clear" w:pos="4536"/>
      </w:tabs>
      <w:jc w:val="center"/>
    </w:pPr>
  </w:p>
  <w:p w14:paraId="18EF46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41F94" w14:textId="77777777" w:rsidR="00BD53EE" w:rsidRDefault="00BD53EE">
      <w:r>
        <w:separator/>
      </w:r>
    </w:p>
  </w:footnote>
  <w:footnote w:type="continuationSeparator" w:id="0">
    <w:p w14:paraId="0DAF6216" w14:textId="77777777" w:rsidR="00BD53EE" w:rsidRDefault="00BD5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460C" w14:textId="77777777" w:rsidR="00961362" w:rsidRDefault="00961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4618" w14:textId="77777777" w:rsidR="00961362" w:rsidRDefault="00961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B00E6" w14:textId="77777777" w:rsidR="00961362" w:rsidRDefault="00961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3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1362"/>
    <w:rsid w:val="00986737"/>
    <w:rsid w:val="009D19BD"/>
    <w:rsid w:val="009F189D"/>
    <w:rsid w:val="00A80738"/>
    <w:rsid w:val="00BB547B"/>
    <w:rsid w:val="00BD53E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032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A8F79"/>
  <w15:chartTrackingRefBased/>
  <w15:docId w15:val="{3440F823-E1A0-4E24-9A85-B456587A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2025-12-17T19:15:00Z</dcterms:created>
  <dcterms:modified xsi:type="dcterms:W3CDTF">2025-12-17T19:15:00Z</dcterms:modified>
</cp:coreProperties>
</file>