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9C25B" w14:textId="77777777" w:rsidR="00D34297" w:rsidRPr="00471F3F" w:rsidRDefault="00E05447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218841007"/>
      <w:r w:rsidRPr="00E05447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E05447">
        <w:rPr>
          <w:rFonts w:ascii="Arial" w:hAnsi="Arial" w:cs="Arial"/>
          <w:sz w:val="24"/>
          <w:szCs w:val="24"/>
        </w:rPr>
        <w:t>2026-01-09</w:t>
      </w:r>
    </w:p>
    <w:p w14:paraId="74C1D720" w14:textId="77777777" w:rsidR="00D34297" w:rsidRPr="00471F3F" w:rsidRDefault="00E05447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05447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B66DE0F" w14:textId="77777777" w:rsidR="00D34297" w:rsidRPr="00471F3F" w:rsidRDefault="00E05447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E05447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05447">
        <w:rPr>
          <w:rFonts w:ascii="Arial" w:hAnsi="Arial" w:cs="Arial"/>
          <w:sz w:val="24"/>
          <w:szCs w:val="24"/>
        </w:rPr>
        <w:t>4</w:t>
      </w:r>
    </w:p>
    <w:p w14:paraId="4461D3F8" w14:textId="77777777" w:rsidR="00D34297" w:rsidRPr="00471F3F" w:rsidRDefault="00E05447" w:rsidP="00D34297">
      <w:pPr>
        <w:rPr>
          <w:rFonts w:ascii="Arial" w:hAnsi="Arial" w:cs="Arial"/>
          <w:sz w:val="24"/>
          <w:szCs w:val="24"/>
        </w:rPr>
      </w:pPr>
      <w:r w:rsidRPr="00E05447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05447">
        <w:rPr>
          <w:rFonts w:ascii="Arial" w:hAnsi="Arial" w:cs="Arial"/>
          <w:sz w:val="24"/>
          <w:szCs w:val="24"/>
        </w:rPr>
        <w:t>Kolbuszowa</w:t>
      </w:r>
    </w:p>
    <w:p w14:paraId="780DA7DC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EED89CC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9CC4016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BC351D3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1286DA7F" w14:textId="77777777" w:rsidTr="00D34297">
        <w:tc>
          <w:tcPr>
            <w:tcW w:w="9180" w:type="dxa"/>
            <w:shd w:val="clear" w:color="auto" w:fill="F2F2F2"/>
            <w:hideMark/>
          </w:tcPr>
          <w:p w14:paraId="3F26F095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3E85161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A78EEF6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C742F60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561A7B63" w14:textId="77777777" w:rsidTr="00310284">
        <w:tc>
          <w:tcPr>
            <w:tcW w:w="2269" w:type="dxa"/>
          </w:tcPr>
          <w:p w14:paraId="404A782D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3F12B65" w14:textId="77777777" w:rsidR="00D34297" w:rsidRPr="002E08D8" w:rsidRDefault="00E0544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E08D8">
              <w:rPr>
                <w:rFonts w:ascii="Arial" w:hAnsi="Arial" w:cs="Arial"/>
                <w:b/>
                <w:sz w:val="24"/>
                <w:szCs w:val="24"/>
              </w:rPr>
              <w:t>Dostawa materiałów jednorazowego użytku ( obłożenia , zestawy, implanty ortopedyczne, membrany, akcesoria i narzędzia do zabiegów urologicznych i ortopedycznych) używanych na salach operacyjnych w 26 Pakietach</w:t>
            </w:r>
          </w:p>
        </w:tc>
      </w:tr>
      <w:tr w:rsidR="00E05447" w:rsidRPr="00D34297" w14:paraId="586A1E45" w14:textId="77777777" w:rsidTr="006170A0">
        <w:tc>
          <w:tcPr>
            <w:tcW w:w="2269" w:type="dxa"/>
          </w:tcPr>
          <w:p w14:paraId="50FC598F" w14:textId="77777777" w:rsidR="00E05447" w:rsidRPr="00D34297" w:rsidRDefault="00E05447" w:rsidP="006170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C049F8F" w14:textId="77777777" w:rsidR="00E05447" w:rsidRPr="002E08D8" w:rsidRDefault="00E05447" w:rsidP="006170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E08D8">
              <w:rPr>
                <w:rFonts w:ascii="Arial" w:hAnsi="Arial" w:cs="Arial"/>
                <w:b/>
                <w:sz w:val="24"/>
                <w:szCs w:val="24"/>
              </w:rPr>
              <w:t>Eap-2412/21/25/D</w:t>
            </w:r>
          </w:p>
        </w:tc>
      </w:tr>
    </w:tbl>
    <w:p w14:paraId="7A181780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94A92EC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E05447" w:rsidRPr="00E05447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05447" w:rsidRPr="00E05447">
        <w:rPr>
          <w:rFonts w:ascii="Arial" w:hAnsi="Arial" w:cs="Arial"/>
          <w:sz w:val="24"/>
          <w:szCs w:val="24"/>
        </w:rPr>
        <w:t>(</w:t>
      </w:r>
      <w:proofErr w:type="spellStart"/>
      <w:r w:rsidR="00E05447" w:rsidRPr="00E05447">
        <w:rPr>
          <w:rFonts w:ascii="Arial" w:hAnsi="Arial" w:cs="Arial"/>
          <w:sz w:val="24"/>
          <w:szCs w:val="24"/>
        </w:rPr>
        <w:t>t.j</w:t>
      </w:r>
      <w:proofErr w:type="spellEnd"/>
      <w:r w:rsidR="00E05447" w:rsidRPr="00E0544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05447" w:rsidRPr="00E05447">
        <w:rPr>
          <w:rFonts w:ascii="Arial" w:hAnsi="Arial" w:cs="Arial"/>
          <w:sz w:val="24"/>
          <w:szCs w:val="24"/>
        </w:rPr>
        <w:t>późn</w:t>
      </w:r>
      <w:proofErr w:type="spellEnd"/>
      <w:r w:rsidR="00E05447" w:rsidRPr="00E05447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9F6417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3204F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2F7E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1C9E8D7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05447" w:rsidRPr="00D34297" w14:paraId="1AE15A68" w14:textId="77777777" w:rsidTr="006170A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74E0" w14:textId="77777777" w:rsidR="00E05447" w:rsidRPr="00D34297" w:rsidRDefault="00E05447" w:rsidP="006170A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544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93A2" w14:textId="77777777" w:rsidR="00E05447" w:rsidRPr="00D34297" w:rsidRDefault="00E05447" w:rsidP="006170A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05447">
              <w:rPr>
                <w:rFonts w:ascii="Arial" w:hAnsi="Arial" w:cs="Arial"/>
                <w:b/>
                <w:sz w:val="24"/>
                <w:szCs w:val="24"/>
              </w:rPr>
              <w:t>Pakiet 7- Implanty ortopedyczne I</w:t>
            </w:r>
          </w:p>
          <w:p w14:paraId="523D9B05" w14:textId="77777777" w:rsidR="00E05447" w:rsidRPr="00D34297" w:rsidRDefault="00E05447" w:rsidP="006170A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071019C" w14:textId="77777777" w:rsidR="00E05447" w:rsidRPr="00D34297" w:rsidRDefault="00E05447" w:rsidP="006170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54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054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A577BA4" w14:textId="77777777" w:rsidR="00E05447" w:rsidRPr="00D34297" w:rsidRDefault="00E05447" w:rsidP="006170A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2EFE5E" w14:textId="77777777" w:rsidR="00E05447" w:rsidRPr="00D34297" w:rsidRDefault="00E05447" w:rsidP="006170A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5447">
              <w:rPr>
                <w:rFonts w:ascii="Arial" w:hAnsi="Arial" w:cs="Arial"/>
                <w:sz w:val="24"/>
                <w:szCs w:val="24"/>
              </w:rPr>
              <w:lastRenderedPageBreak/>
              <w:t>Zamawiający unieważnił postępowanie w  Pakiecie 7 -  Implanty ortopedyczne - , gdyż do terminu składania ofert, tj. do dnia 15.12.2025 r. godz. 09:00 nie złożono żadnej oferty w przedmiotowym pakiecie  postępowania.</w:t>
            </w:r>
          </w:p>
        </w:tc>
      </w:tr>
      <w:tr w:rsidR="00E05447" w:rsidRPr="00D34297" w14:paraId="0C69B6F2" w14:textId="77777777" w:rsidTr="006170A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FDCE" w14:textId="77777777" w:rsidR="00E05447" w:rsidRPr="00D34297" w:rsidRDefault="00E05447" w:rsidP="006170A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5447">
              <w:rPr>
                <w:rFonts w:ascii="Arial" w:hAnsi="Arial" w:cs="Arial"/>
                <w:sz w:val="24"/>
                <w:szCs w:val="24"/>
              </w:rPr>
              <w:lastRenderedPageBreak/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A040" w14:textId="77777777" w:rsidR="00E05447" w:rsidRPr="00D34297" w:rsidRDefault="00E05447" w:rsidP="006170A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05447">
              <w:rPr>
                <w:rFonts w:ascii="Arial" w:hAnsi="Arial" w:cs="Arial"/>
                <w:b/>
                <w:sz w:val="24"/>
                <w:szCs w:val="24"/>
              </w:rPr>
              <w:t xml:space="preserve">Pakiet 24 -  Łyżki do </w:t>
            </w:r>
            <w:proofErr w:type="spellStart"/>
            <w:r w:rsidRPr="00E05447">
              <w:rPr>
                <w:rFonts w:ascii="Arial" w:hAnsi="Arial" w:cs="Arial"/>
                <w:b/>
                <w:sz w:val="24"/>
                <w:szCs w:val="24"/>
              </w:rPr>
              <w:t>videolaryngoskopu</w:t>
            </w:r>
            <w:proofErr w:type="spellEnd"/>
          </w:p>
          <w:p w14:paraId="5B6E9DFA" w14:textId="77777777" w:rsidR="00E05447" w:rsidRPr="00D34297" w:rsidRDefault="00E05447" w:rsidP="006170A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DAF5AC9" w14:textId="77777777" w:rsidR="00E05447" w:rsidRPr="00D34297" w:rsidRDefault="00E05447" w:rsidP="006170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54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054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B3A9821" w14:textId="77777777" w:rsidR="00E05447" w:rsidRPr="00D34297" w:rsidRDefault="00E05447" w:rsidP="006170A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1EAEBEC" w14:textId="77777777" w:rsidR="00E05447" w:rsidRPr="00D34297" w:rsidRDefault="00E05447" w:rsidP="006170A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5447">
              <w:rPr>
                <w:rFonts w:ascii="Arial" w:hAnsi="Arial" w:cs="Arial"/>
                <w:sz w:val="24"/>
                <w:szCs w:val="24"/>
              </w:rPr>
              <w:t xml:space="preserve">Zamawiający unieważnił postępowanie w  Pakiecie 24 -  Łyżki do </w:t>
            </w:r>
            <w:proofErr w:type="spellStart"/>
            <w:r w:rsidRPr="00E05447">
              <w:rPr>
                <w:rFonts w:ascii="Arial" w:hAnsi="Arial" w:cs="Arial"/>
                <w:sz w:val="24"/>
                <w:szCs w:val="24"/>
              </w:rPr>
              <w:t>videolaryngoskopu</w:t>
            </w:r>
            <w:proofErr w:type="spellEnd"/>
            <w:r w:rsidRPr="00E05447">
              <w:rPr>
                <w:rFonts w:ascii="Arial" w:hAnsi="Arial" w:cs="Arial"/>
                <w:sz w:val="24"/>
                <w:szCs w:val="24"/>
              </w:rPr>
              <w:t xml:space="preserve"> - , gdyż do terminu składania ofert, tj. do dnia 15.12.2025 r. godz. 09:00 nie złożono żadnej oferty w przedmiotowym pakiecie  postępowania.</w:t>
            </w:r>
          </w:p>
        </w:tc>
      </w:tr>
    </w:tbl>
    <w:p w14:paraId="4E9C1F34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5665FE0F" w14:textId="619948C3" w:rsidR="002A7DFF" w:rsidRDefault="00E05447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05447">
        <w:rPr>
          <w:rFonts w:ascii="Arial" w:hAnsi="Arial" w:cs="Arial"/>
          <w:sz w:val="24"/>
          <w:szCs w:val="24"/>
        </w:rPr>
        <w:t xml:space="preserve">  </w:t>
      </w:r>
      <w:r w:rsidR="002E08D8">
        <w:rPr>
          <w:rFonts w:ascii="Arial" w:hAnsi="Arial" w:cs="Arial"/>
          <w:sz w:val="24"/>
          <w:szCs w:val="24"/>
        </w:rPr>
        <w:t>Dyrektor SP ZOZ Kolbuszowa</w:t>
      </w:r>
    </w:p>
    <w:p w14:paraId="3F8549E1" w14:textId="00582864" w:rsidR="002E08D8" w:rsidRDefault="002E08D8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p w14:paraId="56AD3C06" w14:textId="77777777" w:rsidR="002E08D8" w:rsidRDefault="002E08D8">
      <w:pPr>
        <w:spacing w:line="360" w:lineRule="auto"/>
        <w:jc w:val="right"/>
      </w:pPr>
    </w:p>
    <w:sectPr w:rsidR="002E08D8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8F13C" w14:textId="77777777" w:rsidR="00CB51DB" w:rsidRDefault="00CB51DB" w:rsidP="00D34297">
      <w:r>
        <w:separator/>
      </w:r>
    </w:p>
  </w:endnote>
  <w:endnote w:type="continuationSeparator" w:id="0">
    <w:p w14:paraId="6CE96242" w14:textId="77777777" w:rsidR="00CB51DB" w:rsidRDefault="00CB51D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8E3B" w14:textId="77777777" w:rsidR="00E05447" w:rsidRDefault="00E054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9532D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68B1EC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FCC93" w14:textId="77777777" w:rsidR="00E05447" w:rsidRDefault="00E054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40A39" w14:textId="77777777" w:rsidR="00CB51DB" w:rsidRDefault="00CB51DB" w:rsidP="00D34297">
      <w:r>
        <w:separator/>
      </w:r>
    </w:p>
  </w:footnote>
  <w:footnote w:type="continuationSeparator" w:id="0">
    <w:p w14:paraId="37DEABBB" w14:textId="77777777" w:rsidR="00CB51DB" w:rsidRDefault="00CB51D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45719" w14:textId="77777777" w:rsidR="00E05447" w:rsidRDefault="00E054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2829E" w14:textId="77777777" w:rsidR="00E05447" w:rsidRDefault="00E054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9E2EA" w14:textId="77777777" w:rsidR="00E05447" w:rsidRDefault="00E054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1DB"/>
    <w:rsid w:val="00010B31"/>
    <w:rsid w:val="00104963"/>
    <w:rsid w:val="00150F65"/>
    <w:rsid w:val="002A7DFF"/>
    <w:rsid w:val="002E08D8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CB51DB"/>
    <w:rsid w:val="00D34297"/>
    <w:rsid w:val="00D41670"/>
    <w:rsid w:val="00D44D12"/>
    <w:rsid w:val="00D8293D"/>
    <w:rsid w:val="00E05447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97BD"/>
  <w15:chartTrackingRefBased/>
  <w15:docId w15:val="{1495E4E3-5DA3-4431-81AD-4489700B5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2026-01-09T07:46:00Z</cp:lastPrinted>
  <dcterms:created xsi:type="dcterms:W3CDTF">2026-01-09T07:56:00Z</dcterms:created>
  <dcterms:modified xsi:type="dcterms:W3CDTF">2026-01-09T07:56:00Z</dcterms:modified>
</cp:coreProperties>
</file>