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3C145" w14:textId="77777777" w:rsidR="003E6519" w:rsidRPr="009432A1" w:rsidRDefault="001E181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E181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E1810">
        <w:rPr>
          <w:rFonts w:ascii="Arial" w:hAnsi="Arial" w:cs="Arial"/>
          <w:sz w:val="24"/>
          <w:szCs w:val="24"/>
        </w:rPr>
        <w:t>2026-01-15</w:t>
      </w:r>
    </w:p>
    <w:p w14:paraId="5FBA7265" w14:textId="77777777" w:rsidR="003E6519" w:rsidRPr="009432A1" w:rsidRDefault="001E181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181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EC37020" w14:textId="77777777" w:rsidR="003E6519" w:rsidRPr="009432A1" w:rsidRDefault="001E181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E181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E1810">
        <w:rPr>
          <w:rFonts w:ascii="Arial" w:hAnsi="Arial" w:cs="Arial"/>
          <w:sz w:val="24"/>
          <w:szCs w:val="24"/>
        </w:rPr>
        <w:t>4</w:t>
      </w:r>
    </w:p>
    <w:p w14:paraId="7AB13085" w14:textId="77777777" w:rsidR="003E6519" w:rsidRPr="009432A1" w:rsidRDefault="001E1810" w:rsidP="003E6519">
      <w:pPr>
        <w:rPr>
          <w:rFonts w:ascii="Arial" w:hAnsi="Arial" w:cs="Arial"/>
          <w:sz w:val="24"/>
          <w:szCs w:val="24"/>
        </w:rPr>
      </w:pPr>
      <w:r w:rsidRPr="001E181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E1810">
        <w:rPr>
          <w:rFonts w:ascii="Arial" w:hAnsi="Arial" w:cs="Arial"/>
          <w:sz w:val="24"/>
          <w:szCs w:val="24"/>
        </w:rPr>
        <w:t>Kolbuszowa</w:t>
      </w:r>
    </w:p>
    <w:p w14:paraId="7A9F67A8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589649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0D1596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A4AE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1687EB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A5F2C4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033005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D539563" w14:textId="77777777" w:rsidTr="001A0FA2">
        <w:tc>
          <w:tcPr>
            <w:tcW w:w="2269" w:type="dxa"/>
          </w:tcPr>
          <w:p w14:paraId="2FA1709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F69EA6F" w14:textId="77777777" w:rsidR="003E6519" w:rsidRPr="004E4B64" w:rsidRDefault="001E181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810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w 10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1810" w:rsidRPr="004E4B64" w14:paraId="7666A146" w14:textId="77777777" w:rsidTr="005006F6">
        <w:tc>
          <w:tcPr>
            <w:tcW w:w="2269" w:type="dxa"/>
          </w:tcPr>
          <w:p w14:paraId="0A96FAD8" w14:textId="77777777" w:rsidR="001E1810" w:rsidRPr="004E4B64" w:rsidRDefault="001E1810" w:rsidP="005006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D21D7F4" w14:textId="77777777" w:rsidR="001E1810" w:rsidRPr="004E4B64" w:rsidRDefault="001E1810" w:rsidP="005006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810">
              <w:rPr>
                <w:rFonts w:ascii="Arial" w:hAnsi="Arial" w:cs="Arial"/>
                <w:bCs/>
                <w:sz w:val="24"/>
                <w:szCs w:val="24"/>
              </w:rPr>
              <w:t>Eap-2412/1/26/M</w:t>
            </w:r>
          </w:p>
        </w:tc>
      </w:tr>
    </w:tbl>
    <w:p w14:paraId="5A46016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E1810" w:rsidRPr="001E1810">
        <w:rPr>
          <w:rFonts w:ascii="Arial" w:hAnsi="Arial" w:cs="Arial"/>
          <w:sz w:val="24"/>
          <w:szCs w:val="24"/>
        </w:rPr>
        <w:t>(</w:t>
      </w:r>
      <w:proofErr w:type="spellStart"/>
      <w:r w:rsidR="001E1810" w:rsidRPr="001E1810">
        <w:rPr>
          <w:rFonts w:ascii="Arial" w:hAnsi="Arial" w:cs="Arial"/>
          <w:sz w:val="24"/>
          <w:szCs w:val="24"/>
        </w:rPr>
        <w:t>t.j</w:t>
      </w:r>
      <w:proofErr w:type="spellEnd"/>
      <w:r w:rsidR="001E1810" w:rsidRPr="001E181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E1810" w:rsidRPr="001E1810">
        <w:rPr>
          <w:rFonts w:ascii="Arial" w:hAnsi="Arial" w:cs="Arial"/>
          <w:sz w:val="24"/>
          <w:szCs w:val="24"/>
        </w:rPr>
        <w:t>późn</w:t>
      </w:r>
      <w:proofErr w:type="spellEnd"/>
      <w:r w:rsidR="001E1810" w:rsidRPr="001E181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E1810" w:rsidRPr="00C902DE" w14:paraId="4E720A19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AF9EF5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1 zamówienia w wysokości 141 000.00 zł brutto;</w:t>
            </w:r>
          </w:p>
        </w:tc>
      </w:tr>
      <w:tr w:rsidR="001E1810" w:rsidRPr="00C902DE" w14:paraId="2865225F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A4CE8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2 zamówienia w wysokości 38 000.00 zł brutto;</w:t>
            </w:r>
          </w:p>
        </w:tc>
      </w:tr>
      <w:tr w:rsidR="001E1810" w:rsidRPr="00C902DE" w14:paraId="3427F2E0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E451EE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3 zamówienia w wysokości 158 000.00 zł brutto;</w:t>
            </w:r>
          </w:p>
        </w:tc>
      </w:tr>
      <w:tr w:rsidR="001E1810" w:rsidRPr="00C902DE" w14:paraId="5B908B09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9D45ED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4 zamówienia w wysokości 218 000.00 zł brutto;</w:t>
            </w:r>
          </w:p>
        </w:tc>
      </w:tr>
      <w:tr w:rsidR="001E1810" w:rsidRPr="00C902DE" w14:paraId="5A5DB40D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32AE83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5 zamówienia w wysokości 149 000.00 zł brutto;</w:t>
            </w:r>
          </w:p>
        </w:tc>
      </w:tr>
      <w:tr w:rsidR="001E1810" w:rsidRPr="00C902DE" w14:paraId="10158C6B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D1361B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6 zamówienia w wysokości 80 000.00 zł brutto;</w:t>
            </w:r>
          </w:p>
        </w:tc>
      </w:tr>
      <w:tr w:rsidR="001E1810" w:rsidRPr="00C902DE" w14:paraId="35F2DD6B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B899D9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7 zamówienia w wysokości 9 000.00 zł brutto;</w:t>
            </w:r>
          </w:p>
        </w:tc>
      </w:tr>
      <w:tr w:rsidR="001E1810" w:rsidRPr="00C902DE" w14:paraId="491F0165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252591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8 zamówienia w wysokości 170 000.00 zł brutto;</w:t>
            </w:r>
          </w:p>
        </w:tc>
      </w:tr>
      <w:tr w:rsidR="001E1810" w:rsidRPr="00C902DE" w14:paraId="269D9588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8551BD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9 zamówienia w wysokości 53 000.00 zł brutto;</w:t>
            </w:r>
          </w:p>
        </w:tc>
      </w:tr>
      <w:tr w:rsidR="001E1810" w:rsidRPr="00C902DE" w14:paraId="33D1A62B" w14:textId="77777777" w:rsidTr="005006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E3C08" w14:textId="77777777" w:rsidR="001E1810" w:rsidRPr="00C902DE" w:rsidRDefault="001E1810" w:rsidP="005006F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E1810">
              <w:rPr>
                <w:rFonts w:ascii="Arial" w:hAnsi="Arial" w:cs="Arial"/>
                <w:sz w:val="24"/>
                <w:szCs w:val="24"/>
              </w:rPr>
              <w:t>części 10 zamówienia w wysokości 99 000.00 zł brutto;</w:t>
            </w:r>
          </w:p>
        </w:tc>
      </w:tr>
    </w:tbl>
    <w:p w14:paraId="0CE0A05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07489A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D1367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lastRenderedPageBreak/>
        <w:t>Zamawiający</w:t>
      </w:r>
    </w:p>
    <w:p w14:paraId="42233D8F" w14:textId="0581740E" w:rsidR="00C236D3" w:rsidRDefault="004D6370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4462826" w14:textId="3B5462DC" w:rsidR="004D6370" w:rsidRPr="003E6519" w:rsidRDefault="004D637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4D6370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15F0B" w14:textId="77777777" w:rsidR="00E17105" w:rsidRDefault="00E17105">
      <w:r>
        <w:separator/>
      </w:r>
    </w:p>
  </w:endnote>
  <w:endnote w:type="continuationSeparator" w:id="0">
    <w:p w14:paraId="031A4782" w14:textId="77777777" w:rsidR="00E17105" w:rsidRDefault="00E1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A36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1A9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4ED8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E9F69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E9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FBE1CA" w14:textId="77777777" w:rsidR="009F189D" w:rsidRDefault="009F189D">
    <w:pPr>
      <w:pStyle w:val="Stopka"/>
      <w:tabs>
        <w:tab w:val="clear" w:pos="4536"/>
      </w:tabs>
      <w:jc w:val="center"/>
    </w:pPr>
  </w:p>
  <w:p w14:paraId="5511D8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0AAB8" w14:textId="77777777" w:rsidR="00E17105" w:rsidRDefault="00E17105">
      <w:r>
        <w:separator/>
      </w:r>
    </w:p>
  </w:footnote>
  <w:footnote w:type="continuationSeparator" w:id="0">
    <w:p w14:paraId="435F916E" w14:textId="77777777" w:rsidR="00E17105" w:rsidRDefault="00E17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22626" w14:textId="77777777" w:rsidR="001E1810" w:rsidRDefault="001E1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7AE2" w14:textId="77777777" w:rsidR="001E1810" w:rsidRDefault="001E1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58E7B" w14:textId="77777777" w:rsidR="001E1810" w:rsidRDefault="001E18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105"/>
    <w:rsid w:val="00007727"/>
    <w:rsid w:val="00017720"/>
    <w:rsid w:val="00035488"/>
    <w:rsid w:val="000D7F25"/>
    <w:rsid w:val="000E00E5"/>
    <w:rsid w:val="00173B20"/>
    <w:rsid w:val="001A0FA2"/>
    <w:rsid w:val="001C69FF"/>
    <w:rsid w:val="001E1810"/>
    <w:rsid w:val="0023318D"/>
    <w:rsid w:val="003D72FD"/>
    <w:rsid w:val="003E6519"/>
    <w:rsid w:val="00423179"/>
    <w:rsid w:val="0049054E"/>
    <w:rsid w:val="00490DC0"/>
    <w:rsid w:val="00493F8C"/>
    <w:rsid w:val="004C7E9B"/>
    <w:rsid w:val="004D6370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710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8D266"/>
  <w15:chartTrackingRefBased/>
  <w15:docId w15:val="{7F151843-3571-4CB5-BC56-10B1FC4A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2026-01-15T09:42:00Z</dcterms:created>
  <dcterms:modified xsi:type="dcterms:W3CDTF">2026-01-15T09:42:00Z</dcterms:modified>
</cp:coreProperties>
</file>