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1DABC" w14:textId="77777777" w:rsidR="003E6519" w:rsidRPr="009432A1" w:rsidRDefault="002225B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225B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225B0">
        <w:rPr>
          <w:rFonts w:ascii="Arial" w:hAnsi="Arial" w:cs="Arial"/>
          <w:sz w:val="24"/>
          <w:szCs w:val="24"/>
        </w:rPr>
        <w:t>2026-01-30</w:t>
      </w:r>
    </w:p>
    <w:p w14:paraId="5EB121CE" w14:textId="77777777" w:rsidR="003E6519" w:rsidRPr="009432A1" w:rsidRDefault="002225B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25B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C6ACEED" w14:textId="77777777" w:rsidR="003E6519" w:rsidRPr="009432A1" w:rsidRDefault="002225B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225B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225B0">
        <w:rPr>
          <w:rFonts w:ascii="Arial" w:hAnsi="Arial" w:cs="Arial"/>
          <w:sz w:val="24"/>
          <w:szCs w:val="24"/>
        </w:rPr>
        <w:t>4</w:t>
      </w:r>
    </w:p>
    <w:p w14:paraId="389133F0" w14:textId="77777777" w:rsidR="003E6519" w:rsidRPr="009432A1" w:rsidRDefault="002225B0" w:rsidP="003E6519">
      <w:pPr>
        <w:rPr>
          <w:rFonts w:ascii="Arial" w:hAnsi="Arial" w:cs="Arial"/>
          <w:sz w:val="24"/>
          <w:szCs w:val="24"/>
        </w:rPr>
      </w:pPr>
      <w:r w:rsidRPr="002225B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225B0">
        <w:rPr>
          <w:rFonts w:ascii="Arial" w:hAnsi="Arial" w:cs="Arial"/>
          <w:sz w:val="24"/>
          <w:szCs w:val="24"/>
        </w:rPr>
        <w:t>Kolbuszowa</w:t>
      </w:r>
    </w:p>
    <w:p w14:paraId="35824FDC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3E844F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B0D4A4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66BF4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0C545A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7E6FA8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326E9F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364AB2F" w14:textId="77777777" w:rsidTr="001A0FA2">
        <w:tc>
          <w:tcPr>
            <w:tcW w:w="2269" w:type="dxa"/>
          </w:tcPr>
          <w:p w14:paraId="26EB3E9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CC083C" w14:textId="77777777" w:rsidR="003E6519" w:rsidRPr="004E4B64" w:rsidRDefault="002225B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5B0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225B0" w:rsidRPr="004E4B64" w14:paraId="7FD3CA6D" w14:textId="77777777" w:rsidTr="008244C2">
        <w:tc>
          <w:tcPr>
            <w:tcW w:w="2269" w:type="dxa"/>
          </w:tcPr>
          <w:p w14:paraId="1807E532" w14:textId="77777777" w:rsidR="002225B0" w:rsidRPr="004E4B64" w:rsidRDefault="002225B0" w:rsidP="008244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1F06EB5" w14:textId="77777777" w:rsidR="002225B0" w:rsidRPr="004E4B64" w:rsidRDefault="002225B0" w:rsidP="008244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5B0">
              <w:rPr>
                <w:rFonts w:ascii="Arial" w:hAnsi="Arial" w:cs="Arial"/>
                <w:bCs/>
                <w:sz w:val="24"/>
                <w:szCs w:val="24"/>
              </w:rPr>
              <w:t>Eap-2412/2/26/M</w:t>
            </w:r>
          </w:p>
        </w:tc>
      </w:tr>
    </w:tbl>
    <w:p w14:paraId="7B09AC0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225B0" w:rsidRPr="002225B0">
        <w:rPr>
          <w:rFonts w:ascii="Arial" w:hAnsi="Arial" w:cs="Arial"/>
          <w:sz w:val="24"/>
          <w:szCs w:val="24"/>
        </w:rPr>
        <w:t>(</w:t>
      </w:r>
      <w:proofErr w:type="spellStart"/>
      <w:r w:rsidR="002225B0" w:rsidRPr="002225B0">
        <w:rPr>
          <w:rFonts w:ascii="Arial" w:hAnsi="Arial" w:cs="Arial"/>
          <w:sz w:val="24"/>
          <w:szCs w:val="24"/>
        </w:rPr>
        <w:t>t.j</w:t>
      </w:r>
      <w:proofErr w:type="spellEnd"/>
      <w:r w:rsidR="002225B0" w:rsidRPr="002225B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225B0" w:rsidRPr="002225B0">
        <w:rPr>
          <w:rFonts w:ascii="Arial" w:hAnsi="Arial" w:cs="Arial"/>
          <w:sz w:val="24"/>
          <w:szCs w:val="24"/>
        </w:rPr>
        <w:t>późn</w:t>
      </w:r>
      <w:proofErr w:type="spellEnd"/>
      <w:r w:rsidR="002225B0" w:rsidRPr="002225B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25B0" w:rsidRPr="00C902DE" w14:paraId="22619D3E" w14:textId="77777777" w:rsidTr="008244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19D087" w14:textId="77777777" w:rsidR="002225B0" w:rsidRPr="00C902DE" w:rsidRDefault="002225B0" w:rsidP="008244C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25B0">
              <w:rPr>
                <w:rFonts w:ascii="Arial" w:hAnsi="Arial" w:cs="Arial"/>
                <w:sz w:val="24"/>
                <w:szCs w:val="24"/>
              </w:rPr>
              <w:t>części 1 zamówienia w wysokości 46 000.00 zł brutto;</w:t>
            </w:r>
          </w:p>
        </w:tc>
      </w:tr>
      <w:tr w:rsidR="002225B0" w:rsidRPr="00C902DE" w14:paraId="69C9AB78" w14:textId="77777777" w:rsidTr="008244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DA10F8" w14:textId="77777777" w:rsidR="002225B0" w:rsidRPr="00C902DE" w:rsidRDefault="002225B0" w:rsidP="008244C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25B0">
              <w:rPr>
                <w:rFonts w:ascii="Arial" w:hAnsi="Arial" w:cs="Arial"/>
                <w:sz w:val="24"/>
                <w:szCs w:val="24"/>
              </w:rPr>
              <w:t>części 2 zamówienia w wysokości 156 000.00 zł brutto;</w:t>
            </w:r>
          </w:p>
        </w:tc>
      </w:tr>
      <w:tr w:rsidR="002225B0" w:rsidRPr="00C902DE" w14:paraId="148D0992" w14:textId="77777777" w:rsidTr="008244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C40F54" w14:textId="77777777" w:rsidR="002225B0" w:rsidRPr="00C902DE" w:rsidRDefault="002225B0" w:rsidP="008244C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25B0">
              <w:rPr>
                <w:rFonts w:ascii="Arial" w:hAnsi="Arial" w:cs="Arial"/>
                <w:sz w:val="24"/>
                <w:szCs w:val="24"/>
              </w:rPr>
              <w:t>części 3 zamówienia w wysokości 10 000.00 zł brutto;</w:t>
            </w:r>
          </w:p>
        </w:tc>
      </w:tr>
      <w:tr w:rsidR="002225B0" w:rsidRPr="00C902DE" w14:paraId="147C126F" w14:textId="77777777" w:rsidTr="008244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B4E9DA" w14:textId="77777777" w:rsidR="002225B0" w:rsidRPr="00C902DE" w:rsidRDefault="002225B0" w:rsidP="008244C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225B0">
              <w:rPr>
                <w:rFonts w:ascii="Arial" w:hAnsi="Arial" w:cs="Arial"/>
                <w:sz w:val="24"/>
                <w:szCs w:val="24"/>
              </w:rPr>
              <w:t>części 4 zamówienia w wysokości 5 000.00 zł brutto;</w:t>
            </w:r>
          </w:p>
        </w:tc>
      </w:tr>
    </w:tbl>
    <w:p w14:paraId="76DBF5A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6CFE6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67DE4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C71A32" w14:textId="40BF3C97" w:rsidR="00C236D3" w:rsidRDefault="002225B0" w:rsidP="00173B20">
      <w:pPr>
        <w:jc w:val="right"/>
        <w:rPr>
          <w:rFonts w:ascii="Arial" w:hAnsi="Arial" w:cs="Arial"/>
          <w:sz w:val="24"/>
          <w:szCs w:val="24"/>
        </w:rPr>
      </w:pPr>
      <w:r w:rsidRPr="002225B0">
        <w:rPr>
          <w:rFonts w:ascii="Arial" w:hAnsi="Arial" w:cs="Arial"/>
          <w:sz w:val="24"/>
          <w:szCs w:val="24"/>
        </w:rPr>
        <w:t xml:space="preserve">  </w:t>
      </w:r>
      <w:r w:rsidR="00E4407D">
        <w:rPr>
          <w:rFonts w:ascii="Arial" w:hAnsi="Arial" w:cs="Arial"/>
          <w:sz w:val="24"/>
          <w:szCs w:val="24"/>
        </w:rPr>
        <w:t>Dyrektor SP ZOZ Kolbuszowa</w:t>
      </w:r>
    </w:p>
    <w:p w14:paraId="001ECB52" w14:textId="6D26F895" w:rsidR="00E4407D" w:rsidRPr="003E6519" w:rsidRDefault="00E4407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4407D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4E781" w14:textId="77777777" w:rsidR="00CF645F" w:rsidRDefault="00CF645F">
      <w:r>
        <w:separator/>
      </w:r>
    </w:p>
  </w:endnote>
  <w:endnote w:type="continuationSeparator" w:id="0">
    <w:p w14:paraId="31F417E7" w14:textId="77777777" w:rsidR="00CF645F" w:rsidRDefault="00CF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992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04C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57F3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BD2D6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6F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3937C1" w14:textId="77777777" w:rsidR="009F189D" w:rsidRDefault="009F189D">
    <w:pPr>
      <w:pStyle w:val="Stopka"/>
      <w:tabs>
        <w:tab w:val="clear" w:pos="4536"/>
      </w:tabs>
      <w:jc w:val="center"/>
    </w:pPr>
  </w:p>
  <w:p w14:paraId="391C8B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82D4E" w14:textId="77777777" w:rsidR="00CF645F" w:rsidRDefault="00CF645F">
      <w:r>
        <w:separator/>
      </w:r>
    </w:p>
  </w:footnote>
  <w:footnote w:type="continuationSeparator" w:id="0">
    <w:p w14:paraId="087C7B55" w14:textId="77777777" w:rsidR="00CF645F" w:rsidRDefault="00CF6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0537B" w14:textId="77777777" w:rsidR="002225B0" w:rsidRDefault="00222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11EC" w14:textId="77777777" w:rsidR="002225B0" w:rsidRDefault="002225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456EF" w14:textId="77777777" w:rsidR="002225B0" w:rsidRDefault="002225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45F"/>
    <w:rsid w:val="00007727"/>
    <w:rsid w:val="00017720"/>
    <w:rsid w:val="00035488"/>
    <w:rsid w:val="000D7F25"/>
    <w:rsid w:val="000E00E5"/>
    <w:rsid w:val="00173B20"/>
    <w:rsid w:val="001A0FA2"/>
    <w:rsid w:val="001C69FF"/>
    <w:rsid w:val="002225B0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645F"/>
    <w:rsid w:val="00D7128F"/>
    <w:rsid w:val="00E4407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A75BD6"/>
  <w15:chartTrackingRefBased/>
  <w15:docId w15:val="{67A3A2C5-7FBE-47E8-A899-4B05546A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2026-01-30T08:36:00Z</dcterms:created>
  <dcterms:modified xsi:type="dcterms:W3CDTF">2026-01-30T08:36:00Z</dcterms:modified>
</cp:coreProperties>
</file>