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E6F3D" w14:textId="77777777" w:rsidR="00986737" w:rsidRPr="009432A1" w:rsidRDefault="001D0192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D0192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D0192">
        <w:rPr>
          <w:rFonts w:ascii="Arial" w:hAnsi="Arial" w:cs="Arial"/>
          <w:sz w:val="24"/>
          <w:szCs w:val="24"/>
        </w:rPr>
        <w:t>2026-01-30</w:t>
      </w:r>
    </w:p>
    <w:p w14:paraId="3FDE24B8" w14:textId="77777777" w:rsidR="00986737" w:rsidRPr="009432A1" w:rsidRDefault="001D0192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019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8336B1A" w14:textId="77777777" w:rsidR="00986737" w:rsidRPr="009432A1" w:rsidRDefault="001D0192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1D0192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D0192">
        <w:rPr>
          <w:rFonts w:ascii="Arial" w:hAnsi="Arial" w:cs="Arial"/>
          <w:sz w:val="24"/>
          <w:szCs w:val="24"/>
        </w:rPr>
        <w:t>4</w:t>
      </w:r>
    </w:p>
    <w:p w14:paraId="77A0B07D" w14:textId="77777777" w:rsidR="00986737" w:rsidRPr="009432A1" w:rsidRDefault="001D0192" w:rsidP="00986737">
      <w:pPr>
        <w:rPr>
          <w:rFonts w:ascii="Arial" w:hAnsi="Arial" w:cs="Arial"/>
          <w:sz w:val="24"/>
          <w:szCs w:val="24"/>
        </w:rPr>
      </w:pPr>
      <w:r w:rsidRPr="001D0192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D0192">
        <w:rPr>
          <w:rFonts w:ascii="Arial" w:hAnsi="Arial" w:cs="Arial"/>
          <w:sz w:val="24"/>
          <w:szCs w:val="24"/>
        </w:rPr>
        <w:t>Kolbuszowa</w:t>
      </w:r>
    </w:p>
    <w:p w14:paraId="6A9FA8C3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1A3CB3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8B7BFD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975C2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C47ED0D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E5E0A47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D6324A8" w14:textId="77777777" w:rsidTr="005A632E">
        <w:tc>
          <w:tcPr>
            <w:tcW w:w="2269" w:type="dxa"/>
          </w:tcPr>
          <w:p w14:paraId="18BD17B1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942A93C" w14:textId="77777777" w:rsidR="00986737" w:rsidRPr="004E4B64" w:rsidRDefault="001D019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0192">
              <w:rPr>
                <w:rFonts w:ascii="Arial" w:hAnsi="Arial" w:cs="Arial"/>
                <w:bCs/>
                <w:sz w:val="24"/>
                <w:szCs w:val="24"/>
              </w:rPr>
              <w:t>Dostawa rękawic medycznych - 4 pakiety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0192" w:rsidRPr="004E4B64" w14:paraId="4F7741A4" w14:textId="77777777" w:rsidTr="00F9707F">
        <w:tc>
          <w:tcPr>
            <w:tcW w:w="2269" w:type="dxa"/>
          </w:tcPr>
          <w:p w14:paraId="5F823445" w14:textId="77777777" w:rsidR="001D0192" w:rsidRPr="004E4B64" w:rsidRDefault="001D0192" w:rsidP="00F970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11C22FF" w14:textId="77777777" w:rsidR="001D0192" w:rsidRPr="004E4B64" w:rsidRDefault="001D0192" w:rsidP="00F970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0192">
              <w:rPr>
                <w:rFonts w:ascii="Arial" w:hAnsi="Arial" w:cs="Arial"/>
                <w:bCs/>
                <w:sz w:val="24"/>
                <w:szCs w:val="24"/>
              </w:rPr>
              <w:t>Eap-2412/2/26/M</w:t>
            </w:r>
          </w:p>
        </w:tc>
      </w:tr>
    </w:tbl>
    <w:p w14:paraId="2D1E027A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351CA40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D0192" w:rsidRPr="001D0192">
        <w:rPr>
          <w:rFonts w:ascii="Arial" w:hAnsi="Arial" w:cs="Arial"/>
          <w:sz w:val="24"/>
          <w:szCs w:val="24"/>
        </w:rPr>
        <w:t>(</w:t>
      </w:r>
      <w:proofErr w:type="spellStart"/>
      <w:r w:rsidR="001D0192" w:rsidRPr="001D0192">
        <w:rPr>
          <w:rFonts w:ascii="Arial" w:hAnsi="Arial" w:cs="Arial"/>
          <w:sz w:val="24"/>
          <w:szCs w:val="24"/>
        </w:rPr>
        <w:t>t.j</w:t>
      </w:r>
      <w:proofErr w:type="spellEnd"/>
      <w:r w:rsidR="001D0192" w:rsidRPr="001D019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D0192" w:rsidRPr="001D0192">
        <w:rPr>
          <w:rFonts w:ascii="Arial" w:hAnsi="Arial" w:cs="Arial"/>
          <w:sz w:val="24"/>
          <w:szCs w:val="24"/>
        </w:rPr>
        <w:t>późn</w:t>
      </w:r>
      <w:proofErr w:type="spellEnd"/>
      <w:r w:rsidR="001D0192" w:rsidRPr="001D0192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3C8E17A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D0192" w:rsidRPr="001D0192">
        <w:rPr>
          <w:rFonts w:ascii="Arial" w:hAnsi="Arial" w:cs="Arial"/>
          <w:sz w:val="24"/>
          <w:szCs w:val="24"/>
        </w:rPr>
        <w:t>30/01/2026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D0192" w:rsidRPr="001D0192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9CE1E7B" w14:textId="77777777" w:rsidTr="005A632E">
        <w:tc>
          <w:tcPr>
            <w:tcW w:w="1276" w:type="dxa"/>
            <w:shd w:val="clear" w:color="auto" w:fill="F2F2F2"/>
            <w:vAlign w:val="center"/>
          </w:tcPr>
          <w:p w14:paraId="6C7ED24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8558FC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57AE40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68A7C44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D0192" w:rsidRPr="00BB547B" w14:paraId="146B5D07" w14:textId="77777777" w:rsidTr="00F9707F">
        <w:tc>
          <w:tcPr>
            <w:tcW w:w="1276" w:type="dxa"/>
            <w:vAlign w:val="center"/>
          </w:tcPr>
          <w:p w14:paraId="73745675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125B76C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2EFA79E2" w14:textId="77777777" w:rsidR="001D0192" w:rsidRPr="00986737" w:rsidRDefault="001D0192" w:rsidP="00F970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5A22B029" w14:textId="77777777" w:rsidR="001D0192" w:rsidRPr="00986737" w:rsidRDefault="001D0192" w:rsidP="00F9707F">
            <w:pPr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CD05A8" w14:textId="77777777" w:rsidR="001D0192" w:rsidRPr="00986737" w:rsidRDefault="001D0192" w:rsidP="00F970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775F0C64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112 557.60 zł</w:t>
            </w:r>
          </w:p>
        </w:tc>
      </w:tr>
      <w:tr w:rsidR="001D0192" w:rsidRPr="00BB547B" w14:paraId="53135ED7" w14:textId="77777777" w:rsidTr="00F9707F">
        <w:tc>
          <w:tcPr>
            <w:tcW w:w="1276" w:type="dxa"/>
            <w:vAlign w:val="center"/>
          </w:tcPr>
          <w:p w14:paraId="75DCA364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C7528F8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25B16C77" w14:textId="77777777" w:rsidR="001D0192" w:rsidRPr="00986737" w:rsidRDefault="001D0192" w:rsidP="00F970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229AD7D1" w14:textId="77777777" w:rsidR="001D0192" w:rsidRPr="00986737" w:rsidRDefault="001D0192" w:rsidP="00F9707F">
            <w:pPr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562473" w14:textId="77777777" w:rsidR="001D0192" w:rsidRPr="00986737" w:rsidRDefault="001D0192" w:rsidP="00F970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68C11A1B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5 972.40 zł</w:t>
            </w:r>
          </w:p>
        </w:tc>
      </w:tr>
      <w:tr w:rsidR="001D0192" w:rsidRPr="00BB547B" w14:paraId="317370A4" w14:textId="77777777" w:rsidTr="00F9707F">
        <w:tc>
          <w:tcPr>
            <w:tcW w:w="1276" w:type="dxa"/>
            <w:vAlign w:val="center"/>
          </w:tcPr>
          <w:p w14:paraId="292A4090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4FBA1B6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5477B54F" w14:textId="77777777" w:rsidR="001D0192" w:rsidRPr="00986737" w:rsidRDefault="001D0192" w:rsidP="00F970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0F736AA6" w14:textId="77777777" w:rsidR="001D0192" w:rsidRPr="00986737" w:rsidRDefault="001D0192" w:rsidP="00F9707F">
            <w:pPr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CF18B4" w14:textId="77777777" w:rsidR="001D0192" w:rsidRPr="00986737" w:rsidRDefault="001D0192" w:rsidP="00F970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78F38648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1 568.16 zł</w:t>
            </w:r>
          </w:p>
        </w:tc>
      </w:tr>
      <w:tr w:rsidR="001D0192" w:rsidRPr="00BB547B" w14:paraId="413EDE06" w14:textId="77777777" w:rsidTr="00F9707F">
        <w:tc>
          <w:tcPr>
            <w:tcW w:w="1276" w:type="dxa"/>
            <w:vAlign w:val="center"/>
          </w:tcPr>
          <w:p w14:paraId="34B5206A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3A95E5F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33963083" w14:textId="77777777" w:rsidR="001D0192" w:rsidRPr="00986737" w:rsidRDefault="001D0192" w:rsidP="00F970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0192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1D0192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3CFEECD" w14:textId="77777777" w:rsidR="001D0192" w:rsidRPr="00986737" w:rsidRDefault="001D0192" w:rsidP="00F9707F">
            <w:pPr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Nowa, Łozienica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0906CF" w14:textId="77777777" w:rsidR="001D0192" w:rsidRPr="00986737" w:rsidRDefault="001D0192" w:rsidP="00F970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lastRenderedPageBreak/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551" w:type="dxa"/>
            <w:vAlign w:val="center"/>
          </w:tcPr>
          <w:p w14:paraId="24573953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lastRenderedPageBreak/>
              <w:t>120 333.60 zł</w:t>
            </w:r>
          </w:p>
        </w:tc>
      </w:tr>
      <w:tr w:rsidR="001D0192" w:rsidRPr="00BB547B" w14:paraId="4EDA4413" w14:textId="77777777" w:rsidTr="00F9707F">
        <w:tc>
          <w:tcPr>
            <w:tcW w:w="1276" w:type="dxa"/>
            <w:vAlign w:val="center"/>
          </w:tcPr>
          <w:p w14:paraId="23D860DA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F08486A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BCECD58" w14:textId="77777777" w:rsidR="001D0192" w:rsidRPr="00986737" w:rsidRDefault="001D0192" w:rsidP="00F970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07A883B6" w14:textId="77777777" w:rsidR="001D0192" w:rsidRPr="00986737" w:rsidRDefault="001D0192" w:rsidP="00F9707F">
            <w:pPr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ul. Dr.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 xml:space="preserve"> 62 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D18F51" w14:textId="77777777" w:rsidR="001D0192" w:rsidRPr="00986737" w:rsidRDefault="001D0192" w:rsidP="00F970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10740B18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36 784.80 zł</w:t>
            </w:r>
          </w:p>
        </w:tc>
      </w:tr>
      <w:tr w:rsidR="001D0192" w:rsidRPr="00BB547B" w14:paraId="6F3B9ACF" w14:textId="77777777" w:rsidTr="00F9707F">
        <w:tc>
          <w:tcPr>
            <w:tcW w:w="1276" w:type="dxa"/>
            <w:vAlign w:val="center"/>
          </w:tcPr>
          <w:p w14:paraId="26727B20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10EA3586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04140051" w14:textId="77777777" w:rsidR="001D0192" w:rsidRPr="00986737" w:rsidRDefault="001D0192" w:rsidP="00F970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0E5CE478" w14:textId="77777777" w:rsidR="001D0192" w:rsidRPr="00986737" w:rsidRDefault="001D0192" w:rsidP="00F9707F">
            <w:pPr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ul. Dr.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 xml:space="preserve"> 62 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B5762F" w14:textId="77777777" w:rsidR="001D0192" w:rsidRPr="00986737" w:rsidRDefault="001D0192" w:rsidP="00F970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7883B174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112 752.00 zł</w:t>
            </w:r>
          </w:p>
        </w:tc>
      </w:tr>
      <w:tr w:rsidR="001D0192" w:rsidRPr="00BB547B" w14:paraId="15A5A5C2" w14:textId="77777777" w:rsidTr="00F9707F">
        <w:tc>
          <w:tcPr>
            <w:tcW w:w="1276" w:type="dxa"/>
            <w:vAlign w:val="center"/>
          </w:tcPr>
          <w:p w14:paraId="5CAEF826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3F72BADF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F77DA86" w14:textId="77777777" w:rsidR="001D0192" w:rsidRPr="00986737" w:rsidRDefault="001D0192" w:rsidP="00F970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1D0192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1D0192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24071488" w14:textId="77777777" w:rsidR="001D0192" w:rsidRPr="00986737" w:rsidRDefault="001D0192" w:rsidP="00F9707F">
            <w:pPr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AB74AE" w14:textId="77777777" w:rsidR="001D0192" w:rsidRPr="00986737" w:rsidRDefault="001D0192" w:rsidP="00F970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52A817CB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35 278.20 zł</w:t>
            </w:r>
          </w:p>
        </w:tc>
      </w:tr>
      <w:tr w:rsidR="001D0192" w:rsidRPr="00BB547B" w14:paraId="494E3F68" w14:textId="77777777" w:rsidTr="00F9707F">
        <w:tc>
          <w:tcPr>
            <w:tcW w:w="1276" w:type="dxa"/>
            <w:vAlign w:val="center"/>
          </w:tcPr>
          <w:p w14:paraId="0ED4C33E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1352EB1B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6F122C85" w14:textId="77777777" w:rsidR="001D0192" w:rsidRPr="00986737" w:rsidRDefault="001D0192" w:rsidP="00F970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1D0192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1D0192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2742CF9F" w14:textId="77777777" w:rsidR="001D0192" w:rsidRPr="00986737" w:rsidRDefault="001D0192" w:rsidP="00F9707F">
            <w:pPr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23D06A" w14:textId="77777777" w:rsidR="001D0192" w:rsidRPr="00986737" w:rsidRDefault="001D0192" w:rsidP="00F970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7DFF618C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122 083.20 zł</w:t>
            </w:r>
          </w:p>
        </w:tc>
      </w:tr>
      <w:tr w:rsidR="001D0192" w:rsidRPr="00BB547B" w14:paraId="5308F98A" w14:textId="77777777" w:rsidTr="00F9707F">
        <w:tc>
          <w:tcPr>
            <w:tcW w:w="1276" w:type="dxa"/>
            <w:vAlign w:val="center"/>
          </w:tcPr>
          <w:p w14:paraId="59E342E2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7E89CA97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072DF1AE" w14:textId="77777777" w:rsidR="001D0192" w:rsidRPr="00986737" w:rsidRDefault="001D0192" w:rsidP="00F970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1D0192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1D0192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089D4634" w14:textId="77777777" w:rsidR="001D0192" w:rsidRPr="00986737" w:rsidRDefault="001D0192" w:rsidP="00F9707F">
            <w:pPr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9AEFE4" w14:textId="77777777" w:rsidR="001D0192" w:rsidRPr="00986737" w:rsidRDefault="001D0192" w:rsidP="00F970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16F1BDBF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6 061.50 zł</w:t>
            </w:r>
          </w:p>
        </w:tc>
      </w:tr>
      <w:tr w:rsidR="001D0192" w:rsidRPr="00BB547B" w14:paraId="2C0018EC" w14:textId="77777777" w:rsidTr="00F9707F">
        <w:tc>
          <w:tcPr>
            <w:tcW w:w="1276" w:type="dxa"/>
            <w:vAlign w:val="center"/>
          </w:tcPr>
          <w:p w14:paraId="1A5A02F8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0A30A3C9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070818A2" w14:textId="77777777" w:rsidR="001D0192" w:rsidRPr="00986737" w:rsidRDefault="001D0192" w:rsidP="00F970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1D0192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1D0192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5CA5C4AF" w14:textId="77777777" w:rsidR="001D0192" w:rsidRPr="00986737" w:rsidRDefault="001D0192" w:rsidP="00F9707F">
            <w:pPr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775280" w14:textId="77777777" w:rsidR="001D0192" w:rsidRPr="00986737" w:rsidRDefault="001D0192" w:rsidP="00F970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19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2A4EC0B" w14:textId="77777777" w:rsidR="001D0192" w:rsidRPr="00986737" w:rsidRDefault="001D0192" w:rsidP="00F970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192">
              <w:rPr>
                <w:rFonts w:ascii="Arial" w:hAnsi="Arial" w:cs="Arial"/>
                <w:sz w:val="24"/>
                <w:szCs w:val="24"/>
              </w:rPr>
              <w:t>1 500.12 zł</w:t>
            </w:r>
          </w:p>
        </w:tc>
      </w:tr>
    </w:tbl>
    <w:p w14:paraId="1AC8CEAF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4ADC4DA" w14:textId="35631A92" w:rsidR="00C236D3" w:rsidRDefault="001D0192" w:rsidP="00173B20">
      <w:pPr>
        <w:jc w:val="right"/>
        <w:rPr>
          <w:rFonts w:ascii="Arial" w:hAnsi="Arial" w:cs="Arial"/>
          <w:sz w:val="24"/>
          <w:szCs w:val="24"/>
        </w:rPr>
      </w:pPr>
      <w:r w:rsidRPr="001D0192">
        <w:rPr>
          <w:rFonts w:ascii="Arial" w:hAnsi="Arial" w:cs="Arial"/>
          <w:sz w:val="24"/>
          <w:szCs w:val="24"/>
        </w:rPr>
        <w:t xml:space="preserve">  </w:t>
      </w:r>
      <w:bookmarkEnd w:id="0"/>
      <w:r w:rsidR="005E5268">
        <w:rPr>
          <w:rFonts w:ascii="Arial" w:hAnsi="Arial" w:cs="Arial"/>
          <w:sz w:val="24"/>
          <w:szCs w:val="24"/>
        </w:rPr>
        <w:t>Dyrektor SP ZOZ Kolbuszowa</w:t>
      </w:r>
    </w:p>
    <w:p w14:paraId="17613CD2" w14:textId="4A97EFA1" w:rsidR="005E5268" w:rsidRPr="00BB547B" w:rsidRDefault="005E5268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5E526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6DB06" w14:textId="77777777" w:rsidR="00D22F09" w:rsidRDefault="00D22F09">
      <w:r>
        <w:separator/>
      </w:r>
    </w:p>
  </w:endnote>
  <w:endnote w:type="continuationSeparator" w:id="0">
    <w:p w14:paraId="095D2989" w14:textId="77777777" w:rsidR="00D22F09" w:rsidRDefault="00D22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6DB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9BAC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FE3A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1C77A1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6BD2AD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8A5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31C320" w14:textId="77777777" w:rsidR="009F189D" w:rsidRDefault="009F189D">
    <w:pPr>
      <w:pStyle w:val="Stopka"/>
      <w:tabs>
        <w:tab w:val="clear" w:pos="4536"/>
      </w:tabs>
      <w:jc w:val="center"/>
    </w:pPr>
  </w:p>
  <w:p w14:paraId="311750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61109" w14:textId="77777777" w:rsidR="00D22F09" w:rsidRDefault="00D22F09">
      <w:r>
        <w:separator/>
      </w:r>
    </w:p>
  </w:footnote>
  <w:footnote w:type="continuationSeparator" w:id="0">
    <w:p w14:paraId="47FA1189" w14:textId="77777777" w:rsidR="00D22F09" w:rsidRDefault="00D22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A76CB" w14:textId="77777777" w:rsidR="001D0192" w:rsidRDefault="001D0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79749" w14:textId="77777777" w:rsidR="001D0192" w:rsidRDefault="001D01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8B51D" w14:textId="77777777" w:rsidR="001D0192" w:rsidRDefault="001D01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F09"/>
    <w:rsid w:val="00007727"/>
    <w:rsid w:val="00017720"/>
    <w:rsid w:val="00035488"/>
    <w:rsid w:val="000D7F25"/>
    <w:rsid w:val="000E00E5"/>
    <w:rsid w:val="00173B20"/>
    <w:rsid w:val="001C69FF"/>
    <w:rsid w:val="001D0192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E5268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22F09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95E69E"/>
  <w15:chartTrackingRefBased/>
  <w15:docId w15:val="{A399CB30-A3CF-4CBF-82DA-AEE5B592A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2026-01-30T09:12:00Z</dcterms:created>
  <dcterms:modified xsi:type="dcterms:W3CDTF">2026-01-30T09:12:00Z</dcterms:modified>
</cp:coreProperties>
</file>