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12AD9" w14:textId="2A9257A7" w:rsidR="00B36EDA" w:rsidRPr="00353FDC" w:rsidRDefault="00B7131C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7131C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B7131C">
        <w:rPr>
          <w:rFonts w:ascii="Arial" w:hAnsi="Arial" w:cs="Arial"/>
        </w:rPr>
        <w:t>2026-02-0</w:t>
      </w:r>
      <w:r w:rsidR="00104FC1">
        <w:rPr>
          <w:rFonts w:ascii="Arial" w:hAnsi="Arial" w:cs="Arial"/>
        </w:rPr>
        <w:t>3</w:t>
      </w:r>
    </w:p>
    <w:p w14:paraId="2F65B0EF" w14:textId="77777777" w:rsidR="00B36EDA" w:rsidRPr="00353FDC" w:rsidRDefault="00B7131C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B7131C">
        <w:rPr>
          <w:rFonts w:ascii="Arial" w:hAnsi="Arial" w:cs="Arial"/>
          <w:b/>
          <w:bCs/>
        </w:rPr>
        <w:t>Samodzielny Publiczny Zespół Opieki Zdrowotnej w Kolbuszowej</w:t>
      </w:r>
    </w:p>
    <w:p w14:paraId="6B417C17" w14:textId="77777777" w:rsidR="00B36EDA" w:rsidRPr="00353FDC" w:rsidRDefault="00B7131C" w:rsidP="00B36EDA">
      <w:pPr>
        <w:spacing w:line="360" w:lineRule="auto"/>
        <w:ind w:right="3969"/>
        <w:rPr>
          <w:rFonts w:ascii="Arial" w:hAnsi="Arial" w:cs="Arial"/>
        </w:rPr>
      </w:pPr>
      <w:r w:rsidRPr="00B7131C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B7131C">
        <w:rPr>
          <w:rFonts w:ascii="Arial" w:hAnsi="Arial" w:cs="Arial"/>
        </w:rPr>
        <w:t>4</w:t>
      </w:r>
    </w:p>
    <w:p w14:paraId="4A427232" w14:textId="77777777" w:rsidR="00B36EDA" w:rsidRPr="00353FDC" w:rsidRDefault="00B7131C" w:rsidP="00B36EDA">
      <w:pPr>
        <w:ind w:right="3969"/>
        <w:rPr>
          <w:rFonts w:ascii="Arial" w:hAnsi="Arial" w:cs="Arial"/>
        </w:rPr>
      </w:pPr>
      <w:r w:rsidRPr="00B7131C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B7131C">
        <w:rPr>
          <w:rFonts w:ascii="Arial" w:hAnsi="Arial" w:cs="Arial"/>
        </w:rPr>
        <w:t>Kolbuszowa</w:t>
      </w:r>
    </w:p>
    <w:p w14:paraId="7223BB1B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FCDFDEE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C938EDD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6A7BA0AF" w14:textId="77777777" w:rsidTr="00B36EDA">
        <w:tc>
          <w:tcPr>
            <w:tcW w:w="9923" w:type="dxa"/>
            <w:shd w:val="clear" w:color="auto" w:fill="F2F2F2"/>
            <w:hideMark/>
          </w:tcPr>
          <w:p w14:paraId="43DCBAB5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5F38680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3D03EA8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070067C9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167C1F97" w14:textId="77777777" w:rsidTr="00B36EDA">
        <w:tc>
          <w:tcPr>
            <w:tcW w:w="2269" w:type="dxa"/>
          </w:tcPr>
          <w:p w14:paraId="359A38B3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787E0B15" w14:textId="77777777" w:rsidR="00B36EDA" w:rsidRPr="00353FDC" w:rsidRDefault="00B7131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Zakup i dostawa wyposażenia medycznego na potrzeby: Pracowni Diagnostyki Medycznej. Pracowni Tomografii Komputerowej oraz Pracowni Rentgenodiagnostyki dla SP ZOZ w Kolbuszowej.</w:t>
            </w:r>
          </w:p>
        </w:tc>
      </w:tr>
      <w:tr w:rsidR="00B7131C" w:rsidRPr="00353FDC" w14:paraId="2257D776" w14:textId="77777777" w:rsidTr="00C34071">
        <w:tc>
          <w:tcPr>
            <w:tcW w:w="2269" w:type="dxa"/>
          </w:tcPr>
          <w:p w14:paraId="32D49A2E" w14:textId="77777777" w:rsidR="00B7131C" w:rsidRPr="00353FDC" w:rsidRDefault="00B7131C" w:rsidP="00C340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212BA4A3" w14:textId="77777777" w:rsidR="00B7131C" w:rsidRPr="00353FDC" w:rsidRDefault="00B7131C" w:rsidP="00C340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Eap-2412/16/2025</w:t>
            </w:r>
          </w:p>
        </w:tc>
      </w:tr>
    </w:tbl>
    <w:p w14:paraId="1EF17FF8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1C7061E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B7131C" w:rsidRPr="00B7131C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</w:t>
      </w:r>
      <w:proofErr w:type="gramStart"/>
      <w:r w:rsidRPr="008D02AA">
        <w:rPr>
          <w:rFonts w:ascii="Arial" w:hAnsi="Arial" w:cs="Arial"/>
        </w:rPr>
        <w:t>2019r.</w:t>
      </w:r>
      <w:proofErr w:type="gramEnd"/>
      <w:r w:rsidRPr="008D02AA">
        <w:rPr>
          <w:rFonts w:ascii="Arial" w:hAnsi="Arial" w:cs="Arial"/>
        </w:rPr>
        <w:t xml:space="preserve"> Prawo zamówień publicznych </w:t>
      </w:r>
      <w:r w:rsidR="00B7131C" w:rsidRPr="00B7131C">
        <w:rPr>
          <w:rFonts w:ascii="Arial" w:hAnsi="Arial" w:cs="Arial"/>
        </w:rPr>
        <w:t>(</w:t>
      </w:r>
      <w:proofErr w:type="spellStart"/>
      <w:r w:rsidR="00B7131C" w:rsidRPr="00B7131C">
        <w:rPr>
          <w:rFonts w:ascii="Arial" w:hAnsi="Arial" w:cs="Arial"/>
        </w:rPr>
        <w:t>t.j</w:t>
      </w:r>
      <w:proofErr w:type="spellEnd"/>
      <w:r w:rsidR="00B7131C" w:rsidRPr="00B7131C">
        <w:rPr>
          <w:rFonts w:ascii="Arial" w:hAnsi="Arial" w:cs="Arial"/>
        </w:rPr>
        <w:t xml:space="preserve">. Dz. U. z 2024 r. poz. 1320 z </w:t>
      </w:r>
      <w:proofErr w:type="spellStart"/>
      <w:r w:rsidR="00B7131C" w:rsidRPr="00B7131C">
        <w:rPr>
          <w:rFonts w:ascii="Arial" w:hAnsi="Arial" w:cs="Arial"/>
        </w:rPr>
        <w:t>późn</w:t>
      </w:r>
      <w:proofErr w:type="spellEnd"/>
      <w:r w:rsidR="00B7131C" w:rsidRPr="00B7131C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7131C" w14:paraId="1D8E4BE5" w14:textId="77777777" w:rsidTr="00B71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26924" w14:textId="77777777" w:rsidR="00B7131C" w:rsidRPr="00F245C5" w:rsidRDefault="00B7131C" w:rsidP="00C340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7131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7131C">
              <w:rPr>
                <w:rFonts w:ascii="Arial" w:hAnsi="Arial" w:cs="Arial"/>
              </w:rPr>
              <w:t>Pakiet nr 1: Urządzenia do radiologii</w:t>
            </w:r>
          </w:p>
          <w:p w14:paraId="7DC8656A" w14:textId="77777777" w:rsidR="00B7131C" w:rsidRPr="00F245C5" w:rsidRDefault="00B7131C" w:rsidP="00C340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7131C">
              <w:rPr>
                <w:rFonts w:ascii="Arial" w:hAnsi="Arial" w:cs="Arial"/>
                <w:b/>
              </w:rPr>
              <w:t>Alteris</w:t>
            </w:r>
            <w:proofErr w:type="spellEnd"/>
            <w:r w:rsidRPr="00B7131C">
              <w:rPr>
                <w:rFonts w:ascii="Arial" w:hAnsi="Arial" w:cs="Arial"/>
                <w:b/>
              </w:rPr>
              <w:t xml:space="preserve"> Spółka Akcyjna</w:t>
            </w:r>
          </w:p>
          <w:p w14:paraId="0BE77D76" w14:textId="77777777" w:rsidR="00B7131C" w:rsidRPr="00F245C5" w:rsidRDefault="00B7131C" w:rsidP="00C340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Ceglana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AC4C559" w14:textId="77777777" w:rsidR="00B7131C" w:rsidRPr="00F245C5" w:rsidRDefault="00B7131C" w:rsidP="00C3407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40-514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Katowice</w:t>
            </w:r>
          </w:p>
          <w:p w14:paraId="79D3CAFC" w14:textId="77777777" w:rsidR="00B7131C" w:rsidRPr="00F245C5" w:rsidRDefault="00B7131C" w:rsidP="00C340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7131C">
              <w:rPr>
                <w:rFonts w:ascii="Arial" w:hAnsi="Arial" w:cs="Arial"/>
                <w:b/>
              </w:rPr>
              <w:t>5 378 460.00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D1F15B7" w14:textId="77777777" w:rsidR="00B7131C" w:rsidRPr="00F245C5" w:rsidRDefault="00B7131C" w:rsidP="00C340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C90E42C" w14:textId="77777777" w:rsidR="00B7131C" w:rsidRPr="00F245C5" w:rsidRDefault="00B7131C" w:rsidP="00C340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7131C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  <w:tr w:rsidR="00B7131C" w14:paraId="28FB088E" w14:textId="77777777" w:rsidTr="00B71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256D9" w14:textId="77777777" w:rsidR="00B7131C" w:rsidRPr="00F245C5" w:rsidRDefault="00B7131C" w:rsidP="00C340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7131C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7131C">
              <w:rPr>
                <w:rFonts w:ascii="Arial" w:hAnsi="Arial" w:cs="Arial"/>
              </w:rPr>
              <w:t>Pakiet nr 5: Uniwersalny stół operacyjny do chirurgii precyzyjnej</w:t>
            </w:r>
          </w:p>
          <w:p w14:paraId="2FCAA7B0" w14:textId="77777777" w:rsidR="00B7131C" w:rsidRPr="00F245C5" w:rsidRDefault="00B7131C" w:rsidP="00C340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7131C">
              <w:rPr>
                <w:rFonts w:ascii="Arial" w:hAnsi="Arial" w:cs="Arial"/>
                <w:b/>
              </w:rPr>
              <w:t>FAMED Żywiec Spółka z ograniczoną odpowiedzialnością</w:t>
            </w:r>
          </w:p>
          <w:p w14:paraId="0C8FD14C" w14:textId="77777777" w:rsidR="00B7131C" w:rsidRPr="00F245C5" w:rsidRDefault="00B7131C" w:rsidP="00C340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Fabryczna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45D1998" w14:textId="77777777" w:rsidR="00B7131C" w:rsidRPr="00F245C5" w:rsidRDefault="00B7131C" w:rsidP="00C3407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34-300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Żywiec</w:t>
            </w:r>
          </w:p>
          <w:p w14:paraId="02AB8C8D" w14:textId="77777777" w:rsidR="00B7131C" w:rsidRPr="00F245C5" w:rsidRDefault="00B7131C" w:rsidP="00C340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7131C">
              <w:rPr>
                <w:rFonts w:ascii="Arial" w:hAnsi="Arial" w:cs="Arial"/>
                <w:b/>
              </w:rPr>
              <w:t>362 880.00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A3BB6C5" w14:textId="77777777" w:rsidR="00B7131C" w:rsidRPr="00F245C5" w:rsidRDefault="00B7131C" w:rsidP="00C340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FDF6A3A" w14:textId="77777777" w:rsidR="00B7131C" w:rsidRPr="00F245C5" w:rsidRDefault="00B7131C" w:rsidP="00C340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7131C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  <w:tr w:rsidR="00B7131C" w14:paraId="4ECCFB09" w14:textId="77777777" w:rsidTr="00B71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403D8" w14:textId="77777777" w:rsidR="00B7131C" w:rsidRPr="00F245C5" w:rsidRDefault="00B7131C" w:rsidP="00C340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7131C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7131C">
              <w:rPr>
                <w:rFonts w:ascii="Arial" w:hAnsi="Arial" w:cs="Arial"/>
              </w:rPr>
              <w:t>Pakiet nr 6: Urządzenia do diatermii</w:t>
            </w:r>
          </w:p>
          <w:p w14:paraId="009445E9" w14:textId="77777777" w:rsidR="00B7131C" w:rsidRPr="00F245C5" w:rsidRDefault="00B7131C" w:rsidP="00C340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7131C">
              <w:rPr>
                <w:rFonts w:ascii="Arial" w:hAnsi="Arial" w:cs="Arial"/>
                <w:b/>
              </w:rPr>
              <w:t>Erbe</w:t>
            </w:r>
            <w:proofErr w:type="spellEnd"/>
            <w:r w:rsidRPr="00B7131C">
              <w:rPr>
                <w:rFonts w:ascii="Arial" w:hAnsi="Arial" w:cs="Arial"/>
                <w:b/>
              </w:rPr>
              <w:t xml:space="preserve"> Polska Sp. z o.o.</w:t>
            </w:r>
          </w:p>
          <w:p w14:paraId="534A9B90" w14:textId="77777777" w:rsidR="00B7131C" w:rsidRPr="00F245C5" w:rsidRDefault="00B7131C" w:rsidP="00C340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Al. Rzeczypospolitej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/2.8</w:t>
            </w:r>
          </w:p>
          <w:p w14:paraId="703ECBB0" w14:textId="77777777" w:rsidR="00B7131C" w:rsidRPr="00F245C5" w:rsidRDefault="00B7131C" w:rsidP="00C3407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02-972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Warszawa</w:t>
            </w:r>
          </w:p>
          <w:p w14:paraId="34190537" w14:textId="77777777" w:rsidR="00B7131C" w:rsidRPr="00F245C5" w:rsidRDefault="00B7131C" w:rsidP="00C340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7131C">
              <w:rPr>
                <w:rFonts w:ascii="Arial" w:hAnsi="Arial" w:cs="Arial"/>
                <w:b/>
              </w:rPr>
              <w:t>238 326.96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EE9E692" w14:textId="77777777" w:rsidR="00B7131C" w:rsidRPr="00F245C5" w:rsidRDefault="00B7131C" w:rsidP="00C340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E3F55D8" w14:textId="77777777" w:rsidR="00B7131C" w:rsidRPr="00F245C5" w:rsidRDefault="00B7131C" w:rsidP="00C340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7131C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  <w:tr w:rsidR="00B7131C" w14:paraId="7890C0BA" w14:textId="77777777" w:rsidTr="00B71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7719F" w14:textId="77777777" w:rsidR="00B7131C" w:rsidRPr="00F245C5" w:rsidRDefault="00B7131C" w:rsidP="00C340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7131C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7131C">
              <w:rPr>
                <w:rFonts w:ascii="Arial" w:hAnsi="Arial" w:cs="Arial"/>
              </w:rPr>
              <w:t>Pakiet nr 9 Wieża endoskopowa</w:t>
            </w:r>
          </w:p>
          <w:p w14:paraId="065EA314" w14:textId="77777777" w:rsidR="00B7131C" w:rsidRPr="00F245C5" w:rsidRDefault="00B7131C" w:rsidP="00C340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7131C">
              <w:rPr>
                <w:rFonts w:ascii="Arial" w:hAnsi="Arial" w:cs="Arial"/>
                <w:b/>
              </w:rPr>
              <w:t>Endoelektronik.PL Sp. z o.o. Sp.k.</w:t>
            </w:r>
          </w:p>
          <w:p w14:paraId="77A2E039" w14:textId="77777777" w:rsidR="00B7131C" w:rsidRPr="00F245C5" w:rsidRDefault="00B7131C" w:rsidP="00C340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Borkowa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E80E01F" w14:textId="77777777" w:rsidR="00B7131C" w:rsidRPr="00F245C5" w:rsidRDefault="00B7131C" w:rsidP="00C3407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05-840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Brwinów</w:t>
            </w:r>
          </w:p>
          <w:p w14:paraId="7122D103" w14:textId="77777777" w:rsidR="00B7131C" w:rsidRPr="00F245C5" w:rsidRDefault="00B7131C" w:rsidP="00C340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7131C">
              <w:rPr>
                <w:rFonts w:ascii="Arial" w:hAnsi="Arial" w:cs="Arial"/>
                <w:b/>
              </w:rPr>
              <w:t>538 156.20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FB9526E" w14:textId="77777777" w:rsidR="00B7131C" w:rsidRPr="00F245C5" w:rsidRDefault="00B7131C" w:rsidP="00C340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39C26FE" w14:textId="77777777" w:rsidR="00B7131C" w:rsidRPr="00F245C5" w:rsidRDefault="00B7131C" w:rsidP="00C340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7131C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  <w:tr w:rsidR="00B7131C" w14:paraId="2AD8D55A" w14:textId="77777777" w:rsidTr="00B71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E9355" w14:textId="77777777" w:rsidR="00B7131C" w:rsidRPr="00F245C5" w:rsidRDefault="00B7131C" w:rsidP="00C340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7131C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7131C">
              <w:rPr>
                <w:rFonts w:ascii="Arial" w:hAnsi="Arial" w:cs="Arial"/>
              </w:rPr>
              <w:t>Pakiet nr 10 Myjnia i szafa endoskopowa</w:t>
            </w:r>
          </w:p>
          <w:p w14:paraId="4FA71625" w14:textId="77777777" w:rsidR="00B7131C" w:rsidRPr="00F245C5" w:rsidRDefault="00B7131C" w:rsidP="00C340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7131C">
              <w:rPr>
                <w:rFonts w:ascii="Arial" w:hAnsi="Arial" w:cs="Arial"/>
                <w:b/>
              </w:rPr>
              <w:t>Endoelektronik.PL Sp. z o.o. Sp.k.</w:t>
            </w:r>
          </w:p>
          <w:p w14:paraId="5809635B" w14:textId="77777777" w:rsidR="00B7131C" w:rsidRPr="00F245C5" w:rsidRDefault="00B7131C" w:rsidP="00C340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Borkowa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3572B2" w14:textId="77777777" w:rsidR="00B7131C" w:rsidRPr="00F245C5" w:rsidRDefault="00B7131C" w:rsidP="00C3407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05-840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Brwinów</w:t>
            </w:r>
          </w:p>
          <w:p w14:paraId="4C7E124C" w14:textId="77777777" w:rsidR="00B7131C" w:rsidRPr="00F245C5" w:rsidRDefault="00B7131C" w:rsidP="00C340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7131C">
              <w:rPr>
                <w:rFonts w:ascii="Arial" w:hAnsi="Arial" w:cs="Arial"/>
                <w:b/>
              </w:rPr>
              <w:t>240 840.00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B90BC5D" w14:textId="77777777" w:rsidR="00B7131C" w:rsidRPr="00F245C5" w:rsidRDefault="00B7131C" w:rsidP="00C340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A96EB98" w14:textId="77777777" w:rsidR="00B7131C" w:rsidRPr="00F245C5" w:rsidRDefault="00B7131C" w:rsidP="00C340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7131C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  <w:tr w:rsidR="00B7131C" w14:paraId="1D317BD6" w14:textId="77777777" w:rsidTr="00B71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D9AD6" w14:textId="77777777" w:rsidR="00B7131C" w:rsidRPr="00F245C5" w:rsidRDefault="00B7131C" w:rsidP="00C340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7131C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7131C">
              <w:rPr>
                <w:rFonts w:ascii="Arial" w:hAnsi="Arial" w:cs="Arial"/>
              </w:rPr>
              <w:t>Pakiet nr 11 Aparat USG (z osprzętem)</w:t>
            </w:r>
          </w:p>
          <w:p w14:paraId="7CA9E5F8" w14:textId="77777777" w:rsidR="00B7131C" w:rsidRPr="00F245C5" w:rsidRDefault="00B7131C" w:rsidP="00C340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7131C">
              <w:rPr>
                <w:rFonts w:ascii="Arial" w:hAnsi="Arial" w:cs="Arial"/>
                <w:b/>
              </w:rPr>
              <w:t>SpotMed</w:t>
            </w:r>
            <w:proofErr w:type="spellEnd"/>
            <w:r w:rsidRPr="00B7131C">
              <w:rPr>
                <w:rFonts w:ascii="Arial" w:hAnsi="Arial" w:cs="Arial"/>
                <w:b/>
              </w:rPr>
              <w:t xml:space="preserve"> Sp. z o.o.</w:t>
            </w:r>
          </w:p>
          <w:p w14:paraId="1CE86052" w14:textId="77777777" w:rsidR="00B7131C" w:rsidRPr="00F245C5" w:rsidRDefault="00B7131C" w:rsidP="00C340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Suwak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/25</w:t>
            </w:r>
          </w:p>
          <w:p w14:paraId="19C3DBC5" w14:textId="77777777" w:rsidR="00B7131C" w:rsidRPr="00F245C5" w:rsidRDefault="00B7131C" w:rsidP="00C3407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7131C">
              <w:rPr>
                <w:rFonts w:ascii="Arial" w:hAnsi="Arial" w:cs="Arial"/>
                <w:bCs/>
              </w:rPr>
              <w:t>02-676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7131C">
              <w:rPr>
                <w:rFonts w:ascii="Arial" w:hAnsi="Arial" w:cs="Arial"/>
                <w:bCs/>
              </w:rPr>
              <w:t>Warszawa</w:t>
            </w:r>
          </w:p>
          <w:p w14:paraId="09D2CDF7" w14:textId="77777777" w:rsidR="00B7131C" w:rsidRPr="00F245C5" w:rsidRDefault="00B7131C" w:rsidP="00C340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7131C">
              <w:rPr>
                <w:rFonts w:ascii="Arial" w:hAnsi="Arial" w:cs="Arial"/>
                <w:b/>
              </w:rPr>
              <w:t>445 000.00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7343573" w14:textId="77777777" w:rsidR="00B7131C" w:rsidRPr="00F245C5" w:rsidRDefault="00B7131C" w:rsidP="00C340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8F369E0" w14:textId="77777777" w:rsidR="00B7131C" w:rsidRPr="00F245C5" w:rsidRDefault="00B7131C" w:rsidP="00C340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7131C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</w:tbl>
    <w:p w14:paraId="0E6882D5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455DA39B" w14:textId="77777777" w:rsidTr="00B713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6FE0C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lastRenderedPageBreak/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0FCD8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4C583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E1C55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7131C" w14:paraId="414FFA72" w14:textId="77777777" w:rsidTr="00B713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A3FD6" w14:textId="77777777" w:rsidR="00B7131C" w:rsidRPr="007D7932" w:rsidRDefault="00B7131C" w:rsidP="00C340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7131C">
              <w:rPr>
                <w:rFonts w:ascii="Arial" w:hAnsi="Arial" w:cs="Arial"/>
                <w:sz w:val="22"/>
                <w:szCs w:val="22"/>
              </w:rPr>
              <w:t>Pakiet nr 1: Urządzenia do radiologii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B602" w14:textId="77777777" w:rsidR="00B7131C" w:rsidRPr="007D7932" w:rsidRDefault="00B7131C" w:rsidP="00C340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7131C">
              <w:rPr>
                <w:rFonts w:ascii="Arial" w:hAnsi="Arial" w:cs="Arial"/>
                <w:b/>
                <w:bCs/>
                <w:sz w:val="22"/>
                <w:szCs w:val="22"/>
              </w:rPr>
              <w:t>Alteris</w:t>
            </w:r>
            <w:proofErr w:type="spellEnd"/>
            <w:r w:rsidRPr="00B713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Akcyjna</w:t>
            </w:r>
          </w:p>
          <w:p w14:paraId="5E062638" w14:textId="77777777" w:rsidR="00B7131C" w:rsidRPr="007D7932" w:rsidRDefault="00B7131C" w:rsidP="00C340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Ceglana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131C">
              <w:rPr>
                <w:rFonts w:ascii="Arial" w:hAnsi="Arial" w:cs="Arial"/>
                <w:sz w:val="22"/>
                <w:szCs w:val="22"/>
              </w:rPr>
              <w:t>35</w:t>
            </w:r>
          </w:p>
          <w:p w14:paraId="2CF514BA" w14:textId="77777777" w:rsidR="00B7131C" w:rsidRPr="007D7932" w:rsidRDefault="00B7131C" w:rsidP="00C340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40-514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131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90E99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3A1CF17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51928AA4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3 - Jakość -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54A1222" w14:textId="7DDD8719" w:rsidR="00B7131C" w:rsidRPr="007D7932" w:rsidRDefault="00926AE5" w:rsidP="00926AE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>4 -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68BD9" w14:textId="37E889A3" w:rsidR="00B7131C" w:rsidRPr="00B7131C" w:rsidRDefault="00926AE5" w:rsidP="00C340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sz w:val="22"/>
                <w:szCs w:val="22"/>
                <w:highlight w:val="darkGray"/>
              </w:rPr>
              <w:t>70,00</w:t>
            </w:r>
          </w:p>
        </w:tc>
      </w:tr>
      <w:tr w:rsidR="00B7131C" w14:paraId="58414CF2" w14:textId="77777777" w:rsidTr="00B713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7AF7F" w14:textId="77777777" w:rsidR="00B7131C" w:rsidRPr="007D7932" w:rsidRDefault="00B7131C" w:rsidP="00C340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7131C">
              <w:rPr>
                <w:rFonts w:ascii="Arial" w:hAnsi="Arial" w:cs="Arial"/>
                <w:sz w:val="22"/>
                <w:szCs w:val="22"/>
              </w:rPr>
              <w:t>Pakiet nr 5: Uniwersalny stół operacyjny do chirurgii precyzyjnej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46AF0" w14:textId="77777777" w:rsidR="00B7131C" w:rsidRPr="007D7932" w:rsidRDefault="00B7131C" w:rsidP="00C340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7131C">
              <w:rPr>
                <w:rFonts w:ascii="Arial" w:hAnsi="Arial" w:cs="Arial"/>
                <w:b/>
                <w:bCs/>
                <w:sz w:val="22"/>
                <w:szCs w:val="22"/>
              </w:rPr>
              <w:t>FAMED Żywiec Spółka z ograniczoną odpowiedzialnością</w:t>
            </w:r>
          </w:p>
          <w:p w14:paraId="39273DD3" w14:textId="77777777" w:rsidR="00B7131C" w:rsidRPr="007D7932" w:rsidRDefault="00B7131C" w:rsidP="00C340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Fabryczna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131C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317B89D1" w14:textId="77777777" w:rsidR="00B7131C" w:rsidRPr="007D7932" w:rsidRDefault="00B7131C" w:rsidP="00C340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34-300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131C">
              <w:rPr>
                <w:rFonts w:ascii="Arial" w:hAnsi="Arial" w:cs="Arial"/>
                <w:sz w:val="22"/>
                <w:szCs w:val="22"/>
              </w:rPr>
              <w:t>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34B9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02A33D48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4B729CBE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3 - Jakość -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5475DFD5" w14:textId="06F3F79A" w:rsidR="00B7131C" w:rsidRPr="007D7932" w:rsidRDefault="00926AE5" w:rsidP="00926AE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4 - Termin wykonania - 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A9645C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8D21C" w14:textId="37818A95" w:rsidR="00B7131C" w:rsidRPr="007D7932" w:rsidRDefault="00B7131C" w:rsidP="00C340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26AE5">
              <w:rPr>
                <w:rFonts w:ascii="Arial" w:hAnsi="Arial" w:cs="Arial"/>
                <w:sz w:val="22"/>
                <w:szCs w:val="22"/>
              </w:rPr>
              <w:t>75</w:t>
            </w:r>
            <w:r w:rsidRPr="00B7131C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B7131C" w14:paraId="3EAC197B" w14:textId="77777777" w:rsidTr="00B713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1B269" w14:textId="77777777" w:rsidR="00B7131C" w:rsidRPr="007D7932" w:rsidRDefault="00B7131C" w:rsidP="00C340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7131C">
              <w:rPr>
                <w:rFonts w:ascii="Arial" w:hAnsi="Arial" w:cs="Arial"/>
                <w:sz w:val="22"/>
                <w:szCs w:val="22"/>
              </w:rPr>
              <w:t>Pakiet nr 6: Urządzenia do diatermii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3F75" w14:textId="77777777" w:rsidR="00B7131C" w:rsidRPr="007D7932" w:rsidRDefault="00B7131C" w:rsidP="00C340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7131C">
              <w:rPr>
                <w:rFonts w:ascii="Arial" w:hAnsi="Arial" w:cs="Arial"/>
                <w:b/>
                <w:bCs/>
                <w:sz w:val="22"/>
                <w:szCs w:val="22"/>
              </w:rPr>
              <w:t>Erbe</w:t>
            </w:r>
            <w:proofErr w:type="spellEnd"/>
            <w:r w:rsidRPr="00B713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40D5921" w14:textId="77777777" w:rsidR="00B7131C" w:rsidRPr="007D7932" w:rsidRDefault="00B7131C" w:rsidP="00C340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Al.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131C">
              <w:rPr>
                <w:rFonts w:ascii="Arial" w:hAnsi="Arial" w:cs="Arial"/>
                <w:sz w:val="22"/>
                <w:szCs w:val="22"/>
              </w:rPr>
              <w:t>14/2.8</w:t>
            </w:r>
          </w:p>
          <w:p w14:paraId="5F20F092" w14:textId="77777777" w:rsidR="00B7131C" w:rsidRPr="007D7932" w:rsidRDefault="00B7131C" w:rsidP="00C340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131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9A795" w14:textId="521C6F6D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5C6178">
              <w:rPr>
                <w:rFonts w:ascii="Arial" w:hAnsi="Arial" w:cs="Arial"/>
                <w:sz w:val="22"/>
                <w:szCs w:val="22"/>
              </w:rPr>
              <w:t>0</w:t>
            </w:r>
            <w:r w:rsidRPr="00A9645C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6CEEDE96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22DE0A11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3 - Jakość -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56779E24" w14:textId="3B350578" w:rsidR="00B7131C" w:rsidRPr="007D7932" w:rsidRDefault="00926AE5" w:rsidP="00926AE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4 - Termin wykonania - 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A9645C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AB986" w14:textId="474EF1B8" w:rsidR="00B7131C" w:rsidRPr="007D7932" w:rsidRDefault="00B7131C" w:rsidP="00C340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26AE5">
              <w:rPr>
                <w:rFonts w:ascii="Arial" w:hAnsi="Arial" w:cs="Arial"/>
                <w:sz w:val="22"/>
                <w:szCs w:val="22"/>
              </w:rPr>
              <w:t>75</w:t>
            </w:r>
            <w:r w:rsidRPr="00B7131C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B7131C" w14:paraId="2C3A2E2D" w14:textId="77777777" w:rsidTr="00B713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4851" w14:textId="77777777" w:rsidR="00B7131C" w:rsidRPr="007D7932" w:rsidRDefault="00B7131C" w:rsidP="00C340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7131C">
              <w:rPr>
                <w:rFonts w:ascii="Arial" w:hAnsi="Arial" w:cs="Arial"/>
                <w:sz w:val="22"/>
                <w:szCs w:val="22"/>
              </w:rPr>
              <w:t>Pakiet nr 9 Wieża endoskopowa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533F4" w14:textId="77777777" w:rsidR="00B7131C" w:rsidRPr="007D7932" w:rsidRDefault="00B7131C" w:rsidP="00C340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7131C">
              <w:rPr>
                <w:rFonts w:ascii="Arial" w:hAnsi="Arial" w:cs="Arial"/>
                <w:b/>
                <w:bCs/>
                <w:sz w:val="22"/>
                <w:szCs w:val="22"/>
              </w:rPr>
              <w:t>Endoelektronik.PL Sp. z o.o. Sp.k.</w:t>
            </w:r>
          </w:p>
          <w:p w14:paraId="53F6DA1A" w14:textId="77777777" w:rsidR="00B7131C" w:rsidRPr="007D7932" w:rsidRDefault="00B7131C" w:rsidP="00C340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Borkowa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131C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4019F5B5" w14:textId="77777777" w:rsidR="00B7131C" w:rsidRPr="007D7932" w:rsidRDefault="00B7131C" w:rsidP="00C340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05-840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131C">
              <w:rPr>
                <w:rFonts w:ascii="Arial" w:hAnsi="Arial" w:cs="Arial"/>
                <w:sz w:val="22"/>
                <w:szCs w:val="22"/>
              </w:rPr>
              <w:t>Brwinów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BF9E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FB0CE10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6CDE2875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3 - Jakość -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0AE43C18" w14:textId="21C2F908" w:rsidR="00B7131C" w:rsidRPr="007D7932" w:rsidRDefault="00926AE5" w:rsidP="00926AE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4 - Termin wykonania -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1485" w14:textId="57A39981" w:rsidR="00B7131C" w:rsidRPr="007D7932" w:rsidRDefault="00B7131C" w:rsidP="00C340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26AE5">
              <w:rPr>
                <w:rFonts w:ascii="Arial" w:hAnsi="Arial" w:cs="Arial"/>
                <w:sz w:val="22"/>
                <w:szCs w:val="22"/>
              </w:rPr>
              <w:t>8</w:t>
            </w:r>
            <w:r w:rsidRPr="00B7131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B7131C" w14:paraId="12ADA440" w14:textId="77777777" w:rsidTr="00B713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A3190" w14:textId="77777777" w:rsidR="00B7131C" w:rsidRPr="007D7932" w:rsidRDefault="00B7131C" w:rsidP="00C340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7131C">
              <w:rPr>
                <w:rFonts w:ascii="Arial" w:hAnsi="Arial" w:cs="Arial"/>
                <w:sz w:val="22"/>
                <w:szCs w:val="22"/>
              </w:rPr>
              <w:t>Pakiet nr 10 Myjnia i szafa endoskopowa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C4A83" w14:textId="77777777" w:rsidR="00B7131C" w:rsidRPr="007D7932" w:rsidRDefault="00B7131C" w:rsidP="00C340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7131C">
              <w:rPr>
                <w:rFonts w:ascii="Arial" w:hAnsi="Arial" w:cs="Arial"/>
                <w:b/>
                <w:bCs/>
                <w:sz w:val="22"/>
                <w:szCs w:val="22"/>
              </w:rPr>
              <w:t>Endoelektronik.PL Sp. z o.o. Sp.k.</w:t>
            </w:r>
          </w:p>
          <w:p w14:paraId="39635E54" w14:textId="77777777" w:rsidR="00B7131C" w:rsidRPr="007D7932" w:rsidRDefault="00B7131C" w:rsidP="00C340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Borkowa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131C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34269515" w14:textId="77777777" w:rsidR="00B7131C" w:rsidRPr="007D7932" w:rsidRDefault="00B7131C" w:rsidP="00C340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05-840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131C">
              <w:rPr>
                <w:rFonts w:ascii="Arial" w:hAnsi="Arial" w:cs="Arial"/>
                <w:sz w:val="22"/>
                <w:szCs w:val="22"/>
              </w:rPr>
              <w:t>Brwinów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DDCE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76C3F23D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5630F629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3 - Jakość -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4A855EB8" w14:textId="2F60613B" w:rsidR="00B7131C" w:rsidRPr="007D7932" w:rsidRDefault="00926AE5" w:rsidP="00926AE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4 - Termin wykonania -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F89FD" w14:textId="396B8D70" w:rsidR="00B7131C" w:rsidRPr="007D7932" w:rsidRDefault="00B7131C" w:rsidP="00C340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26AE5">
              <w:rPr>
                <w:rFonts w:ascii="Arial" w:hAnsi="Arial" w:cs="Arial"/>
                <w:sz w:val="22"/>
                <w:szCs w:val="22"/>
              </w:rPr>
              <w:t>8</w:t>
            </w:r>
            <w:r w:rsidRPr="00B7131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B7131C" w14:paraId="029467E2" w14:textId="77777777" w:rsidTr="00B713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2F01C" w14:textId="77777777" w:rsidR="00B7131C" w:rsidRPr="007D7932" w:rsidRDefault="00B7131C" w:rsidP="00C340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7131C">
              <w:rPr>
                <w:rFonts w:ascii="Arial" w:hAnsi="Arial" w:cs="Arial"/>
                <w:sz w:val="22"/>
                <w:szCs w:val="22"/>
              </w:rPr>
              <w:t>Pakiet nr 11 Aparat USG (z osprzętem)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2393C" w14:textId="77777777" w:rsidR="00B7131C" w:rsidRPr="007D7932" w:rsidRDefault="00B7131C" w:rsidP="00C340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7131C">
              <w:rPr>
                <w:rFonts w:ascii="Arial" w:hAnsi="Arial" w:cs="Arial"/>
                <w:b/>
                <w:bCs/>
                <w:sz w:val="22"/>
                <w:szCs w:val="22"/>
              </w:rPr>
              <w:t>SpotMed</w:t>
            </w:r>
            <w:proofErr w:type="spellEnd"/>
            <w:r w:rsidRPr="00B713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39AB58D" w14:textId="77777777" w:rsidR="00B7131C" w:rsidRPr="007D7932" w:rsidRDefault="00B7131C" w:rsidP="00C340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Suwak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131C">
              <w:rPr>
                <w:rFonts w:ascii="Arial" w:hAnsi="Arial" w:cs="Arial"/>
                <w:sz w:val="22"/>
                <w:szCs w:val="22"/>
              </w:rPr>
              <w:t>4/25</w:t>
            </w:r>
          </w:p>
          <w:p w14:paraId="3133945A" w14:textId="77777777" w:rsidR="00B7131C" w:rsidRPr="007D7932" w:rsidRDefault="00B7131C" w:rsidP="00C340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131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25438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3F059287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53D328FF" w14:textId="77777777" w:rsidR="00926AE5" w:rsidRPr="00A9645C" w:rsidRDefault="00926AE5" w:rsidP="00926AE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3 - Jakość -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D3D6657" w14:textId="66D8A450" w:rsidR="00B7131C" w:rsidRPr="007D7932" w:rsidRDefault="00926AE5" w:rsidP="00926AE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645C">
              <w:rPr>
                <w:rFonts w:ascii="Arial" w:hAnsi="Arial" w:cs="Arial"/>
                <w:sz w:val="22"/>
                <w:szCs w:val="22"/>
              </w:rPr>
              <w:t xml:space="preserve">4 - Termin wykonania -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9645C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C0B25" w14:textId="31F5BD69" w:rsidR="00B7131C" w:rsidRPr="007D7932" w:rsidRDefault="00B7131C" w:rsidP="00C340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131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26AE5">
              <w:rPr>
                <w:rFonts w:ascii="Arial" w:hAnsi="Arial" w:cs="Arial"/>
                <w:sz w:val="22"/>
                <w:szCs w:val="22"/>
              </w:rPr>
              <w:t>98</w:t>
            </w:r>
            <w:r w:rsidR="00926AE5" w:rsidRPr="00A9645C">
              <w:rPr>
                <w:rFonts w:ascii="Arial" w:hAnsi="Arial" w:cs="Arial"/>
                <w:sz w:val="22"/>
                <w:szCs w:val="22"/>
              </w:rPr>
              <w:t>,</w:t>
            </w:r>
            <w:r w:rsidR="00926AE5">
              <w:rPr>
                <w:rFonts w:ascii="Arial" w:hAnsi="Arial" w:cs="Arial"/>
                <w:sz w:val="22"/>
                <w:szCs w:val="22"/>
              </w:rPr>
              <w:t>57</w:t>
            </w:r>
          </w:p>
        </w:tc>
      </w:tr>
    </w:tbl>
    <w:p w14:paraId="1261E9A0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514C4C29" w14:textId="07C26B17" w:rsidR="008642B3" w:rsidRDefault="00926AE5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Przetargowej</w:t>
      </w:r>
    </w:p>
    <w:p w14:paraId="48B4CD81" w14:textId="71ABC723" w:rsidR="00926AE5" w:rsidRPr="00B36EDA" w:rsidRDefault="00926AE5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Romuald Gacka</w:t>
      </w:r>
    </w:p>
    <w:sectPr w:rsidR="00926AE5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01464" w14:textId="77777777" w:rsidR="006D35BB" w:rsidRDefault="006D35BB">
      <w:r>
        <w:separator/>
      </w:r>
    </w:p>
  </w:endnote>
  <w:endnote w:type="continuationSeparator" w:id="0">
    <w:p w14:paraId="292F2016" w14:textId="77777777" w:rsidR="006D35BB" w:rsidRDefault="006D3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260F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2836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871C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64A73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CE84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2F82F" w14:textId="77777777" w:rsidR="006D35BB" w:rsidRDefault="006D35BB">
      <w:r>
        <w:separator/>
      </w:r>
    </w:p>
  </w:footnote>
  <w:footnote w:type="continuationSeparator" w:id="0">
    <w:p w14:paraId="78F88553" w14:textId="77777777" w:rsidR="006D35BB" w:rsidRDefault="006D3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77C5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D46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47BA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A61"/>
    <w:rsid w:val="00022322"/>
    <w:rsid w:val="00042497"/>
    <w:rsid w:val="000C1E6F"/>
    <w:rsid w:val="000E4E56"/>
    <w:rsid w:val="00104FC1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5A61"/>
    <w:rsid w:val="0054734E"/>
    <w:rsid w:val="00593A61"/>
    <w:rsid w:val="00596EA3"/>
    <w:rsid w:val="00596FD7"/>
    <w:rsid w:val="005C6178"/>
    <w:rsid w:val="005D369C"/>
    <w:rsid w:val="005E5BFF"/>
    <w:rsid w:val="00607F9B"/>
    <w:rsid w:val="00644DCB"/>
    <w:rsid w:val="00657C1E"/>
    <w:rsid w:val="006D35BB"/>
    <w:rsid w:val="006E3089"/>
    <w:rsid w:val="00712C39"/>
    <w:rsid w:val="00756CDA"/>
    <w:rsid w:val="007C3793"/>
    <w:rsid w:val="007E2ACC"/>
    <w:rsid w:val="007E68C5"/>
    <w:rsid w:val="00832144"/>
    <w:rsid w:val="00836DAF"/>
    <w:rsid w:val="00844B02"/>
    <w:rsid w:val="008567C7"/>
    <w:rsid w:val="008642B3"/>
    <w:rsid w:val="008A6C10"/>
    <w:rsid w:val="008E5102"/>
    <w:rsid w:val="00915B9E"/>
    <w:rsid w:val="00926AE5"/>
    <w:rsid w:val="0094791D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7131C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AF74D3"/>
  <w15:chartTrackingRefBased/>
  <w15:docId w15:val="{0443117D-34C6-44D7-BA90-2FE4EB32A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755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Borys</dc:creator>
  <cp:keywords/>
  <dc:description/>
  <cp:lastModifiedBy>Michał Borys</cp:lastModifiedBy>
  <cp:revision>2</cp:revision>
  <cp:lastPrinted>1899-12-31T23:00:00Z</cp:lastPrinted>
  <dcterms:created xsi:type="dcterms:W3CDTF">2026-02-03T10:42:00Z</dcterms:created>
  <dcterms:modified xsi:type="dcterms:W3CDTF">2026-02-03T10:42:00Z</dcterms:modified>
</cp:coreProperties>
</file>