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169DC" w14:textId="77777777" w:rsidR="00B36EDA" w:rsidRPr="00353FDC" w:rsidRDefault="006701B9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701B9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6701B9">
        <w:rPr>
          <w:rFonts w:ascii="Arial" w:hAnsi="Arial" w:cs="Arial"/>
        </w:rPr>
        <w:t>2026-02-12</w:t>
      </w:r>
    </w:p>
    <w:p w14:paraId="0596E695" w14:textId="77777777" w:rsidR="00B36EDA" w:rsidRPr="00353FDC" w:rsidRDefault="006701B9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701B9">
        <w:rPr>
          <w:rFonts w:ascii="Arial" w:hAnsi="Arial" w:cs="Arial"/>
          <w:b/>
          <w:bCs/>
        </w:rPr>
        <w:t>Samodzielny Publiczny Zespół Opieki Zdrowotnej w Kolbuszowej</w:t>
      </w:r>
    </w:p>
    <w:p w14:paraId="09188473" w14:textId="77777777" w:rsidR="00B36EDA" w:rsidRPr="00353FDC" w:rsidRDefault="006701B9" w:rsidP="00B36EDA">
      <w:pPr>
        <w:spacing w:line="360" w:lineRule="auto"/>
        <w:ind w:right="3969"/>
        <w:rPr>
          <w:rFonts w:ascii="Arial" w:hAnsi="Arial" w:cs="Arial"/>
        </w:rPr>
      </w:pPr>
      <w:r w:rsidRPr="006701B9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6701B9">
        <w:rPr>
          <w:rFonts w:ascii="Arial" w:hAnsi="Arial" w:cs="Arial"/>
        </w:rPr>
        <w:t>4</w:t>
      </w:r>
    </w:p>
    <w:p w14:paraId="0C9DEA99" w14:textId="77777777" w:rsidR="00B36EDA" w:rsidRPr="00353FDC" w:rsidRDefault="006701B9" w:rsidP="00B36EDA">
      <w:pPr>
        <w:ind w:right="3969"/>
        <w:rPr>
          <w:rFonts w:ascii="Arial" w:hAnsi="Arial" w:cs="Arial"/>
        </w:rPr>
      </w:pPr>
      <w:r w:rsidRPr="006701B9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6701B9">
        <w:rPr>
          <w:rFonts w:ascii="Arial" w:hAnsi="Arial" w:cs="Arial"/>
        </w:rPr>
        <w:t>Kolbuszowa</w:t>
      </w:r>
    </w:p>
    <w:p w14:paraId="213DB99D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068131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C9727BF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2A9998BB" w14:textId="77777777" w:rsidTr="00B36EDA">
        <w:tc>
          <w:tcPr>
            <w:tcW w:w="9923" w:type="dxa"/>
            <w:shd w:val="clear" w:color="auto" w:fill="F2F2F2"/>
            <w:hideMark/>
          </w:tcPr>
          <w:p w14:paraId="1DDC6FEE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CBEB103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1851333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493E807D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21FA0FEA" w14:textId="77777777" w:rsidTr="00B36EDA">
        <w:tc>
          <w:tcPr>
            <w:tcW w:w="2269" w:type="dxa"/>
          </w:tcPr>
          <w:p w14:paraId="7DD42A00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4F5C4619" w14:textId="77777777" w:rsidR="00B36EDA" w:rsidRPr="00353FDC" w:rsidRDefault="006701B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Dostawa sprzętu medycznego jednorazowego użytku w 10 pakietach</w:t>
            </w:r>
          </w:p>
        </w:tc>
      </w:tr>
      <w:tr w:rsidR="006701B9" w:rsidRPr="00353FDC" w14:paraId="25C1568B" w14:textId="77777777" w:rsidTr="00BD69DF">
        <w:tc>
          <w:tcPr>
            <w:tcW w:w="2269" w:type="dxa"/>
          </w:tcPr>
          <w:p w14:paraId="11414DE4" w14:textId="77777777" w:rsidR="006701B9" w:rsidRPr="00353FDC" w:rsidRDefault="006701B9" w:rsidP="00BD69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1155DB0E" w14:textId="77777777" w:rsidR="006701B9" w:rsidRPr="00353FDC" w:rsidRDefault="006701B9" w:rsidP="00BD69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Eap-2412/1/26/M</w:t>
            </w:r>
          </w:p>
        </w:tc>
      </w:tr>
    </w:tbl>
    <w:p w14:paraId="0521DDA7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F410A42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701B9" w:rsidRPr="006701B9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701B9" w:rsidRPr="006701B9">
        <w:rPr>
          <w:rFonts w:ascii="Arial" w:hAnsi="Arial" w:cs="Arial"/>
        </w:rPr>
        <w:t>(</w:t>
      </w:r>
      <w:proofErr w:type="spellStart"/>
      <w:r w:rsidR="006701B9" w:rsidRPr="006701B9">
        <w:rPr>
          <w:rFonts w:ascii="Arial" w:hAnsi="Arial" w:cs="Arial"/>
        </w:rPr>
        <w:t>t.j</w:t>
      </w:r>
      <w:proofErr w:type="spellEnd"/>
      <w:r w:rsidR="006701B9" w:rsidRPr="006701B9">
        <w:rPr>
          <w:rFonts w:ascii="Arial" w:hAnsi="Arial" w:cs="Arial"/>
        </w:rPr>
        <w:t xml:space="preserve">. Dz. U. z 2024 r. poz. 1320 z </w:t>
      </w:r>
      <w:proofErr w:type="spellStart"/>
      <w:r w:rsidR="006701B9" w:rsidRPr="006701B9">
        <w:rPr>
          <w:rFonts w:ascii="Arial" w:hAnsi="Arial" w:cs="Arial"/>
        </w:rPr>
        <w:t>późn</w:t>
      </w:r>
      <w:proofErr w:type="spellEnd"/>
      <w:r w:rsidR="006701B9" w:rsidRPr="006701B9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701B9" w14:paraId="477969B6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387D3" w14:textId="77777777" w:rsidR="006701B9" w:rsidRPr="006701B9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>Pakiet 1</w:t>
            </w:r>
          </w:p>
          <w:p w14:paraId="3CEEA19D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Igły , kaniule, przyrządy do przetaczania, strzykawki 1x użytku i inny sprzęt medyczny</w:t>
            </w:r>
          </w:p>
          <w:p w14:paraId="29BAD688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7FC4F8B8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869877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Rzeszów</w:t>
            </w:r>
          </w:p>
          <w:p w14:paraId="4093DD2E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121 851.00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3990049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FACAA71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3E137430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B5D25B0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0F7B9906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13AA249E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014B8609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961C96E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5B2ADA2D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94DE0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 xml:space="preserve">Pakiet 2- Cewniki, </w:t>
            </w:r>
            <w:proofErr w:type="spellStart"/>
            <w:r w:rsidRPr="006701B9">
              <w:rPr>
                <w:rFonts w:ascii="Arial" w:hAnsi="Arial" w:cs="Arial"/>
              </w:rPr>
              <w:t>katatery</w:t>
            </w:r>
            <w:proofErr w:type="spellEnd"/>
            <w:r w:rsidRPr="006701B9">
              <w:rPr>
                <w:rFonts w:ascii="Arial" w:hAnsi="Arial" w:cs="Arial"/>
              </w:rPr>
              <w:t xml:space="preserve"> i inne zestawy operacyjne, materiały do zabiegów operacyjnych</w:t>
            </w:r>
          </w:p>
          <w:p w14:paraId="068D4D4A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75DACB39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5B34483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Rzeszów</w:t>
            </w:r>
          </w:p>
          <w:p w14:paraId="29584AB4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31 625.42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B36B18F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C469071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7A20228D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DDA83D1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02FFC7DD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29A32215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725F4D54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D268E38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3289DC7C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D667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>Pakiet 3- Różny sprzęt medyczny, gąbki, czepki</w:t>
            </w:r>
          </w:p>
          <w:p w14:paraId="392DF008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325E28BE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4DBF96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Rzeszów</w:t>
            </w:r>
          </w:p>
          <w:p w14:paraId="7EBBD107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129 618.26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4EFD32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F542030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79638DAD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B3F278C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40DD0FE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7BB72BD6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3D19AFAC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D7527F0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12FF62BB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40A9" w14:textId="77777777" w:rsidR="006701B9" w:rsidRPr="006701B9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 xml:space="preserve">Pakiet 4  </w:t>
            </w:r>
          </w:p>
          <w:p w14:paraId="35A97567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Przyrządy do przetoczeń (bezpieczne), kaniule, igły</w:t>
            </w:r>
          </w:p>
          <w:p w14:paraId="4109BA5F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Centrum Zaopatrzenia Medycznego ,,CEZAL''S.A. Wrocław Oddział Kraków</w:t>
            </w:r>
          </w:p>
          <w:p w14:paraId="2D3FB311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Balicka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117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FC563DF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30-149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Kraków</w:t>
            </w:r>
          </w:p>
          <w:p w14:paraId="529553E7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203 513.40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C0A25B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2143F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393847F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F2CEF1F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39DE5ACB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224DF21E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234E309B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9AB7DA2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4EF925F7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B6038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>Pakiet  5 - Sprzęt jednorazowego użytku do zabiegów urologicznych</w:t>
            </w:r>
          </w:p>
          <w:p w14:paraId="1A273EB4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6E9D4A9E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447753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Rzeszów</w:t>
            </w:r>
          </w:p>
          <w:p w14:paraId="14A28299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133 347.60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978DA16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5341CD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51103E1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2A2841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27573F26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591E604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7D5F9A71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7B4D26B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5E3ADE26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5F6E" w14:textId="77777777" w:rsidR="006701B9" w:rsidRPr="006701B9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 xml:space="preserve">Pakiet 6 - Wkłady do ssaków, dreny, rurki tracheotomijne, cewniki </w:t>
            </w:r>
            <w:proofErr w:type="spellStart"/>
            <w:r w:rsidRPr="006701B9">
              <w:rPr>
                <w:rFonts w:ascii="Arial" w:hAnsi="Arial" w:cs="Arial"/>
              </w:rPr>
              <w:t>Foleya</w:t>
            </w:r>
            <w:proofErr w:type="spellEnd"/>
            <w:r w:rsidRPr="006701B9">
              <w:rPr>
                <w:rFonts w:ascii="Arial" w:hAnsi="Arial" w:cs="Arial"/>
              </w:rPr>
              <w:t>,</w:t>
            </w:r>
          </w:p>
          <w:p w14:paraId="7283CB9C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cewniki zewnętrzne</w:t>
            </w:r>
          </w:p>
          <w:p w14:paraId="452718E8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Przedsiębiorstwo Handlowe MEDRES Zbigniew Majcher</w:t>
            </w:r>
          </w:p>
          <w:p w14:paraId="07F3523A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Torowa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A63BA9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35-205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Rzeszów</w:t>
            </w:r>
          </w:p>
          <w:p w14:paraId="304B8BE7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65 292.19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D42D7A9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85857D1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202DDC9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A73993E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5FCAAEF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7DA6686E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74014117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F2AF661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6940199F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93BD6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>Pakiet  7 - System do zbiórki  stolca</w:t>
            </w:r>
          </w:p>
          <w:p w14:paraId="47294706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SKAMEX Spółka Akcyjna</w:t>
            </w:r>
          </w:p>
          <w:p w14:paraId="1596998F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8DB766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Łódź</w:t>
            </w:r>
          </w:p>
          <w:p w14:paraId="50C1A396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5 927.04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ADA209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2E065E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07B7087D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CD49B4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45912AE6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6D278F58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21B32259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0398214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6C7FBFB7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D961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>Pakiet  8  - Sprzęt do endoskopii</w:t>
            </w:r>
          </w:p>
          <w:p w14:paraId="0957384E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ENDOELEKTRONIK.PL Sp. z o.o. Sp.k.</w:t>
            </w:r>
          </w:p>
          <w:p w14:paraId="7217C88C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Borkowa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759640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05-840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Brwinów</w:t>
            </w:r>
          </w:p>
          <w:p w14:paraId="5B11E499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140 464.80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7BA922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B14583E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768A02A9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- 97 pkt. /wyliczenie wg. wzoru zamieszczonego w SWZ / przy kryterium oceny: </w:t>
            </w:r>
          </w:p>
          <w:p w14:paraId="2794F9D1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19409A79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5E72DBBD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- 3 punkty</w:t>
            </w:r>
          </w:p>
          <w:p w14:paraId="7764BBF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E8B2E65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4C4BBDA4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AC663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>Pakiet 9- Dreny, zestaw do drenażu ran</w:t>
            </w:r>
          </w:p>
          <w:p w14:paraId="78C9CE5B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70FE65C7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Ziemska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9372B6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41-803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Zabrze</w:t>
            </w:r>
          </w:p>
          <w:p w14:paraId="35A48DDA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44 140.84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E2C6F4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F7418E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4A9A9FEE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8F641E8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0A4B2FF6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017B9935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7DB13980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2F7ECFF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6701B9" w14:paraId="55396917" w14:textId="77777777" w:rsidTr="006701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0F9A" w14:textId="77777777" w:rsidR="006701B9" w:rsidRPr="00F245C5" w:rsidRDefault="006701B9" w:rsidP="00BD69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701B9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01B9">
              <w:rPr>
                <w:rFonts w:ascii="Arial" w:hAnsi="Arial" w:cs="Arial"/>
              </w:rPr>
              <w:t>Pakiet 10- System biopsyjny</w:t>
            </w:r>
          </w:p>
          <w:p w14:paraId="59DE444F" w14:textId="77777777" w:rsidR="006701B9" w:rsidRPr="00F245C5" w:rsidRDefault="006701B9" w:rsidP="00BD69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701B9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6701B9">
              <w:rPr>
                <w:rFonts w:ascii="Arial" w:hAnsi="Arial" w:cs="Arial"/>
                <w:b/>
              </w:rPr>
              <w:t>Med</w:t>
            </w:r>
            <w:proofErr w:type="spellEnd"/>
            <w:r w:rsidRPr="006701B9">
              <w:rPr>
                <w:rFonts w:ascii="Arial" w:hAnsi="Arial" w:cs="Arial"/>
                <w:b/>
              </w:rPr>
              <w:t xml:space="preserve"> Poland Sp. z o.o.</w:t>
            </w:r>
          </w:p>
          <w:p w14:paraId="3EEF81D6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/151</w:t>
            </w:r>
          </w:p>
          <w:p w14:paraId="0554C13E" w14:textId="77777777" w:rsidR="006701B9" w:rsidRPr="00F245C5" w:rsidRDefault="006701B9" w:rsidP="00BD69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701B9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01B9">
              <w:rPr>
                <w:rFonts w:ascii="Arial" w:hAnsi="Arial" w:cs="Arial"/>
                <w:bCs/>
              </w:rPr>
              <w:t>Warszawa</w:t>
            </w:r>
          </w:p>
          <w:p w14:paraId="1F861A7A" w14:textId="77777777" w:rsidR="006701B9" w:rsidRPr="00F245C5" w:rsidRDefault="006701B9" w:rsidP="00BD69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01B9">
              <w:rPr>
                <w:rFonts w:ascii="Arial" w:hAnsi="Arial" w:cs="Arial"/>
                <w:b/>
              </w:rPr>
              <w:t>86 400.00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6B28193" w14:textId="77777777" w:rsidR="006701B9" w:rsidRPr="00F245C5" w:rsidRDefault="006701B9" w:rsidP="00BD69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921DAA4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701B9">
              <w:rPr>
                <w:rFonts w:ascii="Arial" w:hAnsi="Arial" w:cs="Arial"/>
              </w:rPr>
              <w:t>reść</w:t>
            </w:r>
            <w:proofErr w:type="spellEnd"/>
            <w:r w:rsidRPr="006701B9">
              <w:rPr>
                <w:rFonts w:ascii="Arial" w:hAnsi="Arial" w:cs="Arial"/>
              </w:rPr>
              <w:t xml:space="preserve"> wybranej oferty odpowiada treści SWZ, </w:t>
            </w:r>
          </w:p>
          <w:p w14:paraId="62CD9154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</w:t>
            </w:r>
            <w:r w:rsidRPr="006701B9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34D35DC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I. Kryterium: Cena oferty - 60 punktów</w:t>
            </w:r>
          </w:p>
          <w:p w14:paraId="4417F371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II. Warunki techniczne  - 35 punktów</w:t>
            </w:r>
          </w:p>
          <w:p w14:paraId="65E30A92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III. Termin dostawy  - 5 punktów</w:t>
            </w:r>
          </w:p>
          <w:p w14:paraId="52196FAF" w14:textId="77777777" w:rsidR="006701B9" w:rsidRPr="006701B9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4DE74F3" w14:textId="77777777" w:rsidR="006701B9" w:rsidRPr="00F245C5" w:rsidRDefault="006701B9" w:rsidP="00BD69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01B9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168176E4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0F0BF13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BAD30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3DC6D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01511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8FA66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701B9" w14:paraId="28686BA2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F1225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1</w:t>
            </w:r>
          </w:p>
          <w:p w14:paraId="0EC7F1E8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Igły , kaniule, przyrządy do przetaczania, strzykawki 1x użytku i inny sprzęt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80A4E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0ED00E95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5ECC1F1A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1265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1188063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4022BB0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AA9F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01B9" w14:paraId="398FA7C5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5DF79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 xml:space="preserve">Pakiet 2- Cewniki, </w:t>
            </w:r>
            <w:proofErr w:type="spellStart"/>
            <w:r w:rsidRPr="006701B9">
              <w:rPr>
                <w:rFonts w:ascii="Arial" w:hAnsi="Arial" w:cs="Arial"/>
                <w:sz w:val="22"/>
                <w:szCs w:val="22"/>
              </w:rPr>
              <w:t>katatery</w:t>
            </w:r>
            <w:proofErr w:type="spellEnd"/>
            <w:r w:rsidRPr="006701B9">
              <w:rPr>
                <w:rFonts w:ascii="Arial" w:hAnsi="Arial" w:cs="Arial"/>
                <w:sz w:val="22"/>
                <w:szCs w:val="22"/>
              </w:rPr>
              <w:t xml:space="preserve"> i inne zestawy operacyjne, materiały do zabiegów operacyjnych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AF296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3C891EDD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371CADD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08488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069462D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1B5EE0F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9AC0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01B9" w14:paraId="0F8B8022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F93F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3- Różny sprzęt medyczny, gąbki, czepki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C712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036AC792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276F133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lastRenderedPageBreak/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FE1B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38941DB6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544A908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708C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01B9" w14:paraId="2599AF14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4096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3- Różny sprzęt medyczny, gąbki, czepki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DA916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1DEC8EBB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72C5854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5516E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- 57.52</w:t>
            </w:r>
          </w:p>
          <w:p w14:paraId="4D51A44E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01918C8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87F54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97,52</w:t>
            </w:r>
          </w:p>
        </w:tc>
      </w:tr>
      <w:tr w:rsidR="006701B9" w14:paraId="4F0E6C8C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E6BF5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3- Różny sprzęt medyczny, gąbki, czepki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59BD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77DF894A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55A2CFB9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BF27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- 49.00</w:t>
            </w:r>
          </w:p>
          <w:p w14:paraId="5E3D17ED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8CBDA5A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A72D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89,00</w:t>
            </w:r>
          </w:p>
        </w:tc>
      </w:tr>
      <w:tr w:rsidR="006701B9" w14:paraId="48767B3C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712CB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 xml:space="preserve">Pakiet 4  </w:t>
            </w:r>
          </w:p>
          <w:p w14:paraId="4848F114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Przyrządy do przetoczeń (bezpieczne), kaniule, igły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56582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,,CEZAL''S.A. Wrocław Oddział Kraków</w:t>
            </w:r>
          </w:p>
          <w:p w14:paraId="3423EC84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613557F2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BD081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6FACCC9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E8F38C0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EFA6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01B9" w14:paraId="26446211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29507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 5 - Sprzęt jednorazowego użytku do zabiegów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D40E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5C0304DC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ADE5BB6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1559F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9EE7C04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D189BB1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9A10E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01B9" w14:paraId="108FD7E9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2E0B2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 xml:space="preserve">Pakiet 6 - Wkłady do ssaków, dreny, rurki tracheotomijne, cewniki </w:t>
            </w:r>
            <w:proofErr w:type="spellStart"/>
            <w:r w:rsidRPr="006701B9">
              <w:rPr>
                <w:rFonts w:ascii="Arial" w:hAnsi="Arial" w:cs="Arial"/>
                <w:sz w:val="22"/>
                <w:szCs w:val="22"/>
              </w:rPr>
              <w:t>Foleya</w:t>
            </w:r>
            <w:proofErr w:type="spellEnd"/>
            <w:r w:rsidRPr="006701B9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5A22E12F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cewniki zewnętrzne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9DB9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Handlowe MEDRES Zbigniew Majcher</w:t>
            </w:r>
          </w:p>
          <w:p w14:paraId="492066EC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Torowa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B1945B8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35-205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A9D2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9438813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EC80FE1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5EF73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01B9" w14:paraId="484D567D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C3E8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 xml:space="preserve">Pakiet 6 - Wkłady do ssaków, dreny, rurki tracheotomijne, cewniki </w:t>
            </w:r>
            <w:proofErr w:type="spellStart"/>
            <w:r w:rsidRPr="006701B9">
              <w:rPr>
                <w:rFonts w:ascii="Arial" w:hAnsi="Arial" w:cs="Arial"/>
                <w:sz w:val="22"/>
                <w:szCs w:val="22"/>
              </w:rPr>
              <w:t>Foleya</w:t>
            </w:r>
            <w:proofErr w:type="spellEnd"/>
            <w:r w:rsidRPr="006701B9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2A1A9950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cewniki zewnętrzne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8599E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7912EE24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6646E2EC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C5DB6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- 46.68</w:t>
            </w:r>
          </w:p>
          <w:p w14:paraId="6623F11F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BE62295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6C52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86,68</w:t>
            </w:r>
          </w:p>
        </w:tc>
      </w:tr>
      <w:tr w:rsidR="006701B9" w14:paraId="7BCF9DB2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C4F0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 7 - System do zbiórki 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08A0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7DBAA901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7CF2851E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D68B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BD87C11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B1C95D4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D762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01B9" w14:paraId="5E8CC4C4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A05C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 8  - Sprzęt do endoskopii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1DC6F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ENDOELEKTRONIK.PL Sp. z o.o. Sp.k.</w:t>
            </w:r>
          </w:p>
          <w:p w14:paraId="2602878F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Borkowa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4A174EE4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05-840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67C7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AAC2D2A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A4D5F15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4C4B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97,00</w:t>
            </w:r>
          </w:p>
        </w:tc>
      </w:tr>
      <w:tr w:rsidR="006701B9" w14:paraId="5A39569D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8624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9- Dreny, zestaw do drenażu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0558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4851DAE2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746E8BF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B964B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2A189D9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A321210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CD8B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701B9" w14:paraId="729F3907" w14:textId="77777777" w:rsidTr="00670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CAE75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01B9">
              <w:rPr>
                <w:rFonts w:ascii="Arial" w:hAnsi="Arial" w:cs="Arial"/>
                <w:sz w:val="22"/>
                <w:szCs w:val="22"/>
              </w:rPr>
              <w:t>Pakiet 10- System biopsyjny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AE26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6701B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18EB402" w14:textId="77777777" w:rsidR="006701B9" w:rsidRPr="007D7932" w:rsidRDefault="006701B9" w:rsidP="00BD69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4A9C8026" w14:textId="77777777" w:rsidR="006701B9" w:rsidRPr="007D7932" w:rsidRDefault="006701B9" w:rsidP="00BD69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lastRenderedPageBreak/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01B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D2052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53FDE6EB" w14:textId="77777777" w:rsidR="006701B9" w:rsidRPr="006701B9" w:rsidRDefault="006701B9" w:rsidP="00BD69D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E90AC66" w14:textId="77777777" w:rsidR="006701B9" w:rsidRPr="007D7932" w:rsidRDefault="006701B9" w:rsidP="00BD69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9588" w14:textId="77777777" w:rsidR="006701B9" w:rsidRPr="007D7932" w:rsidRDefault="006701B9" w:rsidP="00BD69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1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15BAB57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14C914BB" w14:textId="2BE48FB9" w:rsidR="008642B3" w:rsidRDefault="006701B9" w:rsidP="00B36EDA">
      <w:pPr>
        <w:ind w:right="-425"/>
        <w:jc w:val="right"/>
        <w:rPr>
          <w:rFonts w:ascii="Arial" w:hAnsi="Arial" w:cs="Arial"/>
        </w:rPr>
      </w:pPr>
      <w:r w:rsidRPr="006701B9">
        <w:rPr>
          <w:rFonts w:ascii="Arial" w:hAnsi="Arial" w:cs="Arial"/>
        </w:rPr>
        <w:t xml:space="preserve">  </w:t>
      </w:r>
      <w:bookmarkEnd w:id="0"/>
      <w:r w:rsidR="002230D9">
        <w:rPr>
          <w:rFonts w:ascii="Arial" w:hAnsi="Arial" w:cs="Arial"/>
        </w:rPr>
        <w:t>Dyrektor SP ZOZ Kolbuszowa</w:t>
      </w:r>
    </w:p>
    <w:p w14:paraId="6340B08E" w14:textId="7690CE15" w:rsidR="002230D9" w:rsidRPr="00B36EDA" w:rsidRDefault="002230D9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2230D9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D8926" w14:textId="77777777" w:rsidR="00B077C1" w:rsidRDefault="00B077C1">
      <w:r>
        <w:separator/>
      </w:r>
    </w:p>
  </w:endnote>
  <w:endnote w:type="continuationSeparator" w:id="0">
    <w:p w14:paraId="379DDBD1" w14:textId="77777777" w:rsidR="00B077C1" w:rsidRDefault="00B07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984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BCAD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026AF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CF293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4994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B28DD" w14:textId="77777777" w:rsidR="00B077C1" w:rsidRDefault="00B077C1">
      <w:r>
        <w:separator/>
      </w:r>
    </w:p>
  </w:footnote>
  <w:footnote w:type="continuationSeparator" w:id="0">
    <w:p w14:paraId="312DD3AC" w14:textId="77777777" w:rsidR="00B077C1" w:rsidRDefault="00B07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3B45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5B60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B38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7C1"/>
    <w:rsid w:val="00022322"/>
    <w:rsid w:val="00042497"/>
    <w:rsid w:val="000C1E6F"/>
    <w:rsid w:val="000E4E56"/>
    <w:rsid w:val="001A1468"/>
    <w:rsid w:val="001B7815"/>
    <w:rsid w:val="00211A34"/>
    <w:rsid w:val="002230D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01B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077C1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AC07E"/>
  <w15:chartTrackingRefBased/>
  <w15:docId w15:val="{81C05DD9-BC69-4F79-95FE-0216B2F56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13</Pages>
  <Words>1713</Words>
  <Characters>10281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2026-02-12T10:03:00Z</dcterms:created>
  <dcterms:modified xsi:type="dcterms:W3CDTF">2026-02-12T10:03:00Z</dcterms:modified>
</cp:coreProperties>
</file>