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CEED0" w14:textId="77777777" w:rsidR="00B36EDA" w:rsidRPr="00353FDC" w:rsidRDefault="00187187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87187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187187">
        <w:rPr>
          <w:rFonts w:ascii="Arial" w:hAnsi="Arial" w:cs="Arial"/>
        </w:rPr>
        <w:t>2026-02-19</w:t>
      </w:r>
    </w:p>
    <w:p w14:paraId="7C128CC8" w14:textId="77777777" w:rsidR="00B36EDA" w:rsidRPr="00353FDC" w:rsidRDefault="00187187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187187">
        <w:rPr>
          <w:rFonts w:ascii="Arial" w:hAnsi="Arial" w:cs="Arial"/>
          <w:b/>
          <w:bCs/>
        </w:rPr>
        <w:t>Samodzielny Publiczny Zespół Opieki Zdrowotnej w Kolbuszowej</w:t>
      </w:r>
    </w:p>
    <w:p w14:paraId="6EAFD215" w14:textId="77777777" w:rsidR="00B36EDA" w:rsidRPr="00353FDC" w:rsidRDefault="00187187" w:rsidP="00B36EDA">
      <w:pPr>
        <w:spacing w:line="360" w:lineRule="auto"/>
        <w:ind w:right="3969"/>
        <w:rPr>
          <w:rFonts w:ascii="Arial" w:hAnsi="Arial" w:cs="Arial"/>
        </w:rPr>
      </w:pPr>
      <w:r w:rsidRPr="00187187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187187">
        <w:rPr>
          <w:rFonts w:ascii="Arial" w:hAnsi="Arial" w:cs="Arial"/>
        </w:rPr>
        <w:t>4</w:t>
      </w:r>
    </w:p>
    <w:p w14:paraId="6A1B7287" w14:textId="77777777" w:rsidR="00B36EDA" w:rsidRPr="00353FDC" w:rsidRDefault="00187187" w:rsidP="00B36EDA">
      <w:pPr>
        <w:ind w:right="3969"/>
        <w:rPr>
          <w:rFonts w:ascii="Arial" w:hAnsi="Arial" w:cs="Arial"/>
        </w:rPr>
      </w:pPr>
      <w:r w:rsidRPr="00187187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187187">
        <w:rPr>
          <w:rFonts w:ascii="Arial" w:hAnsi="Arial" w:cs="Arial"/>
        </w:rPr>
        <w:t>Kolbuszowa</w:t>
      </w:r>
    </w:p>
    <w:p w14:paraId="3A058B78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1C4600D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5A583F3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43CAC4CF" w14:textId="77777777" w:rsidTr="00B36EDA">
        <w:tc>
          <w:tcPr>
            <w:tcW w:w="9923" w:type="dxa"/>
            <w:shd w:val="clear" w:color="auto" w:fill="F2F2F2"/>
            <w:hideMark/>
          </w:tcPr>
          <w:p w14:paraId="19C3E815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BAB4034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4ED22B3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2858FD47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1819B40F" w14:textId="77777777" w:rsidTr="00B36EDA">
        <w:tc>
          <w:tcPr>
            <w:tcW w:w="2269" w:type="dxa"/>
          </w:tcPr>
          <w:p w14:paraId="78F954DF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1039E52D" w14:textId="77777777" w:rsidR="00B36EDA" w:rsidRPr="00353FDC" w:rsidRDefault="0018718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87187">
              <w:rPr>
                <w:rFonts w:ascii="Arial" w:hAnsi="Arial" w:cs="Arial"/>
                <w:bCs/>
              </w:rPr>
              <w:t>Dostawa rękawic medycznych - 4 pakiety</w:t>
            </w:r>
          </w:p>
        </w:tc>
      </w:tr>
      <w:tr w:rsidR="00187187" w:rsidRPr="00353FDC" w14:paraId="645B505B" w14:textId="77777777" w:rsidTr="002C6A40">
        <w:tc>
          <w:tcPr>
            <w:tcW w:w="2269" w:type="dxa"/>
          </w:tcPr>
          <w:p w14:paraId="2D1D6C95" w14:textId="77777777" w:rsidR="00187187" w:rsidRPr="00353FDC" w:rsidRDefault="00187187" w:rsidP="002C6A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5CDB4E65" w14:textId="77777777" w:rsidR="00187187" w:rsidRPr="00353FDC" w:rsidRDefault="00187187" w:rsidP="002C6A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87187">
              <w:rPr>
                <w:rFonts w:ascii="Arial" w:hAnsi="Arial" w:cs="Arial"/>
                <w:bCs/>
              </w:rPr>
              <w:t>Eap-2412/2/26/M</w:t>
            </w:r>
          </w:p>
        </w:tc>
      </w:tr>
    </w:tbl>
    <w:p w14:paraId="1E26A0D5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AF4C2D3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187187" w:rsidRPr="00187187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187187" w:rsidRPr="00187187">
        <w:rPr>
          <w:rFonts w:ascii="Arial" w:hAnsi="Arial" w:cs="Arial"/>
        </w:rPr>
        <w:t>(</w:t>
      </w:r>
      <w:proofErr w:type="spellStart"/>
      <w:r w:rsidR="00187187" w:rsidRPr="00187187">
        <w:rPr>
          <w:rFonts w:ascii="Arial" w:hAnsi="Arial" w:cs="Arial"/>
        </w:rPr>
        <w:t>t.j</w:t>
      </w:r>
      <w:proofErr w:type="spellEnd"/>
      <w:r w:rsidR="00187187" w:rsidRPr="00187187">
        <w:rPr>
          <w:rFonts w:ascii="Arial" w:hAnsi="Arial" w:cs="Arial"/>
        </w:rPr>
        <w:t xml:space="preserve">. Dz. U. z 2024 r. poz. 1320 z </w:t>
      </w:r>
      <w:proofErr w:type="spellStart"/>
      <w:r w:rsidR="00187187" w:rsidRPr="00187187">
        <w:rPr>
          <w:rFonts w:ascii="Arial" w:hAnsi="Arial" w:cs="Arial"/>
        </w:rPr>
        <w:t>późn</w:t>
      </w:r>
      <w:proofErr w:type="spellEnd"/>
      <w:r w:rsidR="00187187" w:rsidRPr="00187187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87187" w14:paraId="6804AD42" w14:textId="77777777" w:rsidTr="0018718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30261" w14:textId="77777777" w:rsidR="00187187" w:rsidRPr="00F245C5" w:rsidRDefault="00187187" w:rsidP="002C6A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87187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87187">
              <w:rPr>
                <w:rFonts w:ascii="Arial" w:hAnsi="Arial" w:cs="Arial"/>
              </w:rPr>
              <w:t>Pakiet 1 - Rękawice chirurgiczne sterylne</w:t>
            </w:r>
          </w:p>
          <w:p w14:paraId="61DF0207" w14:textId="77777777" w:rsidR="00187187" w:rsidRPr="00F245C5" w:rsidRDefault="00187187" w:rsidP="002C6A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87187">
              <w:rPr>
                <w:rFonts w:ascii="Arial" w:hAnsi="Arial" w:cs="Arial"/>
                <w:b/>
              </w:rPr>
              <w:t xml:space="preserve">Mercator </w:t>
            </w:r>
            <w:proofErr w:type="spellStart"/>
            <w:r w:rsidRPr="00187187">
              <w:rPr>
                <w:rFonts w:ascii="Arial" w:hAnsi="Arial" w:cs="Arial"/>
                <w:b/>
              </w:rPr>
              <w:t>Medical</w:t>
            </w:r>
            <w:proofErr w:type="spellEnd"/>
            <w:r w:rsidRPr="00187187">
              <w:rPr>
                <w:rFonts w:ascii="Arial" w:hAnsi="Arial" w:cs="Arial"/>
                <w:b/>
              </w:rPr>
              <w:t xml:space="preserve"> S.A.</w:t>
            </w:r>
          </w:p>
          <w:p w14:paraId="435DA8A0" w14:textId="77777777" w:rsidR="00187187" w:rsidRPr="00F245C5" w:rsidRDefault="00187187" w:rsidP="002C6A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87187">
              <w:rPr>
                <w:rFonts w:ascii="Arial" w:hAnsi="Arial" w:cs="Arial"/>
                <w:bCs/>
              </w:rPr>
              <w:t>Modrzejewskiej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87187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1AD30B" w14:textId="77777777" w:rsidR="00187187" w:rsidRPr="00F245C5" w:rsidRDefault="00187187" w:rsidP="002C6A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87187">
              <w:rPr>
                <w:rFonts w:ascii="Arial" w:hAnsi="Arial" w:cs="Arial"/>
                <w:bCs/>
              </w:rPr>
              <w:t>31-327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87187">
              <w:rPr>
                <w:rFonts w:ascii="Arial" w:hAnsi="Arial" w:cs="Arial"/>
                <w:bCs/>
              </w:rPr>
              <w:t>Kraków</w:t>
            </w:r>
          </w:p>
          <w:p w14:paraId="4F1F53CB" w14:textId="77777777" w:rsidR="00187187" w:rsidRPr="00F245C5" w:rsidRDefault="00187187" w:rsidP="002C6A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87187">
              <w:rPr>
                <w:rFonts w:ascii="Arial" w:hAnsi="Arial" w:cs="Arial"/>
                <w:b/>
              </w:rPr>
              <w:t>35 278.20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DE63E4" w14:textId="77777777" w:rsidR="00187187" w:rsidRPr="00F245C5" w:rsidRDefault="00187187" w:rsidP="002C6A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1AB172B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 xml:space="preserve">treść wybranej oferty odpowiada treści SWZ, </w:t>
            </w:r>
          </w:p>
          <w:p w14:paraId="6BA4917A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</w:t>
            </w:r>
            <w:r w:rsidRPr="00187187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36DF2C1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I. Kryterium: Cena oferty - 60 punktów</w:t>
            </w:r>
          </w:p>
          <w:p w14:paraId="4C068C49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II. Warunki techniczne  - 35 punktów</w:t>
            </w:r>
          </w:p>
          <w:p w14:paraId="3240B2DF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III. Termin dostawy  - 5 punktów</w:t>
            </w:r>
          </w:p>
          <w:p w14:paraId="771AF37E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FFC2AD9" w14:textId="77777777" w:rsidR="00187187" w:rsidRPr="00F245C5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87187" w14:paraId="7A105A23" w14:textId="77777777" w:rsidTr="0018718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7A26F" w14:textId="77777777" w:rsidR="00187187" w:rsidRPr="00F245C5" w:rsidRDefault="00187187" w:rsidP="002C6A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87187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87187">
              <w:rPr>
                <w:rFonts w:ascii="Arial" w:hAnsi="Arial" w:cs="Arial"/>
              </w:rPr>
              <w:t>Pakiet 2 - Rękawice diagnostyczne  nitrylowe</w:t>
            </w:r>
          </w:p>
          <w:p w14:paraId="069F2D8E" w14:textId="77777777" w:rsidR="00187187" w:rsidRPr="00F245C5" w:rsidRDefault="00187187" w:rsidP="002C6A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87187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23A36107" w14:textId="77777777" w:rsidR="00187187" w:rsidRPr="00F245C5" w:rsidRDefault="00187187" w:rsidP="002C6A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87187">
              <w:rPr>
                <w:rFonts w:ascii="Arial" w:hAnsi="Arial" w:cs="Arial"/>
                <w:bCs/>
              </w:rPr>
              <w:t>Ziemska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87187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DCE051C" w14:textId="77777777" w:rsidR="00187187" w:rsidRPr="00F245C5" w:rsidRDefault="00187187" w:rsidP="002C6A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87187">
              <w:rPr>
                <w:rFonts w:ascii="Arial" w:hAnsi="Arial" w:cs="Arial"/>
                <w:bCs/>
              </w:rPr>
              <w:t>41-803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87187">
              <w:rPr>
                <w:rFonts w:ascii="Arial" w:hAnsi="Arial" w:cs="Arial"/>
                <w:bCs/>
              </w:rPr>
              <w:t>Zabrze</w:t>
            </w:r>
          </w:p>
          <w:p w14:paraId="73A6EC85" w14:textId="77777777" w:rsidR="00187187" w:rsidRPr="00F245C5" w:rsidRDefault="00187187" w:rsidP="002C6A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87187">
              <w:rPr>
                <w:rFonts w:ascii="Arial" w:hAnsi="Arial" w:cs="Arial"/>
                <w:b/>
              </w:rPr>
              <w:t>112 557.60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5CC92FD" w14:textId="77777777" w:rsidR="00187187" w:rsidRPr="00F245C5" w:rsidRDefault="00187187" w:rsidP="002C6A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42FEAAB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 xml:space="preserve">treść wybranej oferty odpowiada treści SWZ, </w:t>
            </w:r>
          </w:p>
          <w:p w14:paraId="6D4A9E80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</w:t>
            </w:r>
            <w:r w:rsidRPr="00187187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2AF826B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I. Kryterium: Cena oferty - 60 punktów</w:t>
            </w:r>
          </w:p>
          <w:p w14:paraId="022B2EB2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II. Warunki techniczne  - 35 punktów</w:t>
            </w:r>
          </w:p>
          <w:p w14:paraId="4DAB24C0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III. Termin dostawy  - 5 punktów</w:t>
            </w:r>
          </w:p>
          <w:p w14:paraId="39ADBB89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90042D2" w14:textId="77777777" w:rsidR="00187187" w:rsidRPr="00F245C5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87187" w14:paraId="2AF1594F" w14:textId="77777777" w:rsidTr="0018718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EE779" w14:textId="77777777" w:rsidR="00187187" w:rsidRPr="00F245C5" w:rsidRDefault="00187187" w:rsidP="002C6A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87187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87187">
              <w:rPr>
                <w:rFonts w:ascii="Arial" w:hAnsi="Arial" w:cs="Arial"/>
              </w:rPr>
              <w:t>Pakiet  3 - Rękawice  diagnostyczne do procedur wysokiego ryzyka zakażeń</w:t>
            </w:r>
          </w:p>
          <w:p w14:paraId="33E3096A" w14:textId="77777777" w:rsidR="00187187" w:rsidRPr="00F245C5" w:rsidRDefault="00187187" w:rsidP="002C6A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87187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27ECF609" w14:textId="77777777" w:rsidR="00187187" w:rsidRPr="00F245C5" w:rsidRDefault="00187187" w:rsidP="002C6A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87187">
              <w:rPr>
                <w:rFonts w:ascii="Arial" w:hAnsi="Arial" w:cs="Arial"/>
                <w:bCs/>
              </w:rPr>
              <w:t>Ziemska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87187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8A77888" w14:textId="77777777" w:rsidR="00187187" w:rsidRPr="00F245C5" w:rsidRDefault="00187187" w:rsidP="002C6A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87187">
              <w:rPr>
                <w:rFonts w:ascii="Arial" w:hAnsi="Arial" w:cs="Arial"/>
                <w:bCs/>
              </w:rPr>
              <w:t>41-803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87187">
              <w:rPr>
                <w:rFonts w:ascii="Arial" w:hAnsi="Arial" w:cs="Arial"/>
                <w:bCs/>
              </w:rPr>
              <w:t>Zabrze</w:t>
            </w:r>
          </w:p>
          <w:p w14:paraId="5BC7DB43" w14:textId="77777777" w:rsidR="00187187" w:rsidRPr="00F245C5" w:rsidRDefault="00187187" w:rsidP="002C6A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87187">
              <w:rPr>
                <w:rFonts w:ascii="Arial" w:hAnsi="Arial" w:cs="Arial"/>
                <w:b/>
              </w:rPr>
              <w:t>5 972.40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D337BB9" w14:textId="77777777" w:rsidR="00187187" w:rsidRPr="00F245C5" w:rsidRDefault="00187187" w:rsidP="002C6A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B1E2EA3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 xml:space="preserve">treść wybranej oferty odpowiada treści SWZ, </w:t>
            </w:r>
          </w:p>
          <w:p w14:paraId="2FF01987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</w:t>
            </w:r>
            <w:r w:rsidRPr="00187187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910229E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I. Kryterium: Cena oferty - 60 punktów</w:t>
            </w:r>
          </w:p>
          <w:p w14:paraId="6B0CC151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II. Warunki techniczne  - 35 punktów</w:t>
            </w:r>
          </w:p>
          <w:p w14:paraId="636129EC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III. Termin dostawy  - 5 punktów</w:t>
            </w:r>
          </w:p>
          <w:p w14:paraId="21923959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1AED36B" w14:textId="77777777" w:rsidR="00187187" w:rsidRPr="00F245C5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87187" w14:paraId="60854514" w14:textId="77777777" w:rsidTr="0018718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BF057" w14:textId="77777777" w:rsidR="00187187" w:rsidRPr="00F245C5" w:rsidRDefault="00187187" w:rsidP="002C6A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87187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87187">
              <w:rPr>
                <w:rFonts w:ascii="Arial" w:hAnsi="Arial" w:cs="Arial"/>
              </w:rPr>
              <w:t>Pakiet 4 - Rękawice diagnostyczne winylowe</w:t>
            </w:r>
          </w:p>
          <w:p w14:paraId="673FEC68" w14:textId="77777777" w:rsidR="00187187" w:rsidRPr="00F245C5" w:rsidRDefault="00187187" w:rsidP="002C6A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87187">
              <w:rPr>
                <w:rFonts w:ascii="Arial" w:hAnsi="Arial" w:cs="Arial"/>
                <w:b/>
              </w:rPr>
              <w:t xml:space="preserve">Mercator </w:t>
            </w:r>
            <w:proofErr w:type="spellStart"/>
            <w:r w:rsidRPr="00187187">
              <w:rPr>
                <w:rFonts w:ascii="Arial" w:hAnsi="Arial" w:cs="Arial"/>
                <w:b/>
              </w:rPr>
              <w:t>Medical</w:t>
            </w:r>
            <w:proofErr w:type="spellEnd"/>
            <w:r w:rsidRPr="00187187">
              <w:rPr>
                <w:rFonts w:ascii="Arial" w:hAnsi="Arial" w:cs="Arial"/>
                <w:b/>
              </w:rPr>
              <w:t xml:space="preserve"> S.A.</w:t>
            </w:r>
          </w:p>
          <w:p w14:paraId="1A5D3178" w14:textId="77777777" w:rsidR="00187187" w:rsidRPr="00F245C5" w:rsidRDefault="00187187" w:rsidP="002C6A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87187">
              <w:rPr>
                <w:rFonts w:ascii="Arial" w:hAnsi="Arial" w:cs="Arial"/>
                <w:bCs/>
              </w:rPr>
              <w:t>Modrzejewskiej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87187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43F7A5A" w14:textId="77777777" w:rsidR="00187187" w:rsidRPr="00F245C5" w:rsidRDefault="00187187" w:rsidP="002C6A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87187">
              <w:rPr>
                <w:rFonts w:ascii="Arial" w:hAnsi="Arial" w:cs="Arial"/>
                <w:bCs/>
              </w:rPr>
              <w:t>31-327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87187">
              <w:rPr>
                <w:rFonts w:ascii="Arial" w:hAnsi="Arial" w:cs="Arial"/>
                <w:bCs/>
              </w:rPr>
              <w:t>Kraków</w:t>
            </w:r>
          </w:p>
          <w:p w14:paraId="12457330" w14:textId="77777777" w:rsidR="00187187" w:rsidRPr="00F245C5" w:rsidRDefault="00187187" w:rsidP="002C6A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87187">
              <w:rPr>
                <w:rFonts w:ascii="Arial" w:hAnsi="Arial" w:cs="Arial"/>
                <w:b/>
              </w:rPr>
              <w:t>1 500.12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D60BD86" w14:textId="77777777" w:rsidR="00187187" w:rsidRPr="00F245C5" w:rsidRDefault="00187187" w:rsidP="002C6A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53834A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 xml:space="preserve">treść wybranej oferty odpowiada treści SWZ, </w:t>
            </w:r>
          </w:p>
          <w:p w14:paraId="45E07DE8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</w:t>
            </w:r>
            <w:r w:rsidRPr="00187187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04B06D2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I. Kryterium: Cena oferty - 60 punktów</w:t>
            </w:r>
          </w:p>
          <w:p w14:paraId="69518273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II. Warunki techniczne  - 35 punktów</w:t>
            </w:r>
          </w:p>
          <w:p w14:paraId="77065FA6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III. Termin dostawy  - 5 punktów</w:t>
            </w:r>
          </w:p>
          <w:p w14:paraId="4A905665" w14:textId="77777777" w:rsidR="00187187" w:rsidRPr="00187187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E4F3A88" w14:textId="77777777" w:rsidR="00187187" w:rsidRPr="00F245C5" w:rsidRDefault="00187187" w:rsidP="002C6A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87187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73B7E9A7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43C65C9A" w14:textId="77777777" w:rsidTr="00187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8BA04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8FCFBB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2104F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C91F6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87187" w14:paraId="7D9E028A" w14:textId="77777777" w:rsidTr="00187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63E7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87187">
              <w:rPr>
                <w:rFonts w:ascii="Arial" w:hAnsi="Arial" w:cs="Arial"/>
                <w:sz w:val="22"/>
                <w:szCs w:val="22"/>
              </w:rPr>
              <w:t>Pakiet 1 - Rękawice chirurgiczne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4543C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477047EE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39844FE6" w14:textId="77777777" w:rsidR="00187187" w:rsidRPr="007D7932" w:rsidRDefault="00187187" w:rsidP="002C6A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A0D9D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AE8F875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69071B9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7C283" w14:textId="77777777" w:rsidR="00187187" w:rsidRPr="007D7932" w:rsidRDefault="00187187" w:rsidP="002C6A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87187" w14:paraId="3882EF82" w14:textId="77777777" w:rsidTr="00187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45800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87187">
              <w:rPr>
                <w:rFonts w:ascii="Arial" w:hAnsi="Arial" w:cs="Arial"/>
                <w:sz w:val="22"/>
                <w:szCs w:val="22"/>
              </w:rPr>
              <w:t>Pakiet 1 - Rękawice chirurgiczne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0D92F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64D8AA1A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ul. Dr.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 xml:space="preserve"> 62 D</w:t>
            </w:r>
          </w:p>
          <w:p w14:paraId="670292F7" w14:textId="77777777" w:rsidR="00187187" w:rsidRPr="007D7932" w:rsidRDefault="00187187" w:rsidP="002C6A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D00AB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1 - Cena - 57.54</w:t>
            </w:r>
          </w:p>
          <w:p w14:paraId="1B9F9264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2 - Warunki techniczne - 20.00</w:t>
            </w:r>
          </w:p>
          <w:p w14:paraId="53BFB9E1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AC560" w14:textId="77777777" w:rsidR="00187187" w:rsidRPr="007D7932" w:rsidRDefault="00187187" w:rsidP="002C6A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 xml:space="preserve">  82,54</w:t>
            </w:r>
          </w:p>
        </w:tc>
      </w:tr>
      <w:tr w:rsidR="00187187" w14:paraId="2C31750A" w14:textId="77777777" w:rsidTr="00187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B1CFB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87187">
              <w:rPr>
                <w:rFonts w:ascii="Arial" w:hAnsi="Arial" w:cs="Arial"/>
                <w:sz w:val="22"/>
                <w:szCs w:val="22"/>
              </w:rPr>
              <w:t>Pakiet 2 - Rękawice diagnostyczne  nitrylowe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378FE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6F455767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236EDEC" w14:textId="77777777" w:rsidR="00187187" w:rsidRPr="007D7932" w:rsidRDefault="00187187" w:rsidP="002C6A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258F8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22BDA98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76DAB0C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BD2F" w14:textId="77777777" w:rsidR="00187187" w:rsidRPr="007D7932" w:rsidRDefault="00187187" w:rsidP="002C6A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87187" w14:paraId="6B85D332" w14:textId="77777777" w:rsidTr="00187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3C69F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87187">
              <w:rPr>
                <w:rFonts w:ascii="Arial" w:hAnsi="Arial" w:cs="Arial"/>
                <w:sz w:val="22"/>
                <w:szCs w:val="22"/>
              </w:rPr>
              <w:t>Pakiet 2 - Rękawice diagnostyczne  nitrylowe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67E7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12E9CDDB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ul. Dr.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 xml:space="preserve"> 62 D</w:t>
            </w:r>
          </w:p>
          <w:p w14:paraId="2E8B1099" w14:textId="77777777" w:rsidR="00187187" w:rsidRPr="007D7932" w:rsidRDefault="00187187" w:rsidP="002C6A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98E7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1 - Cena - 59.90</w:t>
            </w:r>
          </w:p>
          <w:p w14:paraId="6CDEA15E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3E18FFB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D5B56" w14:textId="77777777" w:rsidR="00187187" w:rsidRPr="007D7932" w:rsidRDefault="00187187" w:rsidP="002C6A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 xml:space="preserve">  99,90</w:t>
            </w:r>
          </w:p>
        </w:tc>
      </w:tr>
      <w:tr w:rsidR="00187187" w14:paraId="6BA0CCAF" w14:textId="77777777" w:rsidTr="00187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272B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87187">
              <w:rPr>
                <w:rFonts w:ascii="Arial" w:hAnsi="Arial" w:cs="Arial"/>
                <w:sz w:val="22"/>
                <w:szCs w:val="22"/>
              </w:rPr>
              <w:t>Pakiet 2 - Rękawice diagnostyczne  nitrylowe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F55CB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>Abena</w:t>
            </w:r>
            <w:proofErr w:type="spellEnd"/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E6B16ED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Nowa, Łozienica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2D5B5532" w14:textId="77777777" w:rsidR="00187187" w:rsidRPr="007D7932" w:rsidRDefault="00187187" w:rsidP="002C6A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72-100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Goleniów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02380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1 - Cena - 56.12</w:t>
            </w:r>
          </w:p>
          <w:p w14:paraId="68BEB226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6C55509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366E" w14:textId="77777777" w:rsidR="00187187" w:rsidRPr="007D7932" w:rsidRDefault="00187187" w:rsidP="002C6A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 xml:space="preserve">  96,12</w:t>
            </w:r>
          </w:p>
        </w:tc>
      </w:tr>
      <w:tr w:rsidR="00187187" w14:paraId="1B5B6CDB" w14:textId="77777777" w:rsidTr="00187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954A8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87187">
              <w:rPr>
                <w:rFonts w:ascii="Arial" w:hAnsi="Arial" w:cs="Arial"/>
                <w:sz w:val="22"/>
                <w:szCs w:val="22"/>
              </w:rPr>
              <w:t>Pakiet 2 - Rękawice diagnostyczne  nitrylowe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166E8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3259CC4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54FBAD72" w14:textId="77777777" w:rsidR="00187187" w:rsidRPr="007D7932" w:rsidRDefault="00187187" w:rsidP="002C6A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9C8A1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1 - Cena - 55.32</w:t>
            </w:r>
          </w:p>
          <w:p w14:paraId="01D2ADA5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A5C4EAA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27A53" w14:textId="77777777" w:rsidR="00187187" w:rsidRPr="007D7932" w:rsidRDefault="00187187" w:rsidP="002C6A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 xml:space="preserve">  95,32</w:t>
            </w:r>
          </w:p>
        </w:tc>
      </w:tr>
      <w:tr w:rsidR="00187187" w14:paraId="1E34CA40" w14:textId="77777777" w:rsidTr="00187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BC652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87187">
              <w:rPr>
                <w:rFonts w:ascii="Arial" w:hAnsi="Arial" w:cs="Arial"/>
                <w:sz w:val="22"/>
                <w:szCs w:val="22"/>
              </w:rPr>
              <w:t>Pakiet  3 - Rękawice  diagnostyczne do procedur wysokiego ryzyka zakażeń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3EED3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0E0DEB3C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7061F09" w14:textId="77777777" w:rsidR="00187187" w:rsidRPr="007D7932" w:rsidRDefault="00187187" w:rsidP="002C6A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165A0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2047E4B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16DF4EA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97D9D" w14:textId="77777777" w:rsidR="00187187" w:rsidRPr="007D7932" w:rsidRDefault="00187187" w:rsidP="002C6A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87187" w14:paraId="6DACE56D" w14:textId="77777777" w:rsidTr="00187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C766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87187">
              <w:rPr>
                <w:rFonts w:ascii="Arial" w:hAnsi="Arial" w:cs="Arial"/>
                <w:sz w:val="22"/>
                <w:szCs w:val="22"/>
              </w:rPr>
              <w:t>Pakiet  3 - Rękawice  diagnostyczne do procedur wysokiego ryzyka zakażeń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17F34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1F09BDFE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53CA736B" w14:textId="77777777" w:rsidR="00187187" w:rsidRPr="007D7932" w:rsidRDefault="00187187" w:rsidP="002C6A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AA7EA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1 - Cena - 59.12</w:t>
            </w:r>
          </w:p>
          <w:p w14:paraId="4BC87FE4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5DF3D65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374A" w14:textId="77777777" w:rsidR="00187187" w:rsidRPr="007D7932" w:rsidRDefault="00187187" w:rsidP="002C6A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 xml:space="preserve">  99,12</w:t>
            </w:r>
          </w:p>
        </w:tc>
      </w:tr>
      <w:tr w:rsidR="00187187" w14:paraId="5CDA3F28" w14:textId="77777777" w:rsidTr="00187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A74BF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87187">
              <w:rPr>
                <w:rFonts w:ascii="Arial" w:hAnsi="Arial" w:cs="Arial"/>
                <w:sz w:val="22"/>
                <w:szCs w:val="22"/>
              </w:rPr>
              <w:t>Pakiet 4 - Rękawice diagnostyczne winylowe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D7776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32CCCEB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18BE5885" w14:textId="77777777" w:rsidR="00187187" w:rsidRPr="007D7932" w:rsidRDefault="00187187" w:rsidP="002C6A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6B79D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ECEDEF2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14BCCBF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A8558" w14:textId="77777777" w:rsidR="00187187" w:rsidRPr="007D7932" w:rsidRDefault="00187187" w:rsidP="002C6A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87187" w14:paraId="13FAD854" w14:textId="77777777" w:rsidTr="00187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5D898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87187">
              <w:rPr>
                <w:rFonts w:ascii="Arial" w:hAnsi="Arial" w:cs="Arial"/>
                <w:sz w:val="22"/>
                <w:szCs w:val="22"/>
              </w:rPr>
              <w:t>Pakiet 4 - Rękawice diagnostyczne winylowe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30ABF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187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09001ED3" w14:textId="77777777" w:rsidR="00187187" w:rsidRPr="007D7932" w:rsidRDefault="00187187" w:rsidP="002C6A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4AB4B88" w14:textId="77777777" w:rsidR="00187187" w:rsidRPr="007D7932" w:rsidRDefault="00187187" w:rsidP="002C6A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187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D9A2B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1 - Cena - 57.40</w:t>
            </w:r>
          </w:p>
          <w:p w14:paraId="5F901D77" w14:textId="77777777" w:rsidR="00187187" w:rsidRPr="00187187" w:rsidRDefault="00187187" w:rsidP="002C6A4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6C740C3" w14:textId="77777777" w:rsidR="00187187" w:rsidRPr="007D7932" w:rsidRDefault="00187187" w:rsidP="002C6A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C4D36" w14:textId="77777777" w:rsidR="00187187" w:rsidRPr="007D7932" w:rsidRDefault="00187187" w:rsidP="002C6A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87187">
              <w:rPr>
                <w:rFonts w:ascii="Arial" w:hAnsi="Arial" w:cs="Arial"/>
                <w:sz w:val="22"/>
                <w:szCs w:val="22"/>
              </w:rPr>
              <w:t xml:space="preserve">  97,40</w:t>
            </w:r>
          </w:p>
        </w:tc>
      </w:tr>
    </w:tbl>
    <w:p w14:paraId="1949BB7A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3CA9EA32" w14:textId="5FAF7433" w:rsidR="008642B3" w:rsidRDefault="00187187" w:rsidP="00B36EDA">
      <w:pPr>
        <w:ind w:right="-425"/>
        <w:jc w:val="right"/>
        <w:rPr>
          <w:rFonts w:ascii="Arial" w:hAnsi="Arial" w:cs="Arial"/>
        </w:rPr>
      </w:pPr>
      <w:r w:rsidRPr="00187187">
        <w:rPr>
          <w:rFonts w:ascii="Arial" w:hAnsi="Arial" w:cs="Arial"/>
        </w:rPr>
        <w:t xml:space="preserve">  </w:t>
      </w:r>
      <w:bookmarkEnd w:id="0"/>
      <w:r w:rsidR="00545F70">
        <w:rPr>
          <w:rFonts w:ascii="Arial" w:hAnsi="Arial" w:cs="Arial"/>
        </w:rPr>
        <w:t>Dyrektor SP ZOZ Kolbuszowa</w:t>
      </w:r>
    </w:p>
    <w:p w14:paraId="3275B883" w14:textId="77ECD43A" w:rsidR="00545F70" w:rsidRPr="00B36EDA" w:rsidRDefault="00545F70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</w:p>
    <w:sectPr w:rsidR="00545F70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71147" w14:textId="77777777" w:rsidR="0048246D" w:rsidRDefault="0048246D">
      <w:r>
        <w:separator/>
      </w:r>
    </w:p>
  </w:endnote>
  <w:endnote w:type="continuationSeparator" w:id="0">
    <w:p w14:paraId="0B0CB125" w14:textId="77777777" w:rsidR="0048246D" w:rsidRDefault="00482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99B5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E25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DC4BE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59DFE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4FA6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83FAA" w14:textId="77777777" w:rsidR="0048246D" w:rsidRDefault="0048246D">
      <w:r>
        <w:separator/>
      </w:r>
    </w:p>
  </w:footnote>
  <w:footnote w:type="continuationSeparator" w:id="0">
    <w:p w14:paraId="562C043D" w14:textId="77777777" w:rsidR="0048246D" w:rsidRDefault="00482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F61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E92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3BF9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246D"/>
    <w:rsid w:val="00022322"/>
    <w:rsid w:val="00042497"/>
    <w:rsid w:val="000C1E6F"/>
    <w:rsid w:val="000E4E56"/>
    <w:rsid w:val="00187187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246D"/>
    <w:rsid w:val="004B2665"/>
    <w:rsid w:val="004C3459"/>
    <w:rsid w:val="004E324A"/>
    <w:rsid w:val="004E7234"/>
    <w:rsid w:val="00545F70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42B981"/>
  <w15:chartTrackingRefBased/>
  <w15:docId w15:val="{7CF86B2B-69C9-4B5E-A4DB-05445477C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889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2026-02-19T07:40:00Z</dcterms:created>
  <dcterms:modified xsi:type="dcterms:W3CDTF">2026-02-19T07:40:00Z</dcterms:modified>
</cp:coreProperties>
</file>