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D5942" w14:textId="77777777" w:rsidR="00B36EDA" w:rsidRPr="00353FDC" w:rsidRDefault="0008311E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08311E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08311E">
        <w:rPr>
          <w:rFonts w:ascii="Arial" w:hAnsi="Arial" w:cs="Arial"/>
        </w:rPr>
        <w:t>2026-02-19</w:t>
      </w:r>
    </w:p>
    <w:p w14:paraId="2C261EF5" w14:textId="77777777" w:rsidR="00B36EDA" w:rsidRPr="00353FDC" w:rsidRDefault="0008311E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08311E">
        <w:rPr>
          <w:rFonts w:ascii="Arial" w:hAnsi="Arial" w:cs="Arial"/>
          <w:b/>
          <w:bCs/>
        </w:rPr>
        <w:t>Samodzielny Publiczny Zespół Opieki Zdrowotnej w Kolbuszowej</w:t>
      </w:r>
    </w:p>
    <w:p w14:paraId="4D7E58A5" w14:textId="77777777" w:rsidR="00B36EDA" w:rsidRPr="00353FDC" w:rsidRDefault="0008311E" w:rsidP="00B36EDA">
      <w:pPr>
        <w:spacing w:line="360" w:lineRule="auto"/>
        <w:ind w:right="3969"/>
        <w:rPr>
          <w:rFonts w:ascii="Arial" w:hAnsi="Arial" w:cs="Arial"/>
        </w:rPr>
      </w:pPr>
      <w:r w:rsidRPr="0008311E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08311E">
        <w:rPr>
          <w:rFonts w:ascii="Arial" w:hAnsi="Arial" w:cs="Arial"/>
        </w:rPr>
        <w:t>4</w:t>
      </w:r>
    </w:p>
    <w:p w14:paraId="031BA243" w14:textId="77777777" w:rsidR="00B36EDA" w:rsidRPr="00353FDC" w:rsidRDefault="0008311E" w:rsidP="00B36EDA">
      <w:pPr>
        <w:ind w:right="3969"/>
        <w:rPr>
          <w:rFonts w:ascii="Arial" w:hAnsi="Arial" w:cs="Arial"/>
        </w:rPr>
      </w:pPr>
      <w:r w:rsidRPr="0008311E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08311E">
        <w:rPr>
          <w:rFonts w:ascii="Arial" w:hAnsi="Arial" w:cs="Arial"/>
        </w:rPr>
        <w:t>Kolbuszowa</w:t>
      </w:r>
    </w:p>
    <w:p w14:paraId="562CA288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9640C1C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E314A56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0AD38B5E" w14:textId="77777777" w:rsidTr="00B36EDA">
        <w:tc>
          <w:tcPr>
            <w:tcW w:w="9923" w:type="dxa"/>
            <w:shd w:val="clear" w:color="auto" w:fill="F2F2F2"/>
            <w:hideMark/>
          </w:tcPr>
          <w:p w14:paraId="23FDBFFA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8BAA187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0964806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5055F4D5" w14:textId="77777777" w:rsidR="00B36EDA" w:rsidRPr="00353FDC" w:rsidRDefault="00B36EDA" w:rsidP="00F923F6">
      <w:pPr>
        <w:rPr>
          <w:rFonts w:eastAsia="Calibri"/>
          <w:lang w:eastAsia="en-US"/>
        </w:rPr>
      </w:pPr>
      <w:r w:rsidRPr="00353FDC">
        <w:rPr>
          <w:rFonts w:eastAsia="Calibri"/>
          <w:lang w:eastAsia="en-US"/>
        </w:rPr>
        <w:t xml:space="preserve">Dotyczy </w:t>
      </w:r>
      <w:r w:rsidRPr="00353FDC">
        <w:t>postępowania o udzielenie zamówienia publicznego</w:t>
      </w:r>
      <w:r w:rsidRPr="00353FDC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0DC41228" w14:textId="77777777" w:rsidTr="00B36EDA">
        <w:tc>
          <w:tcPr>
            <w:tcW w:w="2269" w:type="dxa"/>
          </w:tcPr>
          <w:p w14:paraId="0C9E6387" w14:textId="77777777" w:rsidR="00B36EDA" w:rsidRPr="00353FDC" w:rsidRDefault="00B36EDA" w:rsidP="00F923F6">
            <w:r w:rsidRPr="00353FDC">
              <w:t>Nazwa zamówienia:</w:t>
            </w:r>
          </w:p>
        </w:tc>
        <w:tc>
          <w:tcPr>
            <w:tcW w:w="7654" w:type="dxa"/>
          </w:tcPr>
          <w:p w14:paraId="335CE4D8" w14:textId="77777777" w:rsidR="00B36EDA" w:rsidRPr="00F923F6" w:rsidRDefault="0008311E" w:rsidP="00F923F6">
            <w:pPr>
              <w:rPr>
                <w:b/>
              </w:rPr>
            </w:pPr>
            <w:r w:rsidRPr="00F923F6">
              <w:rPr>
                <w:b/>
              </w:rPr>
              <w:t xml:space="preserve"> Zakup urządzeń medycznych, w tym diagnostycznych - 2 pakiety"</w:t>
            </w:r>
          </w:p>
        </w:tc>
      </w:tr>
      <w:tr w:rsidR="0008311E" w:rsidRPr="00353FDC" w14:paraId="1EFCA0F6" w14:textId="77777777" w:rsidTr="001C21D3">
        <w:tc>
          <w:tcPr>
            <w:tcW w:w="2269" w:type="dxa"/>
          </w:tcPr>
          <w:p w14:paraId="35F93A49" w14:textId="77777777" w:rsidR="0008311E" w:rsidRPr="00353FDC" w:rsidRDefault="0008311E" w:rsidP="00F923F6">
            <w:r w:rsidRPr="00353FDC">
              <w:t>Numer referencyjny:</w:t>
            </w:r>
          </w:p>
        </w:tc>
        <w:tc>
          <w:tcPr>
            <w:tcW w:w="7654" w:type="dxa"/>
          </w:tcPr>
          <w:p w14:paraId="353DCD60" w14:textId="77777777" w:rsidR="0008311E" w:rsidRPr="00F923F6" w:rsidRDefault="0008311E" w:rsidP="00F923F6">
            <w:pPr>
              <w:rPr>
                <w:b/>
              </w:rPr>
            </w:pPr>
            <w:r w:rsidRPr="00F923F6">
              <w:rPr>
                <w:b/>
              </w:rPr>
              <w:t>Eap-2412/20/25/M</w:t>
            </w:r>
          </w:p>
        </w:tc>
      </w:tr>
    </w:tbl>
    <w:p w14:paraId="5CB7C2F9" w14:textId="77777777" w:rsidR="00B36EDA" w:rsidRPr="00E1738E" w:rsidRDefault="00B36EDA" w:rsidP="00F923F6"/>
    <w:p w14:paraId="10BFC0D9" w14:textId="77777777" w:rsidR="00B36EDA" w:rsidRDefault="00B36EDA" w:rsidP="00F923F6">
      <w:r w:rsidRPr="008D02AA">
        <w:t xml:space="preserve">Zamawiający, </w:t>
      </w:r>
      <w:r w:rsidR="0008311E" w:rsidRPr="0008311E">
        <w:rPr>
          <w:b/>
        </w:rPr>
        <w:t>Samodzielny Publiczny Zespół Opieki Zdrowotnej w Kolbuszowej</w:t>
      </w:r>
      <w:r w:rsidRPr="008D02AA">
        <w:t>, działając na podstawie art. 253 ust. 1</w:t>
      </w:r>
      <w:r>
        <w:t xml:space="preserve"> pkt. 1 i ust. 2</w:t>
      </w:r>
      <w:r w:rsidRPr="008D02AA">
        <w:t xml:space="preserve"> ustawy z dnia 11 września 2019r. Prawo zamówień publicznych </w:t>
      </w:r>
      <w:r w:rsidR="0008311E" w:rsidRPr="0008311E">
        <w:t>(</w:t>
      </w:r>
      <w:proofErr w:type="spellStart"/>
      <w:r w:rsidR="0008311E" w:rsidRPr="0008311E">
        <w:t>t.j</w:t>
      </w:r>
      <w:proofErr w:type="spellEnd"/>
      <w:r w:rsidR="0008311E" w:rsidRPr="0008311E">
        <w:t xml:space="preserve">. Dz. U. z 2024 r. poz. 1320 z </w:t>
      </w:r>
      <w:proofErr w:type="spellStart"/>
      <w:r w:rsidR="0008311E" w:rsidRPr="0008311E">
        <w:t>późn</w:t>
      </w:r>
      <w:proofErr w:type="spellEnd"/>
      <w:r w:rsidR="0008311E" w:rsidRPr="0008311E">
        <w:t>. zm.)</w:t>
      </w:r>
      <w:r w:rsidRPr="008D02AA">
        <w:t>, zwanej dalej „ustawą Pzp”, informuje, że w toczącym się postępowaniu o udzielenie zamówienia publicznego</w:t>
      </w:r>
      <w:r>
        <w:t xml:space="preserve">, </w:t>
      </w:r>
      <w:r w:rsidRPr="00F245C5">
        <w:t>jako najkorzystniejsza wybrana została oferta złożona przez wykonawcę</w:t>
      </w:r>
      <w:r>
        <w:t>:</w:t>
      </w:r>
    </w:p>
    <w:p w14:paraId="44ACFE24" w14:textId="77777777" w:rsidR="00F923F6" w:rsidRDefault="00F923F6" w:rsidP="00F923F6">
      <w:pPr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8311E" w14:paraId="4C839885" w14:textId="77777777" w:rsidTr="001C21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5F803" w14:textId="77777777" w:rsidR="0008311E" w:rsidRPr="00F245C5" w:rsidRDefault="0008311E" w:rsidP="00F923F6">
            <w:r w:rsidRPr="00F245C5">
              <w:rPr>
                <w:b/>
                <w:bCs/>
              </w:rPr>
              <w:t xml:space="preserve">Część nr </w:t>
            </w:r>
            <w:r w:rsidRPr="0008311E">
              <w:rPr>
                <w:b/>
                <w:bCs/>
              </w:rPr>
              <w:t>2</w:t>
            </w:r>
            <w:r w:rsidRPr="00F245C5">
              <w:t xml:space="preserve">: </w:t>
            </w:r>
            <w:r w:rsidRPr="0008311E">
              <w:t>Pakiet 2 - Kolumna anestezjologiczna  - 1 kpt.</w:t>
            </w:r>
          </w:p>
          <w:p w14:paraId="281840E4" w14:textId="77777777" w:rsidR="0008311E" w:rsidRPr="00F245C5" w:rsidRDefault="0008311E" w:rsidP="00F923F6">
            <w:pPr>
              <w:rPr>
                <w:b/>
              </w:rPr>
            </w:pPr>
            <w:r w:rsidRPr="0008311E">
              <w:rPr>
                <w:b/>
              </w:rPr>
              <w:t>FAMED Żywiec Spółka z ograniczoną odpowiedzialnością</w:t>
            </w:r>
          </w:p>
          <w:p w14:paraId="457E2E57" w14:textId="77777777" w:rsidR="0008311E" w:rsidRPr="00F245C5" w:rsidRDefault="0008311E" w:rsidP="00F923F6">
            <w:pPr>
              <w:rPr>
                <w:bCs/>
              </w:rPr>
            </w:pPr>
            <w:r w:rsidRPr="0008311E">
              <w:rPr>
                <w:bCs/>
              </w:rPr>
              <w:t>Fabryczna</w:t>
            </w:r>
            <w:r w:rsidRPr="00F245C5">
              <w:rPr>
                <w:bCs/>
              </w:rPr>
              <w:t xml:space="preserve"> </w:t>
            </w:r>
            <w:r w:rsidRPr="0008311E">
              <w:rPr>
                <w:bCs/>
              </w:rPr>
              <w:t>1</w:t>
            </w:r>
            <w:r w:rsidRPr="00F245C5">
              <w:rPr>
                <w:bCs/>
              </w:rPr>
              <w:t xml:space="preserve"> </w:t>
            </w:r>
          </w:p>
          <w:p w14:paraId="14C48C56" w14:textId="77777777" w:rsidR="0008311E" w:rsidRPr="00F245C5" w:rsidRDefault="0008311E" w:rsidP="00F923F6">
            <w:pPr>
              <w:rPr>
                <w:bCs/>
              </w:rPr>
            </w:pPr>
            <w:r w:rsidRPr="0008311E">
              <w:rPr>
                <w:bCs/>
              </w:rPr>
              <w:t>34-300</w:t>
            </w:r>
            <w:r w:rsidRPr="00F245C5">
              <w:rPr>
                <w:bCs/>
              </w:rPr>
              <w:t xml:space="preserve"> </w:t>
            </w:r>
            <w:r w:rsidRPr="0008311E">
              <w:rPr>
                <w:bCs/>
              </w:rPr>
              <w:t>Żywiec</w:t>
            </w:r>
          </w:p>
          <w:p w14:paraId="534872B8" w14:textId="77777777" w:rsidR="0008311E" w:rsidRPr="00F245C5" w:rsidRDefault="0008311E" w:rsidP="00F923F6">
            <w:pPr>
              <w:rPr>
                <w:bCs/>
              </w:rPr>
            </w:pPr>
            <w:r w:rsidRPr="00F245C5">
              <w:t xml:space="preserve">za cenę wykonania przedmiotu zamówienia w wysokości </w:t>
            </w:r>
            <w:r w:rsidRPr="0008311E">
              <w:rPr>
                <w:b/>
              </w:rPr>
              <w:t>47 968.50 zł</w:t>
            </w:r>
            <w:r w:rsidRPr="00F245C5">
              <w:t xml:space="preserve"> </w:t>
            </w:r>
            <w:r w:rsidRPr="00F245C5">
              <w:rPr>
                <w:b/>
                <w:bCs/>
              </w:rPr>
              <w:t>brutto</w:t>
            </w:r>
            <w:r w:rsidRPr="00F245C5">
              <w:rPr>
                <w:bCs/>
              </w:rPr>
              <w:t>.</w:t>
            </w:r>
          </w:p>
          <w:p w14:paraId="1D65CE85" w14:textId="77777777" w:rsidR="0008311E" w:rsidRPr="00F245C5" w:rsidRDefault="0008311E" w:rsidP="00F923F6">
            <w:pPr>
              <w:rPr>
                <w:color w:val="000000"/>
              </w:rPr>
            </w:pPr>
            <w:r w:rsidRPr="001C3F13">
              <w:rPr>
                <w:color w:val="000000"/>
                <w:u w:val="single"/>
              </w:rPr>
              <w:t>Uzasadnienie wyboru</w:t>
            </w:r>
            <w:r w:rsidRPr="00F245C5">
              <w:rPr>
                <w:color w:val="000000"/>
              </w:rPr>
              <w:t>:</w:t>
            </w:r>
          </w:p>
          <w:p w14:paraId="65B07757" w14:textId="77777777" w:rsidR="0008311E" w:rsidRPr="0008311E" w:rsidRDefault="0008311E" w:rsidP="00F923F6">
            <w:r w:rsidRPr="0008311E">
              <w:t>-</w:t>
            </w:r>
            <w:r w:rsidRPr="0008311E">
              <w:tab/>
              <w:t xml:space="preserve">treść wybranej oferty odpowiada treści SWZ, </w:t>
            </w:r>
          </w:p>
          <w:p w14:paraId="3DDF3932" w14:textId="77777777" w:rsidR="0008311E" w:rsidRPr="0008311E" w:rsidRDefault="0008311E" w:rsidP="00F923F6">
            <w:r w:rsidRPr="0008311E">
              <w:t>-</w:t>
            </w:r>
            <w:r w:rsidRPr="000831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7A1FEEB" w14:textId="77777777" w:rsidR="0008311E" w:rsidRPr="0008311E" w:rsidRDefault="0008311E" w:rsidP="00F923F6">
            <w:r w:rsidRPr="0008311E">
              <w:t>I. Kryterium: Cena oferty - 60 punktów</w:t>
            </w:r>
          </w:p>
          <w:p w14:paraId="5CBD4959" w14:textId="77777777" w:rsidR="0008311E" w:rsidRPr="0008311E" w:rsidRDefault="0008311E" w:rsidP="00F923F6">
            <w:r w:rsidRPr="0008311E">
              <w:t>II. Termin udzielenia gwarancji i - 30 punktów</w:t>
            </w:r>
          </w:p>
          <w:p w14:paraId="64B3BC36" w14:textId="77777777" w:rsidR="0008311E" w:rsidRPr="0008311E" w:rsidRDefault="0008311E" w:rsidP="00F923F6">
            <w:r w:rsidRPr="0008311E">
              <w:t>III. Termin dostawy  - 10 punktów</w:t>
            </w:r>
          </w:p>
          <w:p w14:paraId="5E485E80" w14:textId="77777777" w:rsidR="0008311E" w:rsidRPr="0008311E" w:rsidRDefault="0008311E" w:rsidP="00F923F6">
            <w:r w:rsidRPr="0008311E">
              <w:t>- oferta wpłynęła do Zamawiającego w wyznaczonym terminie , a Wykonawca  ją składający nie podlega wykluczeniu z postępowania</w:t>
            </w:r>
          </w:p>
          <w:p w14:paraId="195E2A25" w14:textId="77777777" w:rsidR="0008311E" w:rsidRPr="00F245C5" w:rsidRDefault="0008311E" w:rsidP="00F923F6">
            <w:r w:rsidRPr="0008311E">
              <w:t>- kwota oferty nie przekraczała kwoty jaką Zamawiający zamierza przeznaczyć na sfinansowanie zamówienia.</w:t>
            </w:r>
          </w:p>
        </w:tc>
      </w:tr>
    </w:tbl>
    <w:p w14:paraId="4AE82258" w14:textId="77777777" w:rsidR="00F923F6" w:rsidRDefault="00F923F6" w:rsidP="00F923F6">
      <w:pPr>
        <w:rPr>
          <w:b/>
          <w:bCs/>
          <w:color w:val="000000"/>
        </w:rPr>
      </w:pPr>
    </w:p>
    <w:p w14:paraId="629593E0" w14:textId="77777777" w:rsidR="00F923F6" w:rsidRDefault="00F923F6" w:rsidP="00F923F6">
      <w:pPr>
        <w:rPr>
          <w:b/>
          <w:bCs/>
          <w:color w:val="000000"/>
        </w:rPr>
      </w:pPr>
    </w:p>
    <w:p w14:paraId="6312DF66" w14:textId="77777777" w:rsidR="00F923F6" w:rsidRDefault="00F923F6" w:rsidP="00F923F6">
      <w:pPr>
        <w:rPr>
          <w:b/>
          <w:bCs/>
          <w:color w:val="000000"/>
        </w:rPr>
      </w:pPr>
    </w:p>
    <w:p w14:paraId="3BF2E7D6" w14:textId="77777777" w:rsidR="00F923F6" w:rsidRDefault="00F923F6" w:rsidP="00F923F6">
      <w:pPr>
        <w:rPr>
          <w:b/>
          <w:bCs/>
          <w:color w:val="000000"/>
        </w:rPr>
      </w:pPr>
    </w:p>
    <w:p w14:paraId="6F7F004D" w14:textId="66112CDC" w:rsidR="00B36EDA" w:rsidRDefault="00B36EDA" w:rsidP="00F923F6">
      <w:pPr>
        <w:rPr>
          <w:color w:val="000000"/>
        </w:rPr>
      </w:pPr>
      <w:r w:rsidRPr="00C6247D">
        <w:rPr>
          <w:b/>
          <w:bCs/>
          <w:color w:val="000000"/>
        </w:rPr>
        <w:lastRenderedPageBreak/>
        <w:t>Punktacja przyznana ofertom w każdym kryterium oceny ofert wraz z łączną</w:t>
      </w:r>
      <w:r>
        <w:rPr>
          <w:b/>
          <w:bCs/>
          <w:color w:val="000000"/>
        </w:rPr>
        <w:t xml:space="preserve"> </w:t>
      </w:r>
      <w:r w:rsidRPr="00C6247D">
        <w:rPr>
          <w:b/>
          <w:bCs/>
          <w:color w:val="000000"/>
        </w:rPr>
        <w:t>punktacją</w:t>
      </w:r>
      <w:r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1C4F69BE" w14:textId="77777777" w:rsidTr="0008311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3B8FF1" w14:textId="77777777" w:rsidR="00B36EDA" w:rsidRPr="00F245C5" w:rsidRDefault="00B36EDA" w:rsidP="00F923F6">
            <w:pPr>
              <w:rPr>
                <w:bCs/>
                <w:color w:val="000000"/>
              </w:rPr>
            </w:pPr>
            <w:r>
              <w:rPr>
                <w:bCs/>
              </w:rPr>
              <w:t>Część</w:t>
            </w:r>
            <w:r w:rsidRPr="00F245C5">
              <w:rPr>
                <w:bCs/>
              </w:rPr>
              <w:t xml:space="preserve"> </w:t>
            </w:r>
            <w:r>
              <w:rPr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0E080F" w14:textId="77777777" w:rsidR="00B36EDA" w:rsidRPr="00F245C5" w:rsidRDefault="00B36EDA" w:rsidP="00F923F6">
            <w:pPr>
              <w:rPr>
                <w:bCs/>
              </w:rPr>
            </w:pPr>
            <w:r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581CDD" w14:textId="77777777" w:rsidR="00B36EDA" w:rsidRPr="00F245C5" w:rsidRDefault="00B36EDA" w:rsidP="00F923F6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K</w:t>
            </w:r>
            <w:r w:rsidRPr="00F245C5">
              <w:rPr>
                <w:bCs/>
                <w:color w:val="000000"/>
              </w:rPr>
              <w:t xml:space="preserve">ryterium - </w:t>
            </w:r>
            <w:r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5815F7" w14:textId="77777777" w:rsidR="00B36EDA" w:rsidRPr="00F245C5" w:rsidRDefault="00B36EDA" w:rsidP="00F923F6">
            <w:pPr>
              <w:rPr>
                <w:bCs/>
                <w:color w:val="000000"/>
              </w:rPr>
            </w:pPr>
            <w:r w:rsidRPr="00F245C5">
              <w:rPr>
                <w:bCs/>
                <w:color w:val="000000"/>
              </w:rPr>
              <w:t>Razem</w:t>
            </w:r>
          </w:p>
        </w:tc>
      </w:tr>
      <w:tr w:rsidR="0008311E" w14:paraId="11750F91" w14:textId="77777777" w:rsidTr="0008311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85CAA" w14:textId="77777777" w:rsidR="0008311E" w:rsidRPr="007D7932" w:rsidRDefault="0008311E" w:rsidP="00F923F6">
            <w:pPr>
              <w:rPr>
                <w:color w:val="000000"/>
                <w:sz w:val="22"/>
                <w:szCs w:val="22"/>
              </w:rPr>
            </w:pPr>
            <w:r w:rsidRPr="0008311E">
              <w:rPr>
                <w:sz w:val="22"/>
                <w:szCs w:val="22"/>
              </w:rPr>
              <w:t>2</w:t>
            </w:r>
            <w:r w:rsidRPr="007D7932">
              <w:rPr>
                <w:sz w:val="22"/>
                <w:szCs w:val="22"/>
              </w:rPr>
              <w:t xml:space="preserve"> - </w:t>
            </w:r>
            <w:r w:rsidRPr="0008311E">
              <w:rPr>
                <w:sz w:val="22"/>
                <w:szCs w:val="22"/>
              </w:rPr>
              <w:t>Pakiet 2 - Kolumna anestezjologiczna  - 1 kpt.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7B9E7" w14:textId="77777777" w:rsidR="0008311E" w:rsidRPr="007D7932" w:rsidRDefault="0008311E" w:rsidP="00F923F6">
            <w:pPr>
              <w:rPr>
                <w:b/>
                <w:bCs/>
                <w:sz w:val="22"/>
                <w:szCs w:val="22"/>
              </w:rPr>
            </w:pPr>
            <w:r w:rsidRPr="0008311E">
              <w:rPr>
                <w:b/>
                <w:bCs/>
                <w:sz w:val="22"/>
                <w:szCs w:val="22"/>
              </w:rPr>
              <w:t>FAMED Żywiec Spółka z ograniczoną odpowiedzialnością</w:t>
            </w:r>
          </w:p>
          <w:p w14:paraId="1413AC16" w14:textId="77777777" w:rsidR="0008311E" w:rsidRPr="007D7932" w:rsidRDefault="0008311E" w:rsidP="00F923F6">
            <w:pPr>
              <w:rPr>
                <w:sz w:val="22"/>
                <w:szCs w:val="22"/>
              </w:rPr>
            </w:pPr>
            <w:r w:rsidRPr="0008311E">
              <w:rPr>
                <w:sz w:val="22"/>
                <w:szCs w:val="22"/>
              </w:rPr>
              <w:t>Fabryczna</w:t>
            </w:r>
            <w:r w:rsidRPr="007D7932">
              <w:rPr>
                <w:sz w:val="22"/>
                <w:szCs w:val="22"/>
              </w:rPr>
              <w:t xml:space="preserve"> </w:t>
            </w:r>
            <w:r w:rsidRPr="0008311E">
              <w:rPr>
                <w:sz w:val="22"/>
                <w:szCs w:val="22"/>
              </w:rPr>
              <w:t>1</w:t>
            </w:r>
          </w:p>
          <w:p w14:paraId="51BD8150" w14:textId="77777777" w:rsidR="0008311E" w:rsidRPr="007D7932" w:rsidRDefault="0008311E" w:rsidP="00F923F6">
            <w:pPr>
              <w:rPr>
                <w:color w:val="000000"/>
                <w:sz w:val="22"/>
                <w:szCs w:val="22"/>
              </w:rPr>
            </w:pPr>
            <w:r w:rsidRPr="0008311E">
              <w:rPr>
                <w:sz w:val="22"/>
                <w:szCs w:val="22"/>
              </w:rPr>
              <w:t>34-300</w:t>
            </w:r>
            <w:r w:rsidRPr="007D7932">
              <w:rPr>
                <w:sz w:val="22"/>
                <w:szCs w:val="22"/>
              </w:rPr>
              <w:t xml:space="preserve"> </w:t>
            </w:r>
            <w:r w:rsidRPr="0008311E">
              <w:rPr>
                <w:sz w:val="22"/>
                <w:szCs w:val="22"/>
              </w:rPr>
              <w:t>Żywiec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6B22D" w14:textId="77777777" w:rsidR="0008311E" w:rsidRPr="0008311E" w:rsidRDefault="0008311E" w:rsidP="00F923F6">
            <w:pPr>
              <w:rPr>
                <w:sz w:val="22"/>
                <w:szCs w:val="22"/>
              </w:rPr>
            </w:pPr>
            <w:r w:rsidRPr="0008311E">
              <w:rPr>
                <w:sz w:val="22"/>
                <w:szCs w:val="22"/>
              </w:rPr>
              <w:t>1 - Cena - 60.00</w:t>
            </w:r>
          </w:p>
          <w:p w14:paraId="77BE5990" w14:textId="77777777" w:rsidR="0008311E" w:rsidRPr="0008311E" w:rsidRDefault="0008311E" w:rsidP="00F923F6">
            <w:pPr>
              <w:rPr>
                <w:sz w:val="22"/>
                <w:szCs w:val="22"/>
              </w:rPr>
            </w:pPr>
            <w:r w:rsidRPr="0008311E">
              <w:rPr>
                <w:sz w:val="22"/>
                <w:szCs w:val="22"/>
              </w:rPr>
              <w:t xml:space="preserve">2 - Termin gwarancji i </w:t>
            </w:r>
            <w:proofErr w:type="spellStart"/>
            <w:r w:rsidRPr="0008311E">
              <w:rPr>
                <w:sz w:val="22"/>
                <w:szCs w:val="22"/>
              </w:rPr>
              <w:t>rękojmii</w:t>
            </w:r>
            <w:proofErr w:type="spellEnd"/>
            <w:r w:rsidRPr="0008311E">
              <w:rPr>
                <w:sz w:val="22"/>
                <w:szCs w:val="22"/>
              </w:rPr>
              <w:t xml:space="preserve"> - 30.00</w:t>
            </w:r>
          </w:p>
          <w:p w14:paraId="5C7ED4D5" w14:textId="77777777" w:rsidR="0008311E" w:rsidRPr="007D7932" w:rsidRDefault="0008311E" w:rsidP="00F923F6">
            <w:pPr>
              <w:rPr>
                <w:color w:val="000000"/>
                <w:sz w:val="22"/>
                <w:szCs w:val="22"/>
              </w:rPr>
            </w:pPr>
            <w:r w:rsidRPr="0008311E">
              <w:rPr>
                <w:sz w:val="22"/>
                <w:szCs w:val="22"/>
              </w:rPr>
              <w:t>3 - Termin dostawy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E266" w14:textId="77777777" w:rsidR="0008311E" w:rsidRPr="007D7932" w:rsidRDefault="0008311E" w:rsidP="00F923F6">
            <w:pPr>
              <w:rPr>
                <w:color w:val="000000"/>
                <w:sz w:val="22"/>
                <w:szCs w:val="22"/>
              </w:rPr>
            </w:pPr>
            <w:r w:rsidRPr="0008311E">
              <w:rPr>
                <w:sz w:val="22"/>
                <w:szCs w:val="22"/>
              </w:rPr>
              <w:t xml:space="preserve">  100,00</w:t>
            </w:r>
          </w:p>
        </w:tc>
      </w:tr>
      <w:tr w:rsidR="0008311E" w14:paraId="58A9CCDE" w14:textId="77777777" w:rsidTr="0008311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2DD1B" w14:textId="77777777" w:rsidR="0008311E" w:rsidRPr="007D7932" w:rsidRDefault="0008311E" w:rsidP="00F923F6">
            <w:pPr>
              <w:rPr>
                <w:color w:val="000000"/>
                <w:sz w:val="22"/>
                <w:szCs w:val="22"/>
              </w:rPr>
            </w:pPr>
            <w:r w:rsidRPr="0008311E">
              <w:rPr>
                <w:sz w:val="22"/>
                <w:szCs w:val="22"/>
              </w:rPr>
              <w:t>2</w:t>
            </w:r>
            <w:r w:rsidRPr="007D7932">
              <w:rPr>
                <w:sz w:val="22"/>
                <w:szCs w:val="22"/>
              </w:rPr>
              <w:t xml:space="preserve"> - </w:t>
            </w:r>
            <w:r w:rsidRPr="0008311E">
              <w:rPr>
                <w:sz w:val="22"/>
                <w:szCs w:val="22"/>
              </w:rPr>
              <w:t>Pakiet 2 - Kolumna anestezjologiczna  - 1 kpt.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92DD2" w14:textId="77777777" w:rsidR="0008311E" w:rsidRPr="007D7932" w:rsidRDefault="0008311E" w:rsidP="00F923F6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08311E">
              <w:rPr>
                <w:b/>
                <w:bCs/>
                <w:sz w:val="22"/>
                <w:szCs w:val="22"/>
              </w:rPr>
              <w:t>Dräger</w:t>
            </w:r>
            <w:proofErr w:type="spellEnd"/>
            <w:r w:rsidRPr="0008311E">
              <w:rPr>
                <w:b/>
                <w:bCs/>
                <w:sz w:val="22"/>
                <w:szCs w:val="22"/>
              </w:rPr>
              <w:t xml:space="preserve"> Polska sp. z o. o.</w:t>
            </w:r>
          </w:p>
          <w:p w14:paraId="666FC966" w14:textId="77777777" w:rsidR="0008311E" w:rsidRPr="007D7932" w:rsidRDefault="0008311E" w:rsidP="00F923F6">
            <w:pPr>
              <w:rPr>
                <w:sz w:val="22"/>
                <w:szCs w:val="22"/>
              </w:rPr>
            </w:pPr>
            <w:r w:rsidRPr="0008311E">
              <w:rPr>
                <w:sz w:val="22"/>
                <w:szCs w:val="22"/>
              </w:rPr>
              <w:t>Posag 7 Panien</w:t>
            </w:r>
            <w:r w:rsidRPr="007D7932">
              <w:rPr>
                <w:sz w:val="22"/>
                <w:szCs w:val="22"/>
              </w:rPr>
              <w:t xml:space="preserve"> </w:t>
            </w:r>
            <w:r w:rsidRPr="0008311E">
              <w:rPr>
                <w:sz w:val="22"/>
                <w:szCs w:val="22"/>
              </w:rPr>
              <w:t>1</w:t>
            </w:r>
          </w:p>
          <w:p w14:paraId="698E2E69" w14:textId="77777777" w:rsidR="0008311E" w:rsidRPr="007D7932" w:rsidRDefault="0008311E" w:rsidP="00F923F6">
            <w:pPr>
              <w:rPr>
                <w:color w:val="000000"/>
                <w:sz w:val="22"/>
                <w:szCs w:val="22"/>
              </w:rPr>
            </w:pPr>
            <w:r w:rsidRPr="0008311E">
              <w:rPr>
                <w:sz w:val="22"/>
                <w:szCs w:val="22"/>
              </w:rPr>
              <w:t>02-495</w:t>
            </w:r>
            <w:r w:rsidRPr="007D7932">
              <w:rPr>
                <w:sz w:val="22"/>
                <w:szCs w:val="22"/>
              </w:rPr>
              <w:t xml:space="preserve"> </w:t>
            </w:r>
            <w:r w:rsidRPr="0008311E">
              <w:rPr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7629E" w14:textId="77777777" w:rsidR="0008311E" w:rsidRPr="0008311E" w:rsidRDefault="0008311E" w:rsidP="00F923F6">
            <w:pPr>
              <w:rPr>
                <w:sz w:val="22"/>
                <w:szCs w:val="22"/>
              </w:rPr>
            </w:pPr>
            <w:r w:rsidRPr="0008311E">
              <w:rPr>
                <w:sz w:val="22"/>
                <w:szCs w:val="22"/>
              </w:rPr>
              <w:t>1 - Cena - 0.00</w:t>
            </w:r>
          </w:p>
          <w:p w14:paraId="60AEED29" w14:textId="77777777" w:rsidR="0008311E" w:rsidRPr="0008311E" w:rsidRDefault="0008311E" w:rsidP="00F923F6">
            <w:pPr>
              <w:rPr>
                <w:sz w:val="22"/>
                <w:szCs w:val="22"/>
              </w:rPr>
            </w:pPr>
            <w:r w:rsidRPr="0008311E">
              <w:rPr>
                <w:sz w:val="22"/>
                <w:szCs w:val="22"/>
              </w:rPr>
              <w:t xml:space="preserve">2 - Termin gwarancji i </w:t>
            </w:r>
            <w:proofErr w:type="spellStart"/>
            <w:r w:rsidRPr="0008311E">
              <w:rPr>
                <w:sz w:val="22"/>
                <w:szCs w:val="22"/>
              </w:rPr>
              <w:t>rękojmii</w:t>
            </w:r>
            <w:proofErr w:type="spellEnd"/>
            <w:r w:rsidRPr="0008311E">
              <w:rPr>
                <w:sz w:val="22"/>
                <w:szCs w:val="22"/>
              </w:rPr>
              <w:t xml:space="preserve"> - 0.00</w:t>
            </w:r>
          </w:p>
          <w:p w14:paraId="31CD2CB7" w14:textId="77777777" w:rsidR="0008311E" w:rsidRPr="007D7932" w:rsidRDefault="0008311E" w:rsidP="00F923F6">
            <w:pPr>
              <w:rPr>
                <w:color w:val="000000"/>
                <w:sz w:val="22"/>
                <w:szCs w:val="22"/>
              </w:rPr>
            </w:pPr>
            <w:r w:rsidRPr="0008311E">
              <w:rPr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934C2" w14:textId="77777777" w:rsidR="0008311E" w:rsidRPr="007D7932" w:rsidRDefault="0008311E" w:rsidP="00F923F6">
            <w:pPr>
              <w:rPr>
                <w:color w:val="000000"/>
                <w:sz w:val="22"/>
                <w:szCs w:val="22"/>
              </w:rPr>
            </w:pPr>
            <w:r w:rsidRPr="0008311E">
              <w:rPr>
                <w:sz w:val="22"/>
                <w:szCs w:val="22"/>
              </w:rPr>
              <w:t xml:space="preserve">  0,00</w:t>
            </w:r>
          </w:p>
        </w:tc>
      </w:tr>
    </w:tbl>
    <w:p w14:paraId="649603EE" w14:textId="77777777" w:rsidR="00F923F6" w:rsidRDefault="00F923F6" w:rsidP="00F923F6">
      <w:pPr>
        <w:rPr>
          <w:i/>
        </w:rPr>
      </w:pPr>
    </w:p>
    <w:p w14:paraId="26DF642E" w14:textId="77777777" w:rsidR="00F923F6" w:rsidRDefault="00F923F6" w:rsidP="00F923F6">
      <w:pPr>
        <w:rPr>
          <w:i/>
        </w:rPr>
      </w:pPr>
    </w:p>
    <w:p w14:paraId="05254B0D" w14:textId="6A219F0B" w:rsidR="00B464D3" w:rsidRPr="00B36EDA" w:rsidRDefault="00B464D3" w:rsidP="00F923F6">
      <w:pPr>
        <w:jc w:val="right"/>
        <w:rPr>
          <w:i/>
        </w:rPr>
      </w:pPr>
      <w:r w:rsidRPr="00B36EDA">
        <w:rPr>
          <w:i/>
        </w:rPr>
        <w:t>Zamawiający</w:t>
      </w:r>
    </w:p>
    <w:p w14:paraId="02BCE281" w14:textId="20163186" w:rsidR="008642B3" w:rsidRPr="00F923F6" w:rsidRDefault="0008311E" w:rsidP="00F923F6">
      <w:pPr>
        <w:jc w:val="right"/>
        <w:rPr>
          <w:b/>
          <w:bCs/>
        </w:rPr>
      </w:pPr>
      <w:r w:rsidRPr="0008311E">
        <w:t xml:space="preserve">  </w:t>
      </w:r>
      <w:bookmarkEnd w:id="0"/>
      <w:r w:rsidR="00F923F6" w:rsidRPr="00F923F6">
        <w:rPr>
          <w:b/>
          <w:bCs/>
        </w:rPr>
        <w:t>Dyrektor SP ZOZ Kolbuszowa</w:t>
      </w:r>
    </w:p>
    <w:p w14:paraId="7730A698" w14:textId="6BEE597C" w:rsidR="00F923F6" w:rsidRPr="00F923F6" w:rsidRDefault="00F923F6" w:rsidP="00F923F6">
      <w:pPr>
        <w:jc w:val="right"/>
        <w:rPr>
          <w:b/>
          <w:bCs/>
          <w:vertAlign w:val="superscript"/>
        </w:rPr>
      </w:pPr>
      <w:r w:rsidRPr="00F923F6">
        <w:rPr>
          <w:b/>
          <w:bCs/>
        </w:rPr>
        <w:t>Zbigniew Strzelczyk</w:t>
      </w:r>
    </w:p>
    <w:sectPr w:rsidR="00F923F6" w:rsidRPr="00F923F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B777C" w14:textId="77777777" w:rsidR="005F581D" w:rsidRDefault="005F581D">
      <w:r>
        <w:separator/>
      </w:r>
    </w:p>
  </w:endnote>
  <w:endnote w:type="continuationSeparator" w:id="0">
    <w:p w14:paraId="77F23C2B" w14:textId="77777777" w:rsidR="005F581D" w:rsidRDefault="005F5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9271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79D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5955C1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DFAD6C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80C1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1E195" w14:textId="77777777" w:rsidR="005F581D" w:rsidRDefault="005F581D">
      <w:r>
        <w:separator/>
      </w:r>
    </w:p>
  </w:footnote>
  <w:footnote w:type="continuationSeparator" w:id="0">
    <w:p w14:paraId="60A6ADEE" w14:textId="77777777" w:rsidR="005F581D" w:rsidRDefault="005F5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6AAF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4A32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2D98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6B0"/>
    <w:rsid w:val="00022322"/>
    <w:rsid w:val="00042497"/>
    <w:rsid w:val="0008311E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581D"/>
    <w:rsid w:val="00607F9B"/>
    <w:rsid w:val="00644DCB"/>
    <w:rsid w:val="00657C1E"/>
    <w:rsid w:val="006E3089"/>
    <w:rsid w:val="00712C39"/>
    <w:rsid w:val="00756CDA"/>
    <w:rsid w:val="007E2ACC"/>
    <w:rsid w:val="007E68C5"/>
    <w:rsid w:val="007F66B0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23F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D627DA"/>
  <w15:chartTrackingRefBased/>
  <w15:docId w15:val="{88E5C724-9E91-4D4C-AA8A-AF20D53E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2026-02-19T09:45:00Z</cp:lastPrinted>
  <dcterms:created xsi:type="dcterms:W3CDTF">2026-02-19T09:48:00Z</dcterms:created>
  <dcterms:modified xsi:type="dcterms:W3CDTF">2026-02-19T09:48:00Z</dcterms:modified>
</cp:coreProperties>
</file>