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B3EA7" w14:textId="77777777" w:rsidR="00081D13" w:rsidRPr="00353FDC" w:rsidRDefault="00E23F4D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E23F4D">
        <w:rPr>
          <w:rFonts w:ascii="Arial" w:hAnsi="Arial" w:cs="Arial"/>
        </w:rPr>
        <w:t>Kolbuszowa</w:t>
      </w:r>
      <w:r w:rsidR="00081D13" w:rsidRPr="00353FDC">
        <w:rPr>
          <w:rFonts w:ascii="Arial" w:hAnsi="Arial" w:cs="Arial"/>
        </w:rPr>
        <w:t xml:space="preserve"> dnia: </w:t>
      </w:r>
      <w:r w:rsidRPr="00E23F4D">
        <w:rPr>
          <w:rFonts w:ascii="Arial" w:hAnsi="Arial" w:cs="Arial"/>
        </w:rPr>
        <w:t>2026-02-19</w:t>
      </w:r>
    </w:p>
    <w:p w14:paraId="215F7FC3" w14:textId="77777777" w:rsidR="00081D13" w:rsidRPr="00353FDC" w:rsidRDefault="00E23F4D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E23F4D">
        <w:rPr>
          <w:rFonts w:ascii="Arial" w:hAnsi="Arial" w:cs="Arial"/>
          <w:b/>
          <w:bCs/>
        </w:rPr>
        <w:t>Samodzielny Publiczny Zespół Opieki Zdrowotnej w Kolbuszowej</w:t>
      </w:r>
    </w:p>
    <w:p w14:paraId="67B50F50" w14:textId="77777777" w:rsidR="00081D13" w:rsidRPr="00353FDC" w:rsidRDefault="00E23F4D" w:rsidP="00081D13">
      <w:pPr>
        <w:spacing w:line="360" w:lineRule="auto"/>
        <w:ind w:right="3969"/>
        <w:rPr>
          <w:rFonts w:ascii="Arial" w:hAnsi="Arial" w:cs="Arial"/>
        </w:rPr>
      </w:pPr>
      <w:r w:rsidRPr="00E23F4D">
        <w:rPr>
          <w:rFonts w:ascii="Arial" w:hAnsi="Arial" w:cs="Arial"/>
        </w:rPr>
        <w:t>Grunwaldzka</w:t>
      </w:r>
      <w:r w:rsidR="00081D13" w:rsidRPr="00353FDC">
        <w:rPr>
          <w:rFonts w:ascii="Arial" w:hAnsi="Arial" w:cs="Arial"/>
        </w:rPr>
        <w:t xml:space="preserve"> </w:t>
      </w:r>
      <w:r w:rsidRPr="00E23F4D">
        <w:rPr>
          <w:rFonts w:ascii="Arial" w:hAnsi="Arial" w:cs="Arial"/>
        </w:rPr>
        <w:t>4</w:t>
      </w:r>
    </w:p>
    <w:p w14:paraId="28196819" w14:textId="77777777" w:rsidR="00081D13" w:rsidRPr="00353FDC" w:rsidRDefault="00E23F4D" w:rsidP="00081D13">
      <w:pPr>
        <w:ind w:right="3969"/>
        <w:rPr>
          <w:rFonts w:ascii="Arial" w:hAnsi="Arial" w:cs="Arial"/>
        </w:rPr>
      </w:pPr>
      <w:r w:rsidRPr="00E23F4D">
        <w:rPr>
          <w:rFonts w:ascii="Arial" w:hAnsi="Arial" w:cs="Arial"/>
        </w:rPr>
        <w:t>36-100</w:t>
      </w:r>
      <w:r w:rsidR="00081D13" w:rsidRPr="00353FDC">
        <w:rPr>
          <w:rFonts w:ascii="Arial" w:hAnsi="Arial" w:cs="Arial"/>
        </w:rPr>
        <w:t xml:space="preserve"> </w:t>
      </w:r>
      <w:r w:rsidRPr="00E23F4D">
        <w:rPr>
          <w:rFonts w:ascii="Arial" w:hAnsi="Arial" w:cs="Arial"/>
        </w:rPr>
        <w:t>Kolbuszowa</w:t>
      </w:r>
    </w:p>
    <w:p w14:paraId="71BB6078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C70D02F" w14:textId="77777777"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4EEF66D3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14:paraId="5D046E0D" w14:textId="77777777" w:rsidTr="00C13EA9">
        <w:tc>
          <w:tcPr>
            <w:tcW w:w="10065" w:type="dxa"/>
            <w:shd w:val="clear" w:color="auto" w:fill="F2F2F2"/>
            <w:hideMark/>
          </w:tcPr>
          <w:p w14:paraId="51489EFE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6A085727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0DFEBE5E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00D9E73B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346A0510" w14:textId="77777777" w:rsidTr="00081D13">
        <w:tc>
          <w:tcPr>
            <w:tcW w:w="2269" w:type="dxa"/>
          </w:tcPr>
          <w:p w14:paraId="4288760F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</w:tcPr>
          <w:p w14:paraId="0825FD10" w14:textId="77777777" w:rsidR="00081D13" w:rsidRPr="007669CE" w:rsidRDefault="00E23F4D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669CE">
              <w:rPr>
                <w:rFonts w:ascii="Arial" w:hAnsi="Arial" w:cs="Arial"/>
                <w:b/>
              </w:rPr>
              <w:t xml:space="preserve">  Dostawa i montaż aparatu do znieczulenia - powtórzenie</w:t>
            </w:r>
          </w:p>
        </w:tc>
      </w:tr>
      <w:tr w:rsidR="00E23F4D" w:rsidRPr="00353FDC" w14:paraId="030EAE8D" w14:textId="77777777" w:rsidTr="001C21D3">
        <w:tc>
          <w:tcPr>
            <w:tcW w:w="2269" w:type="dxa"/>
          </w:tcPr>
          <w:p w14:paraId="6250FDC5" w14:textId="77777777" w:rsidR="00E23F4D" w:rsidRPr="00353FDC" w:rsidRDefault="00E23F4D" w:rsidP="001C21D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</w:tcPr>
          <w:p w14:paraId="582448EE" w14:textId="77777777" w:rsidR="00E23F4D" w:rsidRPr="007669CE" w:rsidRDefault="00E23F4D" w:rsidP="001C21D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669CE">
              <w:rPr>
                <w:rFonts w:ascii="Arial" w:hAnsi="Arial" w:cs="Arial"/>
                <w:b/>
              </w:rPr>
              <w:t>Eap-2412/22/25/M</w:t>
            </w:r>
          </w:p>
        </w:tc>
      </w:tr>
    </w:tbl>
    <w:p w14:paraId="654B13C3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0C42170E" w14:textId="77777777"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E23F4D" w:rsidRPr="00E23F4D">
        <w:rPr>
          <w:rFonts w:ascii="Arial" w:hAnsi="Arial" w:cs="Arial"/>
          <w:b/>
        </w:rPr>
        <w:t>Samodzielny Publiczny Zespół Opieki Zdrowotnej w Kolbuszowej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E23F4D" w:rsidRPr="00E23F4D">
        <w:rPr>
          <w:rFonts w:ascii="Arial" w:hAnsi="Arial" w:cs="Arial"/>
        </w:rPr>
        <w:t>(</w:t>
      </w:r>
      <w:proofErr w:type="spellStart"/>
      <w:r w:rsidR="00E23F4D" w:rsidRPr="00E23F4D">
        <w:rPr>
          <w:rFonts w:ascii="Arial" w:hAnsi="Arial" w:cs="Arial"/>
        </w:rPr>
        <w:t>t.j</w:t>
      </w:r>
      <w:proofErr w:type="spellEnd"/>
      <w:r w:rsidR="00E23F4D" w:rsidRPr="00E23F4D">
        <w:rPr>
          <w:rFonts w:ascii="Arial" w:hAnsi="Arial" w:cs="Arial"/>
        </w:rPr>
        <w:t xml:space="preserve">. Dz. U. z 2024 r. poz. 1320 z </w:t>
      </w:r>
      <w:proofErr w:type="spellStart"/>
      <w:r w:rsidR="00E23F4D" w:rsidRPr="00E23F4D">
        <w:rPr>
          <w:rFonts w:ascii="Arial" w:hAnsi="Arial" w:cs="Arial"/>
        </w:rPr>
        <w:t>późn</w:t>
      </w:r>
      <w:proofErr w:type="spellEnd"/>
      <w:r w:rsidR="00E23F4D" w:rsidRPr="00E23F4D">
        <w:rPr>
          <w:rFonts w:ascii="Arial" w:hAnsi="Arial" w:cs="Arial"/>
        </w:rPr>
        <w:t>. zm.)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E23F4D" w:rsidRPr="00E1738E" w14:paraId="1DD067F0" w14:textId="77777777" w:rsidTr="001C2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5E7B3E30" w14:textId="77777777" w:rsidR="00E23F4D" w:rsidRDefault="00E23F4D" w:rsidP="001C21D3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E23F4D">
              <w:rPr>
                <w:rFonts w:ascii="Arial" w:hAnsi="Arial" w:cs="Arial"/>
                <w:b/>
              </w:rPr>
              <w:lastRenderedPageBreak/>
              <w:t>Dräger</w:t>
            </w:r>
            <w:proofErr w:type="spellEnd"/>
            <w:r w:rsidRPr="00E23F4D">
              <w:rPr>
                <w:rFonts w:ascii="Arial" w:hAnsi="Arial" w:cs="Arial"/>
                <w:b/>
              </w:rPr>
              <w:t xml:space="preserve"> Polska sp. z o. o.</w:t>
            </w:r>
          </w:p>
          <w:p w14:paraId="390DA9EE" w14:textId="77777777" w:rsidR="00E23F4D" w:rsidRPr="00AC1F4A" w:rsidRDefault="00E23F4D" w:rsidP="001C21D3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E23F4D">
              <w:rPr>
                <w:rFonts w:ascii="Arial" w:hAnsi="Arial" w:cs="Arial"/>
                <w:bCs/>
              </w:rPr>
              <w:t>Posag 7 Panien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E23F4D">
              <w:rPr>
                <w:rFonts w:ascii="Arial" w:hAnsi="Arial" w:cs="Arial"/>
                <w:bCs/>
              </w:rPr>
              <w:t>1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5C3CD7EA" w14:textId="77777777" w:rsidR="00E23F4D" w:rsidRPr="00E1738E" w:rsidRDefault="00E23F4D" w:rsidP="001C21D3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E23F4D">
              <w:rPr>
                <w:rFonts w:ascii="Arial" w:hAnsi="Arial" w:cs="Arial"/>
                <w:bCs/>
              </w:rPr>
              <w:t>02-495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E23F4D">
              <w:rPr>
                <w:rFonts w:ascii="Arial" w:hAnsi="Arial" w:cs="Arial"/>
                <w:bCs/>
              </w:rPr>
              <w:t>Warszawa</w:t>
            </w:r>
          </w:p>
          <w:p w14:paraId="25341EA6" w14:textId="77777777" w:rsidR="00E23F4D" w:rsidRPr="00BC506C" w:rsidRDefault="00E23F4D" w:rsidP="001C21D3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E23F4D">
              <w:rPr>
                <w:rFonts w:ascii="Arial" w:hAnsi="Arial" w:cs="Arial"/>
                <w:b/>
              </w:rPr>
              <w:t>239 544.00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5B889CB2" w14:textId="77777777" w:rsidR="00E23F4D" w:rsidRPr="00E1738E" w:rsidRDefault="00E23F4D" w:rsidP="001C21D3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22F04310" w14:textId="77777777" w:rsidR="00E23F4D" w:rsidRPr="00E23F4D" w:rsidRDefault="00E23F4D" w:rsidP="001C21D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E23F4D">
              <w:rPr>
                <w:rFonts w:ascii="Arial" w:hAnsi="Arial" w:cs="Arial"/>
              </w:rPr>
              <w:t>-</w:t>
            </w:r>
            <w:r w:rsidRPr="00E23F4D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764993F3" w14:textId="77777777" w:rsidR="00E23F4D" w:rsidRPr="00E23F4D" w:rsidRDefault="00E23F4D" w:rsidP="001C21D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E23F4D">
              <w:rPr>
                <w:rFonts w:ascii="Arial" w:hAnsi="Arial" w:cs="Arial"/>
              </w:rPr>
              <w:t>-</w:t>
            </w:r>
            <w:r w:rsidRPr="00E23F4D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FBDDAFE" w14:textId="77777777" w:rsidR="00E23F4D" w:rsidRPr="00E23F4D" w:rsidRDefault="00E23F4D" w:rsidP="001C21D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E23F4D">
              <w:rPr>
                <w:rFonts w:ascii="Arial" w:hAnsi="Arial" w:cs="Arial"/>
              </w:rPr>
              <w:t>I. Kryterium: Cena oferty - 60 punktów</w:t>
            </w:r>
          </w:p>
          <w:p w14:paraId="31873D15" w14:textId="77777777" w:rsidR="00E23F4D" w:rsidRPr="00E23F4D" w:rsidRDefault="00E23F4D" w:rsidP="001C21D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E23F4D">
              <w:rPr>
                <w:rFonts w:ascii="Arial" w:hAnsi="Arial" w:cs="Arial"/>
              </w:rPr>
              <w:t>II. Termin udzielenia gwarancji i - 30 punktów</w:t>
            </w:r>
          </w:p>
          <w:p w14:paraId="2C3F1D61" w14:textId="77777777" w:rsidR="00E23F4D" w:rsidRPr="00E23F4D" w:rsidRDefault="00E23F4D" w:rsidP="001C21D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E23F4D">
              <w:rPr>
                <w:rFonts w:ascii="Arial" w:hAnsi="Arial" w:cs="Arial"/>
              </w:rPr>
              <w:t>III. Termin dostawy  - 10 punktów</w:t>
            </w:r>
          </w:p>
          <w:p w14:paraId="0C56E869" w14:textId="77777777" w:rsidR="00E23F4D" w:rsidRPr="00E23F4D" w:rsidRDefault="00E23F4D" w:rsidP="001C21D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E23F4D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7D1EB345" w14:textId="77777777" w:rsidR="00E23F4D" w:rsidRPr="00E1738E" w:rsidRDefault="00E23F4D" w:rsidP="001C21D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E23F4D">
              <w:rPr>
                <w:rFonts w:ascii="Arial" w:hAnsi="Arial" w:cs="Arial"/>
              </w:rPr>
              <w:t>- kwota oferty nie przekraczała kwoty jaką Zamawiający zamierza przeznaczyć na sfinansowanie zamówienia.</w:t>
            </w:r>
          </w:p>
        </w:tc>
      </w:tr>
    </w:tbl>
    <w:p w14:paraId="5F301E0E" w14:textId="77777777"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  <w:gridCol w:w="1134"/>
        <w:gridCol w:w="993"/>
        <w:gridCol w:w="1134"/>
      </w:tblGrid>
      <w:tr w:rsidR="00081D13" w:rsidRPr="008567C7" w14:paraId="6D6D4DED" w14:textId="77777777" w:rsidTr="00C13EA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53FDDDF2" w14:textId="77777777" w:rsidR="00081D13" w:rsidRPr="00553EDC" w:rsidRDefault="00081D1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4D38651B" w14:textId="77777777" w:rsidR="00081D13" w:rsidRPr="00553EDC" w:rsidRDefault="00081D1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078B8EA2" w14:textId="77777777" w:rsidR="00081D13" w:rsidRPr="00553EDC" w:rsidRDefault="00E23F4D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23F4D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0FEB9DD1" w14:textId="77777777" w:rsidR="00081D13" w:rsidRPr="00553EDC" w:rsidRDefault="00E23F4D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23F4D">
              <w:rPr>
                <w:rFonts w:ascii="Arial" w:hAnsi="Arial" w:cs="Arial"/>
                <w:bCs/>
                <w:sz w:val="24"/>
                <w:szCs w:val="24"/>
              </w:rPr>
              <w:t xml:space="preserve">Termin gwarancji i </w:t>
            </w:r>
            <w:proofErr w:type="spellStart"/>
            <w:r w:rsidRPr="00E23F4D">
              <w:rPr>
                <w:rFonts w:ascii="Arial" w:hAnsi="Arial" w:cs="Arial"/>
                <w:bCs/>
                <w:sz w:val="24"/>
                <w:szCs w:val="24"/>
              </w:rPr>
              <w:t>rękojmii</w:t>
            </w:r>
            <w:proofErr w:type="spellEnd"/>
          </w:p>
        </w:tc>
        <w:tc>
          <w:tcPr>
            <w:tcW w:w="1134" w:type="dxa"/>
            <w:shd w:val="clear" w:color="auto" w:fill="F2F2F2"/>
            <w:vAlign w:val="center"/>
          </w:tcPr>
          <w:p w14:paraId="5D1220E8" w14:textId="77777777" w:rsidR="00081D13" w:rsidRPr="00553EDC" w:rsidRDefault="00E23F4D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23F4D">
              <w:rPr>
                <w:rFonts w:ascii="Arial" w:hAnsi="Arial" w:cs="Arial"/>
                <w:bCs/>
                <w:sz w:val="24"/>
                <w:szCs w:val="24"/>
              </w:rPr>
              <w:t>Termin dostawy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1B855726" w14:textId="77777777" w:rsidR="00081D13" w:rsidRPr="00553EDC" w:rsidRDefault="00081D13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14:paraId="656D11BD" w14:textId="77777777" w:rsidR="00081D13" w:rsidRPr="00553EDC" w:rsidRDefault="00081D13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244E5DB2" w14:textId="77777777" w:rsidR="00081D13" w:rsidRPr="00553EDC" w:rsidRDefault="00081D1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E23F4D" w:rsidRPr="008567C7" w14:paraId="4B96B4CF" w14:textId="77777777" w:rsidTr="001C21D3">
        <w:tc>
          <w:tcPr>
            <w:tcW w:w="851" w:type="dxa"/>
            <w:vAlign w:val="center"/>
          </w:tcPr>
          <w:p w14:paraId="15537C41" w14:textId="77777777" w:rsidR="00E23F4D" w:rsidRPr="00553EDC" w:rsidRDefault="00E23F4D" w:rsidP="001C21D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3F4D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3ED28688" w14:textId="77777777" w:rsidR="00E23F4D" w:rsidRPr="00553EDC" w:rsidRDefault="00E23F4D" w:rsidP="001C21D3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E23F4D">
              <w:rPr>
                <w:rFonts w:ascii="Arial" w:hAnsi="Arial" w:cs="Arial"/>
                <w:b/>
                <w:sz w:val="22"/>
                <w:szCs w:val="22"/>
              </w:rPr>
              <w:t>Dräger</w:t>
            </w:r>
            <w:proofErr w:type="spellEnd"/>
            <w:r w:rsidRPr="00E23F4D">
              <w:rPr>
                <w:rFonts w:ascii="Arial" w:hAnsi="Arial" w:cs="Arial"/>
                <w:b/>
                <w:sz w:val="22"/>
                <w:szCs w:val="22"/>
              </w:rPr>
              <w:t xml:space="preserve"> Polska sp. z o. o.</w:t>
            </w:r>
          </w:p>
          <w:p w14:paraId="2D7FDCBC" w14:textId="77777777" w:rsidR="00E23F4D" w:rsidRPr="00553EDC" w:rsidRDefault="00E23F4D" w:rsidP="001C21D3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E23F4D">
              <w:rPr>
                <w:rFonts w:ascii="Arial" w:hAnsi="Arial" w:cs="Arial"/>
                <w:bCs/>
                <w:sz w:val="22"/>
                <w:szCs w:val="22"/>
              </w:rPr>
              <w:t>Posag 7 Panien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23F4D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1D43DD29" w14:textId="77777777" w:rsidR="00E23F4D" w:rsidRPr="00553EDC" w:rsidRDefault="00E23F4D" w:rsidP="001C21D3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E23F4D">
              <w:rPr>
                <w:rFonts w:ascii="Arial" w:hAnsi="Arial" w:cs="Arial"/>
                <w:bCs/>
                <w:sz w:val="22"/>
                <w:szCs w:val="22"/>
              </w:rPr>
              <w:t>02-495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23F4D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1134" w:type="dxa"/>
            <w:vAlign w:val="center"/>
          </w:tcPr>
          <w:p w14:paraId="4F881E99" w14:textId="77777777" w:rsidR="00E23F4D" w:rsidRPr="00553EDC" w:rsidRDefault="00E23F4D" w:rsidP="001C21D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3F4D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14:paraId="340AAFF8" w14:textId="77777777" w:rsidR="00E23F4D" w:rsidRPr="00553EDC" w:rsidRDefault="00E23F4D" w:rsidP="001C21D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3F4D">
              <w:rPr>
                <w:rFonts w:ascii="Arial" w:hAnsi="Arial" w:cs="Arial"/>
                <w:sz w:val="22"/>
                <w:szCs w:val="22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14:paraId="190D9583" w14:textId="77777777" w:rsidR="00E23F4D" w:rsidRPr="00553EDC" w:rsidRDefault="00E23F4D" w:rsidP="001C21D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3F4D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392D82F4" w14:textId="77777777" w:rsidR="00E23F4D" w:rsidRPr="00553EDC" w:rsidRDefault="00E23F4D" w:rsidP="001C21D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14:paraId="2205A59B" w14:textId="77777777" w:rsidR="00E23F4D" w:rsidRPr="00553EDC" w:rsidRDefault="00E23F4D" w:rsidP="001C21D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4DAEF26A" w14:textId="77777777" w:rsidR="00E23F4D" w:rsidRPr="00553EDC" w:rsidRDefault="00E23F4D" w:rsidP="001C21D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3F4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6FA33D0B" w14:textId="77777777"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6469B2A6" w14:textId="77777777"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14:paraId="45F77A9F" w14:textId="77777777" w:rsidR="00B464D3" w:rsidRDefault="00B464D3" w:rsidP="007669CE">
      <w:pPr>
        <w:jc w:val="right"/>
      </w:pPr>
      <w:r w:rsidRPr="00081D13">
        <w:t>Zamawiający</w:t>
      </w:r>
    </w:p>
    <w:p w14:paraId="7153E9CB" w14:textId="0E304D54" w:rsidR="007669CE" w:rsidRDefault="007669CE" w:rsidP="007669CE">
      <w:pPr>
        <w:jc w:val="right"/>
      </w:pPr>
      <w:r>
        <w:t>Dyrektor SP ZOZ Kolbuszowa</w:t>
      </w:r>
    </w:p>
    <w:p w14:paraId="7306A711" w14:textId="3F6F7FAF" w:rsidR="007669CE" w:rsidRPr="00081D13" w:rsidRDefault="007669CE" w:rsidP="007669CE">
      <w:pPr>
        <w:jc w:val="right"/>
      </w:pPr>
      <w:r>
        <w:t>Zbigniew Strzelczyk</w:t>
      </w:r>
    </w:p>
    <w:p w14:paraId="42280A51" w14:textId="211FB9BB" w:rsidR="008642B3" w:rsidRPr="00005838" w:rsidRDefault="00E23F4D" w:rsidP="00005838">
      <w:pPr>
        <w:jc w:val="right"/>
        <w:rPr>
          <w:sz w:val="32"/>
          <w:szCs w:val="32"/>
        </w:rPr>
      </w:pPr>
      <w:r w:rsidRPr="00E23F4D">
        <w:rPr>
          <w:rFonts w:ascii="Arial" w:hAnsi="Arial" w:cs="Arial"/>
        </w:rPr>
        <w:t xml:space="preserve">  </w:t>
      </w:r>
      <w:bookmarkEnd w:id="0"/>
    </w:p>
    <w:sectPr w:rsidR="008642B3" w:rsidRPr="0000583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805867" w14:textId="77777777" w:rsidR="00F458E3" w:rsidRDefault="00F458E3">
      <w:r>
        <w:separator/>
      </w:r>
    </w:p>
  </w:endnote>
  <w:endnote w:type="continuationSeparator" w:id="0">
    <w:p w14:paraId="596BED16" w14:textId="77777777" w:rsidR="00F458E3" w:rsidRDefault="00F45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1B0BB" w14:textId="77777777" w:rsidR="00E23F4D" w:rsidRDefault="00E23F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A9597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BB9909B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48668" w14:textId="77777777" w:rsidR="00E23F4D" w:rsidRDefault="00E23F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0F499B" w14:textId="77777777" w:rsidR="00F458E3" w:rsidRDefault="00F458E3">
      <w:r>
        <w:separator/>
      </w:r>
    </w:p>
  </w:footnote>
  <w:footnote w:type="continuationSeparator" w:id="0">
    <w:p w14:paraId="28891042" w14:textId="77777777" w:rsidR="00F458E3" w:rsidRDefault="00F45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0C12E" w14:textId="77777777" w:rsidR="00E23F4D" w:rsidRDefault="00E23F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1B7A8A" w14:textId="77777777" w:rsidR="00E23F4D" w:rsidRDefault="00E23F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AFDD1" w14:textId="77777777" w:rsidR="00E23F4D" w:rsidRDefault="00E23F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598C"/>
    <w:rsid w:val="00005838"/>
    <w:rsid w:val="00022322"/>
    <w:rsid w:val="00042497"/>
    <w:rsid w:val="00081D13"/>
    <w:rsid w:val="000C1E6F"/>
    <w:rsid w:val="000E4E56"/>
    <w:rsid w:val="0010598C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669CE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23F4D"/>
    <w:rsid w:val="00E30B2D"/>
    <w:rsid w:val="00E62859"/>
    <w:rsid w:val="00E85D70"/>
    <w:rsid w:val="00F33C66"/>
    <w:rsid w:val="00F458E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9187CF"/>
  <w15:chartTrackingRefBased/>
  <w15:docId w15:val="{1CEF8488-C7E5-4E83-91DC-FCACAB73D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271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2026-02-19T10:02:00Z</cp:lastPrinted>
  <dcterms:created xsi:type="dcterms:W3CDTF">2026-02-19T10:05:00Z</dcterms:created>
  <dcterms:modified xsi:type="dcterms:W3CDTF">2026-02-19T10:05:00Z</dcterms:modified>
</cp:coreProperties>
</file>