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80FB7" w14:textId="77777777" w:rsidR="00081D13" w:rsidRPr="00353FDC" w:rsidRDefault="0018704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187048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187048">
        <w:rPr>
          <w:rFonts w:ascii="Arial" w:hAnsi="Arial" w:cs="Arial"/>
        </w:rPr>
        <w:t>2026-02-19</w:t>
      </w:r>
    </w:p>
    <w:p w14:paraId="5F6FB100" w14:textId="77777777" w:rsidR="00081D13" w:rsidRPr="00353FDC" w:rsidRDefault="0018704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87048">
        <w:rPr>
          <w:rFonts w:ascii="Arial" w:hAnsi="Arial" w:cs="Arial"/>
          <w:b/>
          <w:bCs/>
        </w:rPr>
        <w:t>Samodzielny Publiczny Zespół Opieki Zdrowotnej w Kolbuszowej</w:t>
      </w:r>
    </w:p>
    <w:p w14:paraId="5AE63ED1" w14:textId="77777777" w:rsidR="00081D13" w:rsidRPr="00353FDC" w:rsidRDefault="00187048" w:rsidP="00081D13">
      <w:pPr>
        <w:spacing w:line="360" w:lineRule="auto"/>
        <w:ind w:right="3969"/>
        <w:rPr>
          <w:rFonts w:ascii="Arial" w:hAnsi="Arial" w:cs="Arial"/>
        </w:rPr>
      </w:pPr>
      <w:r w:rsidRPr="00187048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187048">
        <w:rPr>
          <w:rFonts w:ascii="Arial" w:hAnsi="Arial" w:cs="Arial"/>
        </w:rPr>
        <w:t>4</w:t>
      </w:r>
    </w:p>
    <w:p w14:paraId="4E04AE64" w14:textId="77777777" w:rsidR="00081D13" w:rsidRPr="00353FDC" w:rsidRDefault="00187048" w:rsidP="00081D13">
      <w:pPr>
        <w:ind w:right="3969"/>
        <w:rPr>
          <w:rFonts w:ascii="Arial" w:hAnsi="Arial" w:cs="Arial"/>
        </w:rPr>
      </w:pPr>
      <w:r w:rsidRPr="00187048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187048">
        <w:rPr>
          <w:rFonts w:ascii="Arial" w:hAnsi="Arial" w:cs="Arial"/>
        </w:rPr>
        <w:t>Kolbuszowa</w:t>
      </w:r>
    </w:p>
    <w:p w14:paraId="24A323B2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19D36B0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747BB4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2E5DD71" w14:textId="77777777" w:rsidTr="00C13EA9">
        <w:tc>
          <w:tcPr>
            <w:tcW w:w="10065" w:type="dxa"/>
            <w:shd w:val="clear" w:color="auto" w:fill="F2F2F2"/>
            <w:hideMark/>
          </w:tcPr>
          <w:p w14:paraId="05E9701D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77EB4AA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76CD8F2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5CB8BC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20441D5" w14:textId="77777777" w:rsidTr="00081D13">
        <w:tc>
          <w:tcPr>
            <w:tcW w:w="2269" w:type="dxa"/>
          </w:tcPr>
          <w:p w14:paraId="5CBEA6FD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19191340" w14:textId="77777777" w:rsidR="00081D13" w:rsidRPr="00895B98" w:rsidRDefault="0018704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95B98">
              <w:rPr>
                <w:rFonts w:ascii="Arial" w:hAnsi="Arial" w:cs="Arial"/>
                <w:b/>
              </w:rPr>
              <w:t>Odbiór i zagospodarowanie odpadów komunalnych (stałych) o kodach odpadu: 200301; 180104; 150101.</w:t>
            </w:r>
          </w:p>
        </w:tc>
      </w:tr>
      <w:tr w:rsidR="00187048" w:rsidRPr="00353FDC" w14:paraId="5083BFB3" w14:textId="77777777" w:rsidTr="00902278">
        <w:tc>
          <w:tcPr>
            <w:tcW w:w="2269" w:type="dxa"/>
          </w:tcPr>
          <w:p w14:paraId="285E8270" w14:textId="77777777" w:rsidR="00187048" w:rsidRPr="00353FDC" w:rsidRDefault="00187048" w:rsidP="009022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4CBED87B" w14:textId="77777777" w:rsidR="00187048" w:rsidRPr="00895B98" w:rsidRDefault="00187048" w:rsidP="009022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95B98">
              <w:rPr>
                <w:rFonts w:ascii="Arial" w:hAnsi="Arial" w:cs="Arial"/>
                <w:b/>
              </w:rPr>
              <w:t>Eap-2412/3/26/M</w:t>
            </w:r>
          </w:p>
        </w:tc>
      </w:tr>
    </w:tbl>
    <w:p w14:paraId="695E07C6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75D1749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87048" w:rsidRPr="00187048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87048" w:rsidRPr="00187048">
        <w:rPr>
          <w:rFonts w:ascii="Arial" w:hAnsi="Arial" w:cs="Arial"/>
        </w:rPr>
        <w:t>(</w:t>
      </w:r>
      <w:proofErr w:type="spellStart"/>
      <w:r w:rsidR="00187048" w:rsidRPr="00187048">
        <w:rPr>
          <w:rFonts w:ascii="Arial" w:hAnsi="Arial" w:cs="Arial"/>
        </w:rPr>
        <w:t>t.j</w:t>
      </w:r>
      <w:proofErr w:type="spellEnd"/>
      <w:r w:rsidR="00187048" w:rsidRPr="00187048">
        <w:rPr>
          <w:rFonts w:ascii="Arial" w:hAnsi="Arial" w:cs="Arial"/>
        </w:rPr>
        <w:t xml:space="preserve">. Dz. U. z 2024 r. poz. 1320 z </w:t>
      </w:r>
      <w:proofErr w:type="spellStart"/>
      <w:r w:rsidR="00187048" w:rsidRPr="00187048">
        <w:rPr>
          <w:rFonts w:ascii="Arial" w:hAnsi="Arial" w:cs="Arial"/>
        </w:rPr>
        <w:t>późn</w:t>
      </w:r>
      <w:proofErr w:type="spellEnd"/>
      <w:r w:rsidR="00187048" w:rsidRPr="00187048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87048" w:rsidRPr="00E1738E" w14:paraId="3A853A51" w14:textId="77777777" w:rsidTr="009022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9533BFD" w14:textId="77777777" w:rsidR="00187048" w:rsidRDefault="00187048" w:rsidP="0090227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87048">
              <w:rPr>
                <w:rFonts w:ascii="Arial" w:hAnsi="Arial" w:cs="Arial"/>
                <w:b/>
              </w:rPr>
              <w:lastRenderedPageBreak/>
              <w:t xml:space="preserve">Zakład </w:t>
            </w:r>
            <w:proofErr w:type="spellStart"/>
            <w:r w:rsidRPr="00187048">
              <w:rPr>
                <w:rFonts w:ascii="Arial" w:hAnsi="Arial" w:cs="Arial"/>
                <w:b/>
              </w:rPr>
              <w:t>Produkcyjno</w:t>
            </w:r>
            <w:proofErr w:type="spellEnd"/>
            <w:r w:rsidRPr="00187048">
              <w:rPr>
                <w:rFonts w:ascii="Arial" w:hAnsi="Arial" w:cs="Arial"/>
                <w:b/>
              </w:rPr>
              <w:t xml:space="preserve"> Usługowy Handlowy  Zenon </w:t>
            </w:r>
            <w:proofErr w:type="spellStart"/>
            <w:r w:rsidRPr="00187048">
              <w:rPr>
                <w:rFonts w:ascii="Arial" w:hAnsi="Arial" w:cs="Arial"/>
                <w:b/>
              </w:rPr>
              <w:t>Haligowski</w:t>
            </w:r>
            <w:proofErr w:type="spellEnd"/>
          </w:p>
          <w:p w14:paraId="79312509" w14:textId="77777777" w:rsidR="00187048" w:rsidRPr="00AC1F4A" w:rsidRDefault="00187048" w:rsidP="0090227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87048">
              <w:rPr>
                <w:rFonts w:ascii="Arial" w:hAnsi="Arial" w:cs="Arial"/>
                <w:bCs/>
              </w:rPr>
              <w:t>---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87048">
              <w:rPr>
                <w:rFonts w:ascii="Arial" w:hAnsi="Arial" w:cs="Arial"/>
                <w:bCs/>
              </w:rPr>
              <w:t>119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D66B916" w14:textId="77777777" w:rsidR="00187048" w:rsidRPr="00E1738E" w:rsidRDefault="00187048" w:rsidP="0090227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87048">
              <w:rPr>
                <w:rFonts w:ascii="Arial" w:hAnsi="Arial" w:cs="Arial"/>
                <w:bCs/>
              </w:rPr>
              <w:t>38-100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87048">
              <w:rPr>
                <w:rFonts w:ascii="Arial" w:hAnsi="Arial" w:cs="Arial"/>
                <w:bCs/>
              </w:rPr>
              <w:t>Glinik Charzewski</w:t>
            </w:r>
          </w:p>
          <w:p w14:paraId="18D773B6" w14:textId="77777777" w:rsidR="00187048" w:rsidRPr="00BC506C" w:rsidRDefault="00187048" w:rsidP="0090227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87048">
              <w:rPr>
                <w:rFonts w:ascii="Arial" w:hAnsi="Arial" w:cs="Arial"/>
                <w:b/>
              </w:rPr>
              <w:t>378 113.40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C7EC431" w14:textId="77777777" w:rsidR="00187048" w:rsidRPr="00E1738E" w:rsidRDefault="00187048" w:rsidP="0090227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63952AF" w14:textId="77777777" w:rsidR="00187048" w:rsidRPr="00187048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7048">
              <w:rPr>
                <w:rFonts w:ascii="Arial" w:hAnsi="Arial" w:cs="Arial"/>
              </w:rPr>
              <w:t xml:space="preserve">treść wybranej oferty odpowiada treści SWZ, </w:t>
            </w:r>
          </w:p>
          <w:p w14:paraId="2025D6F9" w14:textId="77777777" w:rsidR="00187048" w:rsidRPr="00187048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7048">
              <w:rPr>
                <w:rFonts w:ascii="Arial" w:hAnsi="Arial" w:cs="Arial"/>
              </w:rPr>
              <w:t>-</w:t>
            </w:r>
            <w:r w:rsidRPr="00187048">
              <w:rPr>
                <w:rFonts w:ascii="Arial" w:hAnsi="Arial" w:cs="Arial"/>
              </w:rPr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66B4C84D" w14:textId="77777777" w:rsidR="00187048" w:rsidRPr="00187048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40751481" w14:textId="77777777" w:rsidR="00187048" w:rsidRPr="00187048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7048">
              <w:rPr>
                <w:rFonts w:ascii="Arial" w:hAnsi="Arial" w:cs="Arial"/>
              </w:rPr>
              <w:t>I. Kryterium: Cena oferty - 60 punktów</w:t>
            </w:r>
          </w:p>
          <w:p w14:paraId="66A06D3B" w14:textId="77777777" w:rsidR="00187048" w:rsidRPr="00187048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7048">
              <w:rPr>
                <w:rFonts w:ascii="Arial" w:hAnsi="Arial" w:cs="Arial"/>
              </w:rPr>
              <w:t>II. Kryterium: Odległość 21,5 (km) - ilość km od miejsca wytwarzania odpadów do najbliższej instalacji, miejsca przeznaczonego do ich zagospodarowania - 40 pkt.</w:t>
            </w:r>
          </w:p>
          <w:p w14:paraId="338B5E81" w14:textId="77777777" w:rsidR="00187048" w:rsidRPr="00187048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7048">
              <w:rPr>
                <w:rFonts w:ascii="Arial" w:hAnsi="Arial" w:cs="Arial"/>
              </w:rPr>
              <w:t>- oferta wpłynęła do Zamawiającego w wyznaczonym terminie , a Wykonawca  ją składający nie podlega wykluczeniu z postępowania.</w:t>
            </w:r>
          </w:p>
          <w:p w14:paraId="04B54E30" w14:textId="77777777" w:rsidR="00187048" w:rsidRPr="00E1738E" w:rsidRDefault="00187048" w:rsidP="009022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7048">
              <w:rPr>
                <w:rFonts w:ascii="Arial" w:hAnsi="Arial" w:cs="Arial"/>
              </w:rPr>
              <w:t>- kwota oferty nie przekraczała kwoty jaką Zamawiający zamierza przeznaczyć na sfinansowanie zamówienia</w:t>
            </w:r>
          </w:p>
        </w:tc>
      </w:tr>
    </w:tbl>
    <w:p w14:paraId="241AF5B7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3260"/>
        <w:gridCol w:w="2126"/>
      </w:tblGrid>
      <w:tr w:rsidR="00895B98" w:rsidRPr="008567C7" w14:paraId="23F00DAC" w14:textId="77777777" w:rsidTr="00895B9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951417A" w14:textId="77777777" w:rsidR="00895B98" w:rsidRPr="00553EDC" w:rsidRDefault="00895B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D49B08B" w14:textId="77777777" w:rsidR="00895B98" w:rsidRPr="00553EDC" w:rsidRDefault="00895B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F06D2CA" w14:textId="77777777" w:rsidR="00895B98" w:rsidRPr="00553EDC" w:rsidRDefault="00895B9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8704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3D14077" w14:textId="77777777" w:rsidR="00895B98" w:rsidRPr="00553EDC" w:rsidRDefault="00895B9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87048">
              <w:rPr>
                <w:rFonts w:ascii="Arial" w:hAnsi="Arial" w:cs="Arial"/>
                <w:bCs/>
                <w:sz w:val="24"/>
                <w:szCs w:val="24"/>
              </w:rPr>
              <w:t>Odległość (km) - ilość km od miejsca wytwarzania odpadów do  miejsca przeznaczonego do ich zagospodarowania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5777C81" w14:textId="77777777" w:rsidR="00895B98" w:rsidRPr="00553EDC" w:rsidRDefault="00895B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95B98" w:rsidRPr="008567C7" w14:paraId="06E143B1" w14:textId="77777777" w:rsidTr="00895B98">
        <w:tc>
          <w:tcPr>
            <w:tcW w:w="851" w:type="dxa"/>
            <w:vAlign w:val="center"/>
          </w:tcPr>
          <w:p w14:paraId="4B494AC9" w14:textId="77777777" w:rsidR="00895B98" w:rsidRPr="00553EDC" w:rsidRDefault="00895B98" w:rsidP="0090227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704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5C6EFEA" w14:textId="77777777" w:rsidR="00895B98" w:rsidRPr="00553EDC" w:rsidRDefault="00895B98" w:rsidP="0090227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87048">
              <w:rPr>
                <w:rFonts w:ascii="Arial" w:hAnsi="Arial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187048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187048">
              <w:rPr>
                <w:rFonts w:ascii="Arial" w:hAnsi="Arial" w:cs="Arial"/>
                <w:b/>
                <w:sz w:val="22"/>
                <w:szCs w:val="22"/>
              </w:rPr>
              <w:t xml:space="preserve"> Usługowy Handlowy  Zenon </w:t>
            </w:r>
            <w:proofErr w:type="spellStart"/>
            <w:r w:rsidRPr="00187048">
              <w:rPr>
                <w:rFonts w:ascii="Arial" w:hAnsi="Arial" w:cs="Arial"/>
                <w:b/>
                <w:sz w:val="22"/>
                <w:szCs w:val="22"/>
              </w:rPr>
              <w:t>Haligowski</w:t>
            </w:r>
            <w:proofErr w:type="spellEnd"/>
          </w:p>
          <w:p w14:paraId="4BEEB741" w14:textId="77777777" w:rsidR="00895B98" w:rsidRPr="00553EDC" w:rsidRDefault="00895B98" w:rsidP="0090227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048">
              <w:rPr>
                <w:rFonts w:ascii="Arial" w:hAnsi="Arial" w:cs="Arial"/>
                <w:bCs/>
                <w:sz w:val="22"/>
                <w:szCs w:val="22"/>
              </w:rPr>
              <w:t>---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87048">
              <w:rPr>
                <w:rFonts w:ascii="Arial" w:hAnsi="Arial" w:cs="Arial"/>
                <w:bCs/>
                <w:sz w:val="22"/>
                <w:szCs w:val="22"/>
              </w:rPr>
              <w:t>119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FF90AE3" w14:textId="77777777" w:rsidR="00895B98" w:rsidRPr="00553EDC" w:rsidRDefault="00895B98" w:rsidP="0090227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048">
              <w:rPr>
                <w:rFonts w:ascii="Arial" w:hAnsi="Arial" w:cs="Arial"/>
                <w:bCs/>
                <w:sz w:val="22"/>
                <w:szCs w:val="22"/>
              </w:rPr>
              <w:t>38-100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87048">
              <w:rPr>
                <w:rFonts w:ascii="Arial" w:hAnsi="Arial" w:cs="Arial"/>
                <w:bCs/>
                <w:sz w:val="22"/>
                <w:szCs w:val="22"/>
              </w:rPr>
              <w:t>Glinik Charzewski</w:t>
            </w:r>
          </w:p>
        </w:tc>
        <w:tc>
          <w:tcPr>
            <w:tcW w:w="1134" w:type="dxa"/>
            <w:vAlign w:val="center"/>
          </w:tcPr>
          <w:p w14:paraId="30236AE0" w14:textId="77777777" w:rsidR="00895B98" w:rsidRPr="00553EDC" w:rsidRDefault="00895B98" w:rsidP="0090227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7048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14:paraId="59C7E6FE" w14:textId="77777777" w:rsidR="00895B98" w:rsidRPr="00553EDC" w:rsidRDefault="00895B98" w:rsidP="0090227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7048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213845FA" w14:textId="77777777" w:rsidR="00895B98" w:rsidRPr="00553EDC" w:rsidRDefault="00895B98" w:rsidP="0090227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704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AEE95CD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DF58B4C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FEDDACB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72EF8512" w14:textId="2F30E758" w:rsidR="008642B3" w:rsidRDefault="00187048" w:rsidP="00005838">
      <w:pPr>
        <w:jc w:val="right"/>
        <w:rPr>
          <w:rFonts w:ascii="Arial" w:hAnsi="Arial" w:cs="Arial"/>
        </w:rPr>
      </w:pPr>
      <w:r w:rsidRPr="00187048">
        <w:rPr>
          <w:rFonts w:ascii="Arial" w:hAnsi="Arial" w:cs="Arial"/>
        </w:rPr>
        <w:t xml:space="preserve">  </w:t>
      </w:r>
      <w:bookmarkEnd w:id="0"/>
      <w:r w:rsidR="00895B98">
        <w:rPr>
          <w:rFonts w:ascii="Arial" w:hAnsi="Arial" w:cs="Arial"/>
        </w:rPr>
        <w:t>Dyrektor SP ZOZ Kolbuszowa</w:t>
      </w:r>
    </w:p>
    <w:p w14:paraId="527CF425" w14:textId="0D1D6BDE" w:rsidR="00895B98" w:rsidRPr="00005838" w:rsidRDefault="00895B98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</w:p>
    <w:sectPr w:rsidR="00895B98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33515" w14:textId="77777777" w:rsidR="00CD65A2" w:rsidRDefault="00CD65A2">
      <w:r>
        <w:separator/>
      </w:r>
    </w:p>
  </w:endnote>
  <w:endnote w:type="continuationSeparator" w:id="0">
    <w:p w14:paraId="6E3DA170" w14:textId="77777777" w:rsidR="00CD65A2" w:rsidRDefault="00CD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73738" w14:textId="77777777" w:rsidR="00187048" w:rsidRDefault="00187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EB2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A1E16C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24024" w14:textId="77777777" w:rsidR="00187048" w:rsidRDefault="00187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3CADB" w14:textId="77777777" w:rsidR="00CD65A2" w:rsidRDefault="00CD65A2">
      <w:r>
        <w:separator/>
      </w:r>
    </w:p>
  </w:footnote>
  <w:footnote w:type="continuationSeparator" w:id="0">
    <w:p w14:paraId="42ACCF97" w14:textId="77777777" w:rsidR="00CD65A2" w:rsidRDefault="00CD6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A529" w14:textId="77777777" w:rsidR="00187048" w:rsidRDefault="00187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56DD" w14:textId="77777777" w:rsidR="00187048" w:rsidRDefault="00187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BBC76" w14:textId="77777777" w:rsidR="00187048" w:rsidRDefault="001870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30F"/>
    <w:rsid w:val="00005838"/>
    <w:rsid w:val="00022322"/>
    <w:rsid w:val="00042497"/>
    <w:rsid w:val="00081D13"/>
    <w:rsid w:val="000C1E6F"/>
    <w:rsid w:val="000E4E56"/>
    <w:rsid w:val="0018704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5B9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65A2"/>
    <w:rsid w:val="00D01E5B"/>
    <w:rsid w:val="00D04203"/>
    <w:rsid w:val="00D26ED6"/>
    <w:rsid w:val="00D42C90"/>
    <w:rsid w:val="00D4330F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5FB747"/>
  <w15:chartTrackingRefBased/>
  <w15:docId w15:val="{B890F9E5-724E-407B-BCBE-32E05616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2026-02-19T12:58:00Z</cp:lastPrinted>
  <dcterms:created xsi:type="dcterms:W3CDTF">2026-02-19T12:59:00Z</dcterms:created>
  <dcterms:modified xsi:type="dcterms:W3CDTF">2026-02-19T12:59:00Z</dcterms:modified>
</cp:coreProperties>
</file>