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3716B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33C98" w:rsidRPr="00D33C98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DAE0EEC" w14:textId="77777777" w:rsidTr="00D62E6E">
        <w:tc>
          <w:tcPr>
            <w:tcW w:w="2800" w:type="dxa"/>
          </w:tcPr>
          <w:p w14:paraId="17F2E30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BFD20A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DA394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D327E4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095C468" w14:textId="77777777" w:rsidTr="00D62E6E">
        <w:tc>
          <w:tcPr>
            <w:tcW w:w="2800" w:type="dxa"/>
          </w:tcPr>
          <w:p w14:paraId="497F5D4F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62B76F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80B93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4DCBF2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C9C73D1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3C98" w:rsidRPr="00C14101" w14:paraId="3705DEC9" w14:textId="77777777" w:rsidTr="0003721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13EEF1" w14:textId="77777777" w:rsidR="00D33C98" w:rsidRPr="00C14101" w:rsidRDefault="00D33C98" w:rsidP="0003721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CC28179" w14:textId="77777777" w:rsidR="00D33C98" w:rsidRPr="00C14101" w:rsidRDefault="00D33C98" w:rsidP="0003721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33C9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D33C9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D33C98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D33C98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D33C98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1CEDC46B" w14:textId="77777777" w:rsidR="00D33C98" w:rsidRPr="00C14101" w:rsidRDefault="00D33C98" w:rsidP="00037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894FEF5" w14:textId="77777777" w:rsidR="00D33C98" w:rsidRPr="00C14101" w:rsidRDefault="00D33C98" w:rsidP="00037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740A06E" w14:textId="77777777" w:rsidR="00BC121E" w:rsidRPr="00C14101" w:rsidRDefault="00D33C9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B25AA07" w14:textId="77777777" w:rsidTr="00D62E6E">
        <w:tc>
          <w:tcPr>
            <w:tcW w:w="2269" w:type="dxa"/>
          </w:tcPr>
          <w:p w14:paraId="05578CE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AC46364" w14:textId="77777777" w:rsidR="00D62E6E" w:rsidRPr="00D62E6E" w:rsidRDefault="00D33C9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3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D33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onkologicznych.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D33C98" w:rsidRPr="00D62E6E" w14:paraId="49D5E658" w14:textId="77777777" w:rsidTr="0003721E">
        <w:tc>
          <w:tcPr>
            <w:tcW w:w="2269" w:type="dxa"/>
          </w:tcPr>
          <w:p w14:paraId="5EF898F2" w14:textId="77777777" w:rsidR="00D33C98" w:rsidRPr="00D62E6E" w:rsidRDefault="00D33C98" w:rsidP="0003721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1063EB" w14:textId="77777777" w:rsidR="00D33C98" w:rsidRPr="00D62E6E" w:rsidRDefault="00D33C98" w:rsidP="0003721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3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Eap-2412/4/2026</w:t>
            </w:r>
          </w:p>
        </w:tc>
      </w:tr>
    </w:tbl>
    <w:p w14:paraId="2DF28BC0" w14:textId="77777777" w:rsidR="00BC121E" w:rsidRDefault="00D33C98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33C98">
        <w:rPr>
          <w:rFonts w:ascii="Arial" w:eastAsia="Times New Roman" w:hAnsi="Arial" w:cs="Arial"/>
          <w:b/>
          <w:sz w:val="24"/>
          <w:szCs w:val="24"/>
          <w:lang w:eastAsia="pl-PL"/>
        </w:rPr>
        <w:t>Samodzielny Publiczny Zespół Opieki Zdrowotnej w Kolbuszowej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CE7FDB2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AFC714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5D8942A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76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343A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75B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69CA7E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ED19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6E4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DE0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073192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14DD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EDB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83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A97CE6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5CD5D68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292D63A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26312DDD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</w:t>
      </w:r>
      <w:proofErr w:type="gramStart"/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>Wypełnić</w:t>
      </w:r>
      <w:proofErr w:type="gramEnd"/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jeżeli dotyczy</w:t>
      </w:r>
    </w:p>
    <w:p w14:paraId="47B9330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427CA6D" w14:textId="77777777" w:rsidTr="00620E37">
        <w:tc>
          <w:tcPr>
            <w:tcW w:w="2660" w:type="dxa"/>
          </w:tcPr>
          <w:p w14:paraId="26E67E4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8796F3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3B6DFB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9B137A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B03EF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A6D0A0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33C9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58D7D81" w14:textId="77777777" w:rsidR="00106AC7" w:rsidRPr="00BC121E" w:rsidRDefault="00106AC7" w:rsidP="001E4022"/>
    <w:sectPr w:rsidR="00106AC7" w:rsidRPr="00BC121E" w:rsidSect="004B1027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472F7" w14:textId="77777777" w:rsidR="00CA1FF2" w:rsidRDefault="00CA1FF2">
      <w:r>
        <w:separator/>
      </w:r>
    </w:p>
  </w:endnote>
  <w:endnote w:type="continuationSeparator" w:id="0">
    <w:p w14:paraId="717F45D7" w14:textId="77777777" w:rsidR="00CA1FF2" w:rsidRDefault="00CA1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A0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1B4C9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642D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BA01A96" w14:textId="06A38C45" w:rsidR="009A4CD3" w:rsidRDefault="008F4E6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E11724D" wp14:editId="5E05268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51165368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07FF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828C18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166E6" w14:textId="77777777" w:rsidR="00CA1FF2" w:rsidRDefault="00CA1FF2">
      <w:r>
        <w:separator/>
      </w:r>
    </w:p>
  </w:footnote>
  <w:footnote w:type="continuationSeparator" w:id="0">
    <w:p w14:paraId="614C52FB" w14:textId="77777777" w:rsidR="00CA1FF2" w:rsidRDefault="00CA1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713C" w14:textId="28C4F68F" w:rsidR="00EB5268" w:rsidRPr="00EB5268" w:rsidRDefault="008F4E66" w:rsidP="00EB5268">
    <w:pPr>
      <w:pStyle w:val="Nagwek"/>
    </w:pPr>
    <w:r>
      <w:rPr>
        <w:noProof/>
      </w:rPr>
      <w:drawing>
        <wp:inline distT="0" distB="0" distL="0" distR="0" wp14:anchorId="3621AC3D" wp14:editId="29291986">
          <wp:extent cx="5821680" cy="5867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168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2019249">
    <w:abstractNumId w:val="13"/>
  </w:num>
  <w:num w:numId="2" w16cid:durableId="1582257925">
    <w:abstractNumId w:val="0"/>
  </w:num>
  <w:num w:numId="3" w16cid:durableId="851915080">
    <w:abstractNumId w:val="11"/>
  </w:num>
  <w:num w:numId="4" w16cid:durableId="1727754639">
    <w:abstractNumId w:val="8"/>
  </w:num>
  <w:num w:numId="5" w16cid:durableId="1393503170">
    <w:abstractNumId w:val="7"/>
  </w:num>
  <w:num w:numId="6" w16cid:durableId="1640332755">
    <w:abstractNumId w:val="1"/>
  </w:num>
  <w:num w:numId="7" w16cid:durableId="1757437371">
    <w:abstractNumId w:val="6"/>
  </w:num>
  <w:num w:numId="8" w16cid:durableId="311763314">
    <w:abstractNumId w:val="3"/>
  </w:num>
  <w:num w:numId="9" w16cid:durableId="1185483086">
    <w:abstractNumId w:val="2"/>
  </w:num>
  <w:num w:numId="10" w16cid:durableId="789591675">
    <w:abstractNumId w:val="5"/>
  </w:num>
  <w:num w:numId="11" w16cid:durableId="949240019">
    <w:abstractNumId w:val="10"/>
  </w:num>
  <w:num w:numId="12" w16cid:durableId="573929703">
    <w:abstractNumId w:val="4"/>
  </w:num>
  <w:num w:numId="13" w16cid:durableId="2037732624">
    <w:abstractNumId w:val="9"/>
  </w:num>
  <w:num w:numId="14" w16cid:durableId="247188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FF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522D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4E66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053A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96D73"/>
    <w:rsid w:val="00CA1FF2"/>
    <w:rsid w:val="00CB5AE6"/>
    <w:rsid w:val="00CB6204"/>
    <w:rsid w:val="00CC527A"/>
    <w:rsid w:val="00CF03EF"/>
    <w:rsid w:val="00D33C98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268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3D85C1"/>
  <w15:chartTrackingRefBased/>
  <w15:docId w15:val="{F64AAF55-3D70-46C1-BD1F-E24AFE416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2010-01-07T09:39:00Z</cp:lastPrinted>
  <dcterms:created xsi:type="dcterms:W3CDTF">2026-02-19T12:21:00Z</dcterms:created>
  <dcterms:modified xsi:type="dcterms:W3CDTF">2026-02-19T12:21:00Z</dcterms:modified>
</cp:coreProperties>
</file>