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725E6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A3FD0" w:rsidRPr="003A3FD0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295B3B5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41C07B6" w14:textId="77777777" w:rsidR="00B95C96" w:rsidRPr="0012157F" w:rsidRDefault="003A3FD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3FD0">
        <w:rPr>
          <w:rFonts w:ascii="Arial" w:hAnsi="Arial" w:cs="Arial"/>
        </w:rPr>
        <w:t>Samodzielny Publiczny Zespół Opieki Zdrowotnej w Kolbuszowej</w:t>
      </w:r>
    </w:p>
    <w:p w14:paraId="5260AC9B" w14:textId="77777777" w:rsidR="00B95C96" w:rsidRPr="0012157F" w:rsidRDefault="003A3FD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3FD0">
        <w:rPr>
          <w:rFonts w:ascii="Arial" w:hAnsi="Arial" w:cs="Arial"/>
        </w:rPr>
        <w:t>Grunwaldzka</w:t>
      </w:r>
      <w:r w:rsidR="00B95C96" w:rsidRPr="0012157F">
        <w:rPr>
          <w:rFonts w:ascii="Arial" w:hAnsi="Arial" w:cs="Arial"/>
        </w:rPr>
        <w:t xml:space="preserve"> </w:t>
      </w:r>
      <w:r w:rsidRPr="003A3FD0">
        <w:rPr>
          <w:rFonts w:ascii="Arial" w:hAnsi="Arial" w:cs="Arial"/>
        </w:rPr>
        <w:t>4</w:t>
      </w:r>
      <w:r w:rsidR="00B95C96" w:rsidRPr="0012157F">
        <w:rPr>
          <w:rFonts w:ascii="Arial" w:hAnsi="Arial" w:cs="Arial"/>
        </w:rPr>
        <w:t xml:space="preserve"> </w:t>
      </w:r>
    </w:p>
    <w:p w14:paraId="61CA87D4" w14:textId="77777777" w:rsidR="00B95C96" w:rsidRDefault="003A3FD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A3FD0">
        <w:rPr>
          <w:rFonts w:ascii="Arial" w:hAnsi="Arial" w:cs="Arial"/>
        </w:rPr>
        <w:t>36-100</w:t>
      </w:r>
      <w:r w:rsidR="00B95C96" w:rsidRPr="0012157F">
        <w:rPr>
          <w:rFonts w:ascii="Arial" w:hAnsi="Arial" w:cs="Arial"/>
        </w:rPr>
        <w:t xml:space="preserve"> </w:t>
      </w:r>
      <w:r w:rsidRPr="003A3FD0">
        <w:rPr>
          <w:rFonts w:ascii="Arial" w:hAnsi="Arial" w:cs="Arial"/>
        </w:rPr>
        <w:t>Kolbuszowa</w:t>
      </w:r>
    </w:p>
    <w:p w14:paraId="31C9C1D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41DDED9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8FAF5D6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EFDD8C3" w14:textId="77777777" w:rsidTr="006C3667">
        <w:tc>
          <w:tcPr>
            <w:tcW w:w="2800" w:type="dxa"/>
          </w:tcPr>
          <w:p w14:paraId="3EB5E5C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33C4D9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78AAD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3DC00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4B0367C3" w14:textId="77777777" w:rsidTr="006C3667">
        <w:tc>
          <w:tcPr>
            <w:tcW w:w="2800" w:type="dxa"/>
          </w:tcPr>
          <w:p w14:paraId="6B719E75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D8E4D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CEF89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22E04A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CB08339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3FD0" w:rsidRPr="0012157F" w14:paraId="1824F3C4" w14:textId="77777777" w:rsidTr="0003721E">
        <w:tc>
          <w:tcPr>
            <w:tcW w:w="9104" w:type="dxa"/>
            <w:shd w:val="clear" w:color="auto" w:fill="D9D9D9"/>
          </w:tcPr>
          <w:p w14:paraId="7AA7044F" w14:textId="77777777" w:rsidR="003A3FD0" w:rsidRPr="0012157F" w:rsidRDefault="003A3FD0" w:rsidP="0003721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45D4C66" w14:textId="77777777" w:rsidR="003A3FD0" w:rsidRPr="00094F76" w:rsidRDefault="003A3FD0" w:rsidP="0003721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A3FD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3FD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3FD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A3FD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A3FD0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A48CF14" w14:textId="77777777" w:rsidR="003A3FD0" w:rsidRPr="0017574D" w:rsidRDefault="003A3FD0" w:rsidP="0003721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63D0D02" w14:textId="77777777" w:rsidR="003A3FD0" w:rsidRDefault="003A3FD0" w:rsidP="0003721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F28B7EE" w14:textId="77777777" w:rsidR="003A3FD0" w:rsidRPr="002C3302" w:rsidRDefault="003A3FD0" w:rsidP="000372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CA8528F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74262B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8EA9BB2" w14:textId="77777777" w:rsidTr="006C3667">
        <w:tc>
          <w:tcPr>
            <w:tcW w:w="2269" w:type="dxa"/>
          </w:tcPr>
          <w:p w14:paraId="42E920E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9F28BD" w14:textId="77777777" w:rsidR="00B95C96" w:rsidRPr="00A2540E" w:rsidRDefault="003A3FD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F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3A3F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onkologicznych.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3A3FD0" w:rsidRPr="00A2540E" w14:paraId="419B0EFC" w14:textId="77777777" w:rsidTr="0003721E">
        <w:tc>
          <w:tcPr>
            <w:tcW w:w="2269" w:type="dxa"/>
          </w:tcPr>
          <w:p w14:paraId="0B63EEFB" w14:textId="77777777" w:rsidR="003A3FD0" w:rsidRPr="00A2540E" w:rsidRDefault="003A3FD0" w:rsidP="0003721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D3DB91" w14:textId="77777777" w:rsidR="003A3FD0" w:rsidRPr="00A2540E" w:rsidRDefault="003A3FD0" w:rsidP="0003721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F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Eap-2412/4/2026</w:t>
            </w:r>
          </w:p>
        </w:tc>
      </w:tr>
    </w:tbl>
    <w:p w14:paraId="749AB40F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DFA8D7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A3FD0" w:rsidRPr="003A3FD0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01235B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5A2C64F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09E739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9C5CFE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4C5E5E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710A01D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3DB34E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B8A515F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14608B39" w14:textId="77777777" w:rsidR="003A3FD0" w:rsidRDefault="00C90B4D" w:rsidP="003A3FD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56C9B7C9" w14:textId="77777777" w:rsidR="003A3FD0" w:rsidRDefault="003A3FD0" w:rsidP="003A3FD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1 ust. 1 Rozporządzenia Wykonawczego Komisji (UE) 2025/1197  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bCs/>
          <w:sz w:val="24"/>
          <w:szCs w:val="24"/>
        </w:rPr>
        <w:t>.</w:t>
      </w:r>
    </w:p>
    <w:p w14:paraId="139C8F10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782901A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83116E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E49188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14:paraId="053DCC42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ED1A6DE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33B36D6" w14:textId="77777777" w:rsidTr="006C3667">
        <w:tc>
          <w:tcPr>
            <w:tcW w:w="2660" w:type="dxa"/>
          </w:tcPr>
          <w:p w14:paraId="3BFB508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4D995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2FFBACD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AE266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045F1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C1B4A1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A3FD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1B3B25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C1EBB" w14:textId="77777777" w:rsidR="00CE6A9E" w:rsidRDefault="00CE6A9E" w:rsidP="0038231F">
      <w:pPr>
        <w:spacing w:after="0" w:line="240" w:lineRule="auto"/>
      </w:pPr>
      <w:r>
        <w:separator/>
      </w:r>
    </w:p>
  </w:endnote>
  <w:endnote w:type="continuationSeparator" w:id="0">
    <w:p w14:paraId="2C4F0213" w14:textId="77777777" w:rsidR="00CE6A9E" w:rsidRDefault="00CE6A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22D4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4011F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D7841" w14:textId="77777777" w:rsidR="00CE6A9E" w:rsidRDefault="00CE6A9E" w:rsidP="0038231F">
      <w:pPr>
        <w:spacing w:after="0" w:line="240" w:lineRule="auto"/>
      </w:pPr>
      <w:r>
        <w:separator/>
      </w:r>
    </w:p>
  </w:footnote>
  <w:footnote w:type="continuationSeparator" w:id="0">
    <w:p w14:paraId="0E788D48" w14:textId="77777777" w:rsidR="00CE6A9E" w:rsidRDefault="00CE6A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1D59D" w14:textId="486657A4" w:rsidR="00B65CF1" w:rsidRPr="00B65CF1" w:rsidRDefault="00625000" w:rsidP="00B65CF1">
    <w:pPr>
      <w:pStyle w:val="Nagwek"/>
    </w:pPr>
    <w:r>
      <w:rPr>
        <w:noProof/>
      </w:rPr>
      <w:drawing>
        <wp:inline distT="0" distB="0" distL="0" distR="0" wp14:anchorId="0D322AD5" wp14:editId="3D1421ED">
          <wp:extent cx="5821680" cy="5867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4E3F70" w14:textId="77777777" w:rsidR="003A3FD0" w:rsidRDefault="003A3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474095">
    <w:abstractNumId w:val="12"/>
  </w:num>
  <w:num w:numId="2" w16cid:durableId="504326760">
    <w:abstractNumId w:val="0"/>
  </w:num>
  <w:num w:numId="3" w16cid:durableId="1718777246">
    <w:abstractNumId w:val="11"/>
  </w:num>
  <w:num w:numId="4" w16cid:durableId="2072266749">
    <w:abstractNumId w:val="16"/>
  </w:num>
  <w:num w:numId="5" w16cid:durableId="1729109616">
    <w:abstractNumId w:val="13"/>
  </w:num>
  <w:num w:numId="6" w16cid:durableId="1430925302">
    <w:abstractNumId w:val="10"/>
  </w:num>
  <w:num w:numId="7" w16cid:durableId="699093077">
    <w:abstractNumId w:val="1"/>
  </w:num>
  <w:num w:numId="8" w16cid:durableId="457383888">
    <w:abstractNumId w:val="6"/>
  </w:num>
  <w:num w:numId="9" w16cid:durableId="872230694">
    <w:abstractNumId w:val="4"/>
  </w:num>
  <w:num w:numId="10" w16cid:durableId="60832278">
    <w:abstractNumId w:val="7"/>
  </w:num>
  <w:num w:numId="11" w16cid:durableId="718479679">
    <w:abstractNumId w:val="5"/>
  </w:num>
  <w:num w:numId="12" w16cid:durableId="690112584">
    <w:abstractNumId w:val="9"/>
  </w:num>
  <w:num w:numId="13" w16cid:durableId="1222475577">
    <w:abstractNumId w:val="3"/>
  </w:num>
  <w:num w:numId="14" w16cid:durableId="2100758169">
    <w:abstractNumId w:val="2"/>
  </w:num>
  <w:num w:numId="15" w16cid:durableId="1165708434">
    <w:abstractNumId w:val="15"/>
  </w:num>
  <w:num w:numId="16" w16cid:durableId="1120033319">
    <w:abstractNumId w:val="8"/>
  </w:num>
  <w:num w:numId="17" w16cid:durableId="14534765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355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FD0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22D"/>
    <w:rsid w:val="005E579C"/>
    <w:rsid w:val="00602087"/>
    <w:rsid w:val="00612283"/>
    <w:rsid w:val="00625000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5CF1"/>
    <w:rsid w:val="00B8005E"/>
    <w:rsid w:val="00B90E42"/>
    <w:rsid w:val="00B95C96"/>
    <w:rsid w:val="00BB0C3C"/>
    <w:rsid w:val="00BE053A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CE6A9E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2BE07E"/>
  <w15:docId w15:val="{70B6945C-5E18-409C-B828-CF38BA34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2026-02-19T12:22:00Z</dcterms:created>
  <dcterms:modified xsi:type="dcterms:W3CDTF">2026-02-19T12:22:00Z</dcterms:modified>
</cp:coreProperties>
</file>