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28415" w14:textId="77777777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5663A8" w:rsidRPr="005663A8">
        <w:rPr>
          <w:rFonts w:ascii="Arial" w:hAnsi="Arial" w:cs="Arial"/>
          <w:bCs/>
          <w:i w:val="0"/>
          <w:szCs w:val="24"/>
        </w:rPr>
        <w:t>2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68920260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4721A88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8709E55" w14:textId="77777777" w:rsidR="00B049E0" w:rsidRPr="0012157F" w:rsidRDefault="005663A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63A8">
        <w:rPr>
          <w:rFonts w:ascii="Arial" w:hAnsi="Arial" w:cs="Arial"/>
        </w:rPr>
        <w:t>Samodzielny Publiczny Zespół Opieki Zdrowotnej w Kolbuszowej</w:t>
      </w:r>
    </w:p>
    <w:p w14:paraId="4377154B" w14:textId="77777777" w:rsidR="00B049E0" w:rsidRPr="0012157F" w:rsidRDefault="005663A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63A8">
        <w:rPr>
          <w:rFonts w:ascii="Arial" w:hAnsi="Arial" w:cs="Arial"/>
        </w:rPr>
        <w:t>Grunwaldzka</w:t>
      </w:r>
      <w:r w:rsidR="00B049E0" w:rsidRPr="0012157F">
        <w:rPr>
          <w:rFonts w:ascii="Arial" w:hAnsi="Arial" w:cs="Arial"/>
        </w:rPr>
        <w:t xml:space="preserve"> </w:t>
      </w:r>
      <w:r w:rsidRPr="005663A8">
        <w:rPr>
          <w:rFonts w:ascii="Arial" w:hAnsi="Arial" w:cs="Arial"/>
        </w:rPr>
        <w:t>4</w:t>
      </w:r>
      <w:r w:rsidR="00B049E0" w:rsidRPr="0012157F">
        <w:rPr>
          <w:rFonts w:ascii="Arial" w:hAnsi="Arial" w:cs="Arial"/>
        </w:rPr>
        <w:t xml:space="preserve"> </w:t>
      </w:r>
    </w:p>
    <w:p w14:paraId="4A78C619" w14:textId="77777777" w:rsidR="00B049E0" w:rsidRDefault="005663A8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5663A8">
        <w:rPr>
          <w:rFonts w:ascii="Arial" w:hAnsi="Arial" w:cs="Arial"/>
        </w:rPr>
        <w:t>36-100</w:t>
      </w:r>
      <w:r w:rsidR="00B049E0" w:rsidRPr="0012157F">
        <w:rPr>
          <w:rFonts w:ascii="Arial" w:hAnsi="Arial" w:cs="Arial"/>
        </w:rPr>
        <w:t xml:space="preserve"> </w:t>
      </w:r>
      <w:r w:rsidRPr="005663A8">
        <w:rPr>
          <w:rFonts w:ascii="Arial" w:hAnsi="Arial" w:cs="Arial"/>
        </w:rPr>
        <w:t>Kolbuszowa</w:t>
      </w:r>
    </w:p>
    <w:p w14:paraId="16547D7C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5EADB4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1C1C41B4" w14:textId="77777777" w:rsidTr="00B475B8">
        <w:tc>
          <w:tcPr>
            <w:tcW w:w="2800" w:type="dxa"/>
          </w:tcPr>
          <w:p w14:paraId="453A99F2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430C4A8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F568E1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AC53F5B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58D8C9EF" w14:textId="77777777" w:rsidTr="00B475B8">
        <w:tc>
          <w:tcPr>
            <w:tcW w:w="2800" w:type="dxa"/>
          </w:tcPr>
          <w:p w14:paraId="03116059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CA9F486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168962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EA130C6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C7C3E6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663A8" w:rsidRPr="0012157F" w14:paraId="65A07332" w14:textId="77777777" w:rsidTr="00897A6A">
        <w:tc>
          <w:tcPr>
            <w:tcW w:w="9104" w:type="dxa"/>
            <w:shd w:val="clear" w:color="auto" w:fill="D9D9D9"/>
          </w:tcPr>
          <w:p w14:paraId="7DB2FB82" w14:textId="77777777" w:rsidR="005663A8" w:rsidRPr="00B049E0" w:rsidRDefault="005663A8" w:rsidP="00897A6A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5667A9D4" w14:textId="77777777" w:rsidR="005663A8" w:rsidRDefault="005663A8" w:rsidP="00897A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663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663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663A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5663A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663A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61EB10BE" w14:textId="77777777" w:rsidR="005663A8" w:rsidRDefault="005663A8" w:rsidP="00897A6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1EE23FD" w14:textId="77777777" w:rsidR="005663A8" w:rsidRPr="00C86421" w:rsidRDefault="005663A8" w:rsidP="00897A6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6153">
              <w:rPr>
                <w:rFonts w:ascii="Arial" w:hAnsi="Arial" w:cs="Arial"/>
                <w:b/>
                <w:bCs/>
                <w:sz w:val="24"/>
                <w:szCs w:val="24"/>
              </w:rPr>
              <w:t>art. 1 ust. 1 Rozporządzenia 2025/1197</w:t>
            </w:r>
          </w:p>
          <w:p w14:paraId="77E76804" w14:textId="77777777" w:rsidR="005663A8" w:rsidRDefault="005663A8" w:rsidP="00897A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8E49C2" w14:textId="77777777" w:rsidR="005663A8" w:rsidRDefault="005663A8" w:rsidP="00897A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04B044F6" w14:textId="77777777" w:rsidR="005663A8" w:rsidRPr="00B049E0" w:rsidRDefault="005663A8" w:rsidP="00897A6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79524EA8" w14:textId="77777777" w:rsidR="005663A8" w:rsidRPr="00B049E0" w:rsidRDefault="005663A8" w:rsidP="00897A6A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7704238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4B84DDEB" w14:textId="77777777" w:rsidTr="00B475B8">
        <w:tc>
          <w:tcPr>
            <w:tcW w:w="2269" w:type="dxa"/>
          </w:tcPr>
          <w:p w14:paraId="08A93E41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</w:tcPr>
          <w:p w14:paraId="5FC60A45" w14:textId="77777777" w:rsidR="00B049E0" w:rsidRPr="00A2540E" w:rsidRDefault="005663A8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63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5663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onkologicznych.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5663A8" w:rsidRPr="00A2540E" w14:paraId="2E94A7F0" w14:textId="77777777" w:rsidTr="00897A6A">
        <w:tc>
          <w:tcPr>
            <w:tcW w:w="2269" w:type="dxa"/>
          </w:tcPr>
          <w:p w14:paraId="43426CF1" w14:textId="77777777" w:rsidR="005663A8" w:rsidRPr="00A2540E" w:rsidRDefault="005663A8" w:rsidP="00897A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5A3AF5" w14:textId="77777777" w:rsidR="005663A8" w:rsidRPr="00A2540E" w:rsidRDefault="005663A8" w:rsidP="00897A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63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Eap-2412/4/2026</w:t>
            </w:r>
          </w:p>
        </w:tc>
      </w:tr>
    </w:tbl>
    <w:p w14:paraId="17FB8159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69E0109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663A8" w:rsidRPr="005663A8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EEB5E22" w14:textId="77777777" w:rsidTr="00650D6C">
        <w:tc>
          <w:tcPr>
            <w:tcW w:w="9104" w:type="dxa"/>
            <w:shd w:val="clear" w:color="auto" w:fill="D9D9D9"/>
          </w:tcPr>
          <w:p w14:paraId="169A779C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66871C9C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686179D7" w14:textId="77777777" w:rsidR="005663A8" w:rsidRDefault="007A2BCB" w:rsidP="005663A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 xml:space="preserve">U. z </w:t>
      </w:r>
      <w:proofErr w:type="gramStart"/>
      <w:r w:rsidR="00B9406A" w:rsidRPr="00B9406A">
        <w:rPr>
          <w:rFonts w:ascii="Arial" w:hAnsi="Arial" w:cs="Arial"/>
          <w:sz w:val="24"/>
          <w:szCs w:val="24"/>
        </w:rPr>
        <w:t>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>r.</w:t>
      </w:r>
      <w:proofErr w:type="gramEnd"/>
      <w:r w:rsidR="00B9406A" w:rsidRPr="00B9406A">
        <w:rPr>
          <w:rFonts w:ascii="Arial" w:hAnsi="Arial" w:cs="Arial"/>
          <w:sz w:val="24"/>
          <w:szCs w:val="24"/>
        </w:rPr>
        <w:t xml:space="preserve">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7E8C1FE4" w14:textId="77777777" w:rsidR="005663A8" w:rsidRDefault="005663A8" w:rsidP="005663A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91658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1 ust. 1 Rozporządzenia Wykonawczego Komisji (UE) 2025/1197 </w:t>
      </w:r>
      <w:r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A9165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14:paraId="60B07885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013A1B9" w14:textId="77777777" w:rsidTr="00CD4DD1">
        <w:tc>
          <w:tcPr>
            <w:tcW w:w="9104" w:type="dxa"/>
            <w:shd w:val="clear" w:color="auto" w:fill="D9D9D9"/>
          </w:tcPr>
          <w:p w14:paraId="6D0C688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C2FE82F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E09F477" w14:textId="77777777" w:rsidTr="00847232">
        <w:tc>
          <w:tcPr>
            <w:tcW w:w="9104" w:type="dxa"/>
            <w:shd w:val="clear" w:color="auto" w:fill="D9D9D9"/>
          </w:tcPr>
          <w:p w14:paraId="34EB32D5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EF43FF7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B46AC31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4895E4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58AB073F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41D74D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5CED7AFD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07713144" w14:textId="77777777" w:rsidTr="00B475B8">
        <w:tc>
          <w:tcPr>
            <w:tcW w:w="2660" w:type="dxa"/>
          </w:tcPr>
          <w:p w14:paraId="1D9429D5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1595C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F1F3B52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C339EB0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5BC756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FB22C1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C7BA771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921A9" w14:textId="77777777" w:rsidR="005630FF" w:rsidRDefault="005630FF" w:rsidP="0038231F">
      <w:pPr>
        <w:spacing w:after="0" w:line="240" w:lineRule="auto"/>
      </w:pPr>
      <w:r>
        <w:separator/>
      </w:r>
    </w:p>
  </w:endnote>
  <w:endnote w:type="continuationSeparator" w:id="0">
    <w:p w14:paraId="012550A4" w14:textId="77777777" w:rsidR="005630FF" w:rsidRDefault="005630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BAB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0C41B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1DA35" w14:textId="77777777" w:rsidR="005630FF" w:rsidRDefault="005630FF" w:rsidP="0038231F">
      <w:pPr>
        <w:spacing w:after="0" w:line="240" w:lineRule="auto"/>
      </w:pPr>
      <w:r>
        <w:separator/>
      </w:r>
    </w:p>
  </w:footnote>
  <w:footnote w:type="continuationSeparator" w:id="0">
    <w:p w14:paraId="54AC1948" w14:textId="77777777" w:rsidR="005630FF" w:rsidRDefault="005630FF" w:rsidP="0038231F">
      <w:pPr>
        <w:spacing w:after="0" w:line="240" w:lineRule="auto"/>
      </w:pPr>
      <w:r>
        <w:continuationSeparator/>
      </w:r>
    </w:p>
  </w:footnote>
  <w:footnote w:id="1">
    <w:p w14:paraId="53C22E08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5B6CCF55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785AD554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4FB6F578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38F3E379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7F6A5B7D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E44D601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1D2A720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624A66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3">
    <w:p w14:paraId="3ACCE161" w14:textId="77777777" w:rsidR="005663A8" w:rsidRPr="005431E5" w:rsidRDefault="005663A8" w:rsidP="005663A8">
      <w:pPr>
        <w:pStyle w:val="Tekstprzypisudolnego"/>
        <w:jc w:val="both"/>
        <w:rPr>
          <w:color w:val="0070C0"/>
        </w:rPr>
      </w:pPr>
      <w:r w:rsidRPr="005431E5">
        <w:rPr>
          <w:rStyle w:val="Odwoanieprzypisudolnego"/>
          <w:color w:val="0070C0"/>
        </w:rPr>
        <w:footnoteRef/>
      </w:r>
      <w:r w:rsidRPr="005431E5">
        <w:rPr>
          <w:color w:val="0070C0"/>
        </w:rPr>
        <w:t xml:space="preserve"> </w:t>
      </w:r>
      <w:r w:rsidRPr="005431E5">
        <w:rPr>
          <w:rFonts w:ascii="Arial" w:hAnsi="Arial" w:cs="Arial"/>
          <w:color w:val="0070C0"/>
          <w:sz w:val="16"/>
          <w:szCs w:val="16"/>
        </w:rPr>
        <w:t>Zgodnie z treścią art. 1 ust. 1 Rozporządzenia Wykonawczego Komisji (UE) 2025/1197 z dnia 19 czerwca 2025 r. stosuje się 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DF1C1" w14:textId="12014898" w:rsidR="00AA4106" w:rsidRPr="00AA4106" w:rsidRDefault="00636E65" w:rsidP="00AA4106">
    <w:pPr>
      <w:pStyle w:val="Nagwek"/>
    </w:pPr>
    <w:r>
      <w:rPr>
        <w:noProof/>
      </w:rPr>
      <w:drawing>
        <wp:inline distT="0" distB="0" distL="0" distR="0" wp14:anchorId="557AFE63" wp14:editId="699B9DCA">
          <wp:extent cx="5821680" cy="5867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68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8C5E3F" w14:textId="77777777" w:rsidR="005663A8" w:rsidRDefault="005663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732457">
    <w:abstractNumId w:val="12"/>
  </w:num>
  <w:num w:numId="2" w16cid:durableId="154685182">
    <w:abstractNumId w:val="0"/>
  </w:num>
  <w:num w:numId="3" w16cid:durableId="964046183">
    <w:abstractNumId w:val="11"/>
  </w:num>
  <w:num w:numId="4" w16cid:durableId="2066296897">
    <w:abstractNumId w:val="14"/>
  </w:num>
  <w:num w:numId="5" w16cid:durableId="1629622496">
    <w:abstractNumId w:val="13"/>
  </w:num>
  <w:num w:numId="6" w16cid:durableId="112018039">
    <w:abstractNumId w:val="10"/>
  </w:num>
  <w:num w:numId="7" w16cid:durableId="2127845225">
    <w:abstractNumId w:val="1"/>
  </w:num>
  <w:num w:numId="8" w16cid:durableId="352348192">
    <w:abstractNumId w:val="6"/>
  </w:num>
  <w:num w:numId="9" w16cid:durableId="1434086928">
    <w:abstractNumId w:val="4"/>
  </w:num>
  <w:num w:numId="10" w16cid:durableId="603265234">
    <w:abstractNumId w:val="7"/>
  </w:num>
  <w:num w:numId="11" w16cid:durableId="1594632225">
    <w:abstractNumId w:val="5"/>
  </w:num>
  <w:num w:numId="12" w16cid:durableId="877207242">
    <w:abstractNumId w:val="9"/>
  </w:num>
  <w:num w:numId="13" w16cid:durableId="1585067875">
    <w:abstractNumId w:val="3"/>
  </w:num>
  <w:num w:numId="14" w16cid:durableId="415323940">
    <w:abstractNumId w:val="2"/>
  </w:num>
  <w:num w:numId="15" w16cid:durableId="1474978465">
    <w:abstractNumId w:val="8"/>
  </w:num>
  <w:num w:numId="16" w16cid:durableId="19398230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66092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30FF"/>
    <w:rsid w:val="005641F0"/>
    <w:rsid w:val="005663A8"/>
    <w:rsid w:val="005B11F3"/>
    <w:rsid w:val="005C39CA"/>
    <w:rsid w:val="005E176A"/>
    <w:rsid w:val="005E24AA"/>
    <w:rsid w:val="005E522D"/>
    <w:rsid w:val="005E579C"/>
    <w:rsid w:val="00612283"/>
    <w:rsid w:val="00634311"/>
    <w:rsid w:val="00636E65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A4106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053A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3BBF6"/>
  <w15:docId w15:val="{F5A59787-CD80-4C73-96D8-8D27DE4E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642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2026-02-19T12:18:00Z</dcterms:created>
  <dcterms:modified xsi:type="dcterms:W3CDTF">2026-02-19T12:18:00Z</dcterms:modified>
</cp:coreProperties>
</file>