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4404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77291" w:rsidRPr="00B77291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4ACF022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2196D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DA57E4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0EACD3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292903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62199DB" w14:textId="77777777" w:rsidTr="004F10A0">
        <w:tc>
          <w:tcPr>
            <w:tcW w:w="2269" w:type="dxa"/>
          </w:tcPr>
          <w:p w14:paraId="4BB2C76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9869DA" w14:textId="77777777" w:rsidR="00A137C9" w:rsidRPr="00A2540E" w:rsidRDefault="00B7729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72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B772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onkologicznych.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B77291" w:rsidRPr="00A2540E" w14:paraId="0AB3E9FB" w14:textId="77777777" w:rsidTr="00897A6A">
        <w:tc>
          <w:tcPr>
            <w:tcW w:w="2269" w:type="dxa"/>
          </w:tcPr>
          <w:p w14:paraId="521808E0" w14:textId="77777777" w:rsidR="00B77291" w:rsidRPr="00A2540E" w:rsidRDefault="00B77291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195A8E" w14:textId="77777777" w:rsidR="00B77291" w:rsidRPr="00A2540E" w:rsidRDefault="00B77291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72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Eap-2412/4/2026</w:t>
            </w:r>
          </w:p>
        </w:tc>
      </w:tr>
    </w:tbl>
    <w:p w14:paraId="3324075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83A878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7291" w:rsidRPr="00B77291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86ED1C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5DD7A34" w14:textId="77777777" w:rsidTr="00A137C9">
        <w:tc>
          <w:tcPr>
            <w:tcW w:w="617" w:type="dxa"/>
            <w:vAlign w:val="center"/>
          </w:tcPr>
          <w:p w14:paraId="5E71FF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66D67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E322C6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740859A" w14:textId="77777777" w:rsidTr="00A137C9">
        <w:tc>
          <w:tcPr>
            <w:tcW w:w="617" w:type="dxa"/>
            <w:vAlign w:val="center"/>
          </w:tcPr>
          <w:p w14:paraId="3CA5E51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53B3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D2D206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719B304" w14:textId="77777777" w:rsidTr="00A137C9">
        <w:tc>
          <w:tcPr>
            <w:tcW w:w="617" w:type="dxa"/>
            <w:vAlign w:val="center"/>
          </w:tcPr>
          <w:p w14:paraId="115246B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1C7028F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5E1161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FF59CE9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</w:t>
      </w:r>
      <w:proofErr w:type="gramStart"/>
      <w:r w:rsidRPr="00053927">
        <w:rPr>
          <w:rFonts w:ascii="Arial" w:hAnsi="Arial" w:cs="Arial"/>
          <w:sz w:val="24"/>
          <w:szCs w:val="24"/>
        </w:rPr>
        <w:t>2019r.</w:t>
      </w:r>
      <w:proofErr w:type="gramEnd"/>
      <w:r w:rsidRPr="00053927">
        <w:rPr>
          <w:rFonts w:ascii="Arial" w:hAnsi="Arial" w:cs="Arial"/>
          <w:sz w:val="24"/>
          <w:szCs w:val="24"/>
        </w:rPr>
        <w:t xml:space="preserve"> Prawo zamówień publicznych </w:t>
      </w:r>
      <w:r w:rsidR="00B77291" w:rsidRPr="00B77291">
        <w:rPr>
          <w:rFonts w:ascii="Arial" w:hAnsi="Arial" w:cs="Arial"/>
          <w:sz w:val="24"/>
          <w:szCs w:val="24"/>
        </w:rPr>
        <w:t>(</w:t>
      </w:r>
      <w:proofErr w:type="spellStart"/>
      <w:r w:rsidR="00B77291" w:rsidRPr="00B77291">
        <w:rPr>
          <w:rFonts w:ascii="Arial" w:hAnsi="Arial" w:cs="Arial"/>
          <w:sz w:val="24"/>
          <w:szCs w:val="24"/>
        </w:rPr>
        <w:t>t.j</w:t>
      </w:r>
      <w:proofErr w:type="spellEnd"/>
      <w:r w:rsidR="00B77291" w:rsidRPr="00B7729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77291" w:rsidRPr="00B77291">
        <w:rPr>
          <w:rFonts w:ascii="Arial" w:hAnsi="Arial" w:cs="Arial"/>
          <w:sz w:val="24"/>
          <w:szCs w:val="24"/>
        </w:rPr>
        <w:t>późn</w:t>
      </w:r>
      <w:proofErr w:type="spellEnd"/>
      <w:r w:rsidR="00B77291" w:rsidRPr="00B77291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7C624FAE" w14:textId="77777777" w:rsidTr="00A137C9">
        <w:tc>
          <w:tcPr>
            <w:tcW w:w="617" w:type="dxa"/>
            <w:vAlign w:val="center"/>
          </w:tcPr>
          <w:p w14:paraId="7C91653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70E5EA1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F535E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5930469" w14:textId="77777777" w:rsidTr="00A137C9">
        <w:tc>
          <w:tcPr>
            <w:tcW w:w="617" w:type="dxa"/>
            <w:vAlign w:val="center"/>
          </w:tcPr>
          <w:p w14:paraId="6297B6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713F5DE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7013D2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18B4C4F" w14:textId="77777777" w:rsidTr="00A137C9">
        <w:tc>
          <w:tcPr>
            <w:tcW w:w="617" w:type="dxa"/>
            <w:vAlign w:val="center"/>
          </w:tcPr>
          <w:p w14:paraId="241D1FC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0C5954B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A148DA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7FB4A3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E5AFFD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A64837C" w14:textId="77777777" w:rsidTr="004F10A0">
        <w:tc>
          <w:tcPr>
            <w:tcW w:w="2660" w:type="dxa"/>
          </w:tcPr>
          <w:p w14:paraId="4414B49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61D40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0F3CEC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08A10EA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BC5CF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461A1C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</w:t>
            </w:r>
            <w:r w:rsidR="00B7729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D14E152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C9FE9" w14:textId="77777777" w:rsidR="00AD782B" w:rsidRDefault="00AD782B" w:rsidP="00025386">
      <w:pPr>
        <w:spacing w:after="0" w:line="240" w:lineRule="auto"/>
      </w:pPr>
      <w:r>
        <w:separator/>
      </w:r>
    </w:p>
  </w:endnote>
  <w:endnote w:type="continuationSeparator" w:id="0">
    <w:p w14:paraId="405C430C" w14:textId="77777777" w:rsidR="00AD782B" w:rsidRDefault="00AD78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C1484" w14:textId="22B77527" w:rsidR="00025386" w:rsidRDefault="00B9349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FDD0CE3" wp14:editId="5CF4499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AD3AA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02BF9E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1DCBD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1E875" w14:textId="77777777" w:rsidR="00AD782B" w:rsidRDefault="00AD782B" w:rsidP="00025386">
      <w:pPr>
        <w:spacing w:after="0" w:line="240" w:lineRule="auto"/>
      </w:pPr>
      <w:r>
        <w:separator/>
      </w:r>
    </w:p>
  </w:footnote>
  <w:footnote w:type="continuationSeparator" w:id="0">
    <w:p w14:paraId="5721E5F3" w14:textId="77777777" w:rsidR="00AD782B" w:rsidRDefault="00AD78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AB2C1" w14:textId="4A6261C4" w:rsidR="004577CF" w:rsidRPr="004577CF" w:rsidRDefault="00B9349C" w:rsidP="004577CF">
    <w:pPr>
      <w:pStyle w:val="Nagwek"/>
    </w:pPr>
    <w:r>
      <w:rPr>
        <w:noProof/>
      </w:rPr>
      <w:drawing>
        <wp:inline distT="0" distB="0" distL="0" distR="0" wp14:anchorId="2E1A13EA" wp14:editId="30691549">
          <wp:extent cx="5821680" cy="5867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C6D57" w14:textId="77777777" w:rsidR="00B77291" w:rsidRDefault="00B77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654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82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577CF"/>
    <w:rsid w:val="00460705"/>
    <w:rsid w:val="00485239"/>
    <w:rsid w:val="004A0686"/>
    <w:rsid w:val="004E27D7"/>
    <w:rsid w:val="004F10A0"/>
    <w:rsid w:val="0055145C"/>
    <w:rsid w:val="005624D8"/>
    <w:rsid w:val="005E522D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D782B"/>
    <w:rsid w:val="00AF4E90"/>
    <w:rsid w:val="00AF7375"/>
    <w:rsid w:val="00B641BE"/>
    <w:rsid w:val="00B77291"/>
    <w:rsid w:val="00B77707"/>
    <w:rsid w:val="00B9349C"/>
    <w:rsid w:val="00BE053A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99E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9A06D"/>
  <w15:chartTrackingRefBased/>
  <w15:docId w15:val="{0D1D7B89-00D7-4C43-94FA-A2AF8554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2026-02-19T12:19:00Z</dcterms:created>
  <dcterms:modified xsi:type="dcterms:W3CDTF">2026-02-19T12:19:00Z</dcterms:modified>
</cp:coreProperties>
</file>