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C3A83" w14:textId="77777777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265E90" w:rsidRPr="00265E90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8549A77" w14:textId="77777777" w:rsidTr="00C2302C">
        <w:tc>
          <w:tcPr>
            <w:tcW w:w="2800" w:type="dxa"/>
          </w:tcPr>
          <w:p w14:paraId="5FED7CB8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34D69A7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7F108EC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4F00DF7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3040294E" w14:textId="77777777" w:rsidTr="00C2302C">
        <w:tc>
          <w:tcPr>
            <w:tcW w:w="2800" w:type="dxa"/>
          </w:tcPr>
          <w:p w14:paraId="10B6A9FD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4AA411D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34C870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9E3B914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87D64B0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40762783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8C751F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0FD6B32C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5CBBAE38" w14:textId="77777777" w:rsidTr="00ED20C7">
        <w:tc>
          <w:tcPr>
            <w:tcW w:w="2269" w:type="dxa"/>
          </w:tcPr>
          <w:p w14:paraId="3AA445A6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4B10C0A7" w14:textId="77777777" w:rsidR="00ED20C7" w:rsidRPr="00CA5E56" w:rsidRDefault="00265E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E90">
              <w:rPr>
                <w:rFonts w:ascii="Arial" w:hAnsi="Arial" w:cs="Arial"/>
                <w:bCs/>
                <w:sz w:val="24"/>
                <w:szCs w:val="24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265E90">
              <w:rPr>
                <w:rFonts w:ascii="Arial" w:hAnsi="Arial" w:cs="Arial"/>
                <w:bCs/>
                <w:sz w:val="24"/>
                <w:szCs w:val="24"/>
              </w:rPr>
              <w:t>onkologicznych.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265E90" w:rsidRPr="00CA5E56" w14:paraId="79F0433E" w14:textId="77777777" w:rsidTr="00681F21">
        <w:tc>
          <w:tcPr>
            <w:tcW w:w="2269" w:type="dxa"/>
          </w:tcPr>
          <w:p w14:paraId="2717753C" w14:textId="77777777" w:rsidR="00265E90" w:rsidRPr="00CA5E56" w:rsidRDefault="00265E90" w:rsidP="00681F21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49F93EEF" w14:textId="77777777" w:rsidR="00265E90" w:rsidRPr="00CA5E56" w:rsidRDefault="00265E90" w:rsidP="00681F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E90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11509B5C" w14:textId="77777777" w:rsidR="00425DD9" w:rsidRDefault="00265E90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265E90">
        <w:rPr>
          <w:rFonts w:ascii="Arial" w:hAnsi="Arial" w:cs="Arial"/>
          <w:b/>
          <w:bCs/>
          <w:sz w:val="24"/>
        </w:rPr>
        <w:t>Samodzielny Publiczny Zespół Opieki Zdrowotnej w Kolbuszowej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p w14:paraId="21E2973A" w14:textId="57C877EA" w:rsidR="00450812" w:rsidRDefault="00450812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>W przypadku składania oferty w odniesieniu do części zamówienia określonej jako Pakiet nr 1: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AB03CC" w:rsidRPr="00A55523" w14:paraId="50A4AC18" w14:textId="77777777" w:rsidTr="00450812">
        <w:tc>
          <w:tcPr>
            <w:tcW w:w="2518" w:type="dxa"/>
            <w:vAlign w:val="center"/>
          </w:tcPr>
          <w:p w14:paraId="5C64D962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20" w:type="dxa"/>
            <w:vAlign w:val="center"/>
          </w:tcPr>
          <w:p w14:paraId="23F470F3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479" w:type="dxa"/>
            <w:vAlign w:val="center"/>
          </w:tcPr>
          <w:p w14:paraId="739DE6C7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BAB4B98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61" w:type="dxa"/>
            <w:vAlign w:val="center"/>
          </w:tcPr>
          <w:p w14:paraId="457FBDE4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7A30D36D" w14:textId="77777777" w:rsidTr="00450812">
        <w:trPr>
          <w:trHeight w:hRule="exact" w:val="567"/>
        </w:trPr>
        <w:tc>
          <w:tcPr>
            <w:tcW w:w="2518" w:type="dxa"/>
          </w:tcPr>
          <w:p w14:paraId="586AED8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20" w:type="dxa"/>
          </w:tcPr>
          <w:p w14:paraId="1926776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79" w:type="dxa"/>
          </w:tcPr>
          <w:p w14:paraId="73C0A3A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61" w:type="dxa"/>
          </w:tcPr>
          <w:p w14:paraId="4054398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BBEB00F" w14:textId="77777777" w:rsidTr="00450812">
        <w:trPr>
          <w:trHeight w:hRule="exact" w:val="567"/>
        </w:trPr>
        <w:tc>
          <w:tcPr>
            <w:tcW w:w="2518" w:type="dxa"/>
          </w:tcPr>
          <w:p w14:paraId="3E2BEA7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20" w:type="dxa"/>
          </w:tcPr>
          <w:p w14:paraId="35CDD5F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79" w:type="dxa"/>
          </w:tcPr>
          <w:p w14:paraId="3496CB5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61" w:type="dxa"/>
          </w:tcPr>
          <w:p w14:paraId="180465B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1A3152C4" w14:textId="71F1B395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2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6357705E" w14:textId="77777777" w:rsidTr="00D24392">
        <w:tc>
          <w:tcPr>
            <w:tcW w:w="2553" w:type="dxa"/>
            <w:vAlign w:val="center"/>
          </w:tcPr>
          <w:p w14:paraId="7140DB2D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lastRenderedPageBreak/>
              <w:t>Przedmiot</w:t>
            </w:r>
          </w:p>
        </w:tc>
        <w:tc>
          <w:tcPr>
            <w:tcW w:w="1842" w:type="dxa"/>
            <w:vAlign w:val="center"/>
          </w:tcPr>
          <w:p w14:paraId="60255378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130001D5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252F6B0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43CE7B27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5EA01608" w14:textId="77777777" w:rsidTr="00D24392">
        <w:trPr>
          <w:trHeight w:hRule="exact" w:val="567"/>
        </w:trPr>
        <w:tc>
          <w:tcPr>
            <w:tcW w:w="2553" w:type="dxa"/>
          </w:tcPr>
          <w:p w14:paraId="2C7EB7E4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14617554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79DEE6A3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742F439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477D7103" w14:textId="77777777" w:rsidTr="00D24392">
        <w:trPr>
          <w:trHeight w:hRule="exact" w:val="567"/>
        </w:trPr>
        <w:tc>
          <w:tcPr>
            <w:tcW w:w="2553" w:type="dxa"/>
          </w:tcPr>
          <w:p w14:paraId="3E7A1D54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6DC3F2FC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114D94BA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684F5BB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0A1550D" w14:textId="26BBC703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4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2A1F1111" w14:textId="77777777" w:rsidTr="00D24392">
        <w:tc>
          <w:tcPr>
            <w:tcW w:w="2553" w:type="dxa"/>
            <w:vAlign w:val="center"/>
          </w:tcPr>
          <w:p w14:paraId="48487F55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2049AEC8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45C2F7DC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63AB9E84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49ED27DC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1175FD2E" w14:textId="77777777" w:rsidTr="00D24392">
        <w:trPr>
          <w:trHeight w:hRule="exact" w:val="567"/>
        </w:trPr>
        <w:tc>
          <w:tcPr>
            <w:tcW w:w="2553" w:type="dxa"/>
          </w:tcPr>
          <w:p w14:paraId="04DE9378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69CC1159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54C26A5C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41771BE5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73B2923D" w14:textId="77777777" w:rsidTr="00D24392">
        <w:trPr>
          <w:trHeight w:hRule="exact" w:val="567"/>
        </w:trPr>
        <w:tc>
          <w:tcPr>
            <w:tcW w:w="2553" w:type="dxa"/>
          </w:tcPr>
          <w:p w14:paraId="767E9125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7093248F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57EE8659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4A4DCAB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6E618A0" w14:textId="6A099543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5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35EA9337" w14:textId="77777777" w:rsidTr="00D24392">
        <w:tc>
          <w:tcPr>
            <w:tcW w:w="2553" w:type="dxa"/>
            <w:vAlign w:val="center"/>
          </w:tcPr>
          <w:p w14:paraId="444B7782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1E3497B6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62ACE0A8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1D336812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582C489D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76D3B5C3" w14:textId="77777777" w:rsidTr="00D24392">
        <w:trPr>
          <w:trHeight w:hRule="exact" w:val="567"/>
        </w:trPr>
        <w:tc>
          <w:tcPr>
            <w:tcW w:w="2553" w:type="dxa"/>
          </w:tcPr>
          <w:p w14:paraId="031E7934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431C79A9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367423F6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20945D80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40EB1962" w14:textId="77777777" w:rsidTr="00D24392">
        <w:trPr>
          <w:trHeight w:hRule="exact" w:val="567"/>
        </w:trPr>
        <w:tc>
          <w:tcPr>
            <w:tcW w:w="2553" w:type="dxa"/>
          </w:tcPr>
          <w:p w14:paraId="32F0F7DF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6161ED9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04E3BF6D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303373B8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60281176" w14:textId="5D9D2401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6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3B5A8F09" w14:textId="77777777" w:rsidTr="00D24392">
        <w:tc>
          <w:tcPr>
            <w:tcW w:w="2553" w:type="dxa"/>
            <w:vAlign w:val="center"/>
          </w:tcPr>
          <w:p w14:paraId="7C32C583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42D03723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48E01FFE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9382ACA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5ACE6737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1E11E352" w14:textId="77777777" w:rsidTr="00D24392">
        <w:trPr>
          <w:trHeight w:hRule="exact" w:val="567"/>
        </w:trPr>
        <w:tc>
          <w:tcPr>
            <w:tcW w:w="2553" w:type="dxa"/>
          </w:tcPr>
          <w:p w14:paraId="1C2E0EE2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2DFDB9F0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79D2EAC0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2B84BB4A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701E7AC8" w14:textId="77777777" w:rsidTr="00D24392">
        <w:trPr>
          <w:trHeight w:hRule="exact" w:val="567"/>
        </w:trPr>
        <w:tc>
          <w:tcPr>
            <w:tcW w:w="2553" w:type="dxa"/>
          </w:tcPr>
          <w:p w14:paraId="2F4A87AC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5943A4E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13192BF3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47B7C572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6FB335F" w14:textId="3CE27F24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lastRenderedPageBreak/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7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7D264BE6" w14:textId="77777777" w:rsidTr="00D24392">
        <w:tc>
          <w:tcPr>
            <w:tcW w:w="2553" w:type="dxa"/>
            <w:vAlign w:val="center"/>
          </w:tcPr>
          <w:p w14:paraId="1DEEC13E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6B783991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7E456BE7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849836A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47435525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1B99DB77" w14:textId="77777777" w:rsidTr="00D24392">
        <w:trPr>
          <w:trHeight w:hRule="exact" w:val="567"/>
        </w:trPr>
        <w:tc>
          <w:tcPr>
            <w:tcW w:w="2553" w:type="dxa"/>
          </w:tcPr>
          <w:p w14:paraId="413AA02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011DE949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738B3A15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3F402A0C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11655C05" w14:textId="77777777" w:rsidTr="00D24392">
        <w:trPr>
          <w:trHeight w:hRule="exact" w:val="567"/>
        </w:trPr>
        <w:tc>
          <w:tcPr>
            <w:tcW w:w="2553" w:type="dxa"/>
          </w:tcPr>
          <w:p w14:paraId="7885142E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24643282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32F25A34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167B407B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6CF442D" w14:textId="3D22FBBC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 xml:space="preserve">W przypadku składania oferty w odniesieniu do części zamówienia określonej jako Pakiet nr </w:t>
      </w:r>
      <w:r>
        <w:rPr>
          <w:rFonts w:ascii="Arial" w:hAnsi="Arial" w:cs="Arial"/>
          <w:b/>
          <w:bCs/>
          <w:sz w:val="24"/>
        </w:rPr>
        <w:t>9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364E05D0" w14:textId="77777777" w:rsidTr="00D24392">
        <w:tc>
          <w:tcPr>
            <w:tcW w:w="2553" w:type="dxa"/>
            <w:vAlign w:val="center"/>
          </w:tcPr>
          <w:p w14:paraId="4877564D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2536ADA7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3DB0A5CD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CD583E9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663264B3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0B7CCA19" w14:textId="77777777" w:rsidTr="00D24392">
        <w:trPr>
          <w:trHeight w:hRule="exact" w:val="567"/>
        </w:trPr>
        <w:tc>
          <w:tcPr>
            <w:tcW w:w="2553" w:type="dxa"/>
          </w:tcPr>
          <w:p w14:paraId="6A41CDC8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79806DF6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4F075D5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6893DC7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74AAD29A" w14:textId="77777777" w:rsidTr="00D24392">
        <w:trPr>
          <w:trHeight w:hRule="exact" w:val="567"/>
        </w:trPr>
        <w:tc>
          <w:tcPr>
            <w:tcW w:w="2553" w:type="dxa"/>
          </w:tcPr>
          <w:p w14:paraId="4D61DBE6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E3DF6F3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6A378D6F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039CE43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8231023" w14:textId="022030F2" w:rsidR="00450812" w:rsidRDefault="00450812" w:rsidP="00450812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 w:rsidRPr="00450812">
        <w:rPr>
          <w:rFonts w:ascii="Arial" w:hAnsi="Arial" w:cs="Arial"/>
          <w:b/>
          <w:bCs/>
          <w:sz w:val="24"/>
        </w:rPr>
        <w:t>W przypadku składania oferty w odniesieniu do części zamówienia określonej jako Pakiet nr 1</w:t>
      </w:r>
      <w:r>
        <w:rPr>
          <w:rFonts w:ascii="Arial" w:hAnsi="Arial" w:cs="Arial"/>
          <w:b/>
          <w:bCs/>
          <w:sz w:val="24"/>
        </w:rPr>
        <w:t>5</w:t>
      </w:r>
      <w:r w:rsidRPr="00450812">
        <w:rPr>
          <w:rFonts w:ascii="Arial" w:hAnsi="Arial" w:cs="Arial"/>
          <w:b/>
          <w:bCs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450812" w:rsidRPr="00A55523" w14:paraId="309148E0" w14:textId="77777777" w:rsidTr="00D24392">
        <w:tc>
          <w:tcPr>
            <w:tcW w:w="2553" w:type="dxa"/>
            <w:vAlign w:val="center"/>
          </w:tcPr>
          <w:p w14:paraId="342EDD04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04E1B52E" w14:textId="77777777" w:rsidR="00450812" w:rsidRPr="00A55523" w:rsidRDefault="00450812" w:rsidP="00D24392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61F04734" w14:textId="77777777" w:rsidR="00450812" w:rsidRPr="00A55523" w:rsidRDefault="00450812" w:rsidP="00D24392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9E87725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14:paraId="462FBDCD" w14:textId="77777777" w:rsidR="00450812" w:rsidRPr="00A55523" w:rsidRDefault="00450812" w:rsidP="00D24392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450812" w:rsidRPr="00A55523" w14:paraId="4C0ECC01" w14:textId="77777777" w:rsidTr="00D24392">
        <w:trPr>
          <w:trHeight w:hRule="exact" w:val="567"/>
        </w:trPr>
        <w:tc>
          <w:tcPr>
            <w:tcW w:w="2553" w:type="dxa"/>
          </w:tcPr>
          <w:p w14:paraId="50A58653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791F0CE5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373E98DD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77B30DF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450812" w:rsidRPr="00A55523" w14:paraId="19F110B3" w14:textId="77777777" w:rsidTr="00D24392">
        <w:trPr>
          <w:trHeight w:hRule="exact" w:val="567"/>
        </w:trPr>
        <w:tc>
          <w:tcPr>
            <w:tcW w:w="2553" w:type="dxa"/>
          </w:tcPr>
          <w:p w14:paraId="6EB518E7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4894E41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128BE2AA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1B835F70" w14:textId="77777777" w:rsidR="00450812" w:rsidRPr="00A55523" w:rsidRDefault="00450812" w:rsidP="00D24392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D753173" w14:textId="1496323B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52904427" w14:textId="77777777" w:rsidTr="00320B74">
        <w:tc>
          <w:tcPr>
            <w:tcW w:w="3261" w:type="dxa"/>
          </w:tcPr>
          <w:p w14:paraId="73F6E84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23B0F3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0EC490C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</w:tcPr>
          <w:p w14:paraId="25F2A7D7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91DA78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1B04693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265E90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03936257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C2324" w14:textId="77777777" w:rsidR="00041DF7" w:rsidRDefault="00041DF7">
      <w:r>
        <w:separator/>
      </w:r>
    </w:p>
  </w:endnote>
  <w:endnote w:type="continuationSeparator" w:id="0">
    <w:p w14:paraId="6E3D18B6" w14:textId="77777777" w:rsidR="00041DF7" w:rsidRDefault="0004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769E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6C87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A0173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2E6819A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DB57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85E92" w14:textId="77777777" w:rsidR="00EF0FC8" w:rsidRDefault="00EF0FC8">
    <w:pPr>
      <w:pStyle w:val="Stopka"/>
      <w:tabs>
        <w:tab w:val="clear" w:pos="4536"/>
      </w:tabs>
      <w:jc w:val="center"/>
    </w:pPr>
  </w:p>
  <w:p w14:paraId="0DC0B89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9970A" w14:textId="77777777" w:rsidR="00041DF7" w:rsidRDefault="00041DF7">
      <w:r>
        <w:separator/>
      </w:r>
    </w:p>
  </w:footnote>
  <w:footnote w:type="continuationSeparator" w:id="0">
    <w:p w14:paraId="1D187329" w14:textId="77777777" w:rsidR="00041DF7" w:rsidRDefault="00041DF7">
      <w:r>
        <w:continuationSeparator/>
      </w:r>
    </w:p>
  </w:footnote>
  <w:footnote w:id="1">
    <w:p w14:paraId="41B3DAE8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DCB60" w14:textId="77777777" w:rsidR="00C3325F" w:rsidRDefault="00C3325F" w:rsidP="00C3325F">
    <w:pPr>
      <w:pStyle w:val="Nagwek"/>
    </w:pPr>
    <w:r w:rsidRPr="001464FD">
      <w:rPr>
        <w:noProof/>
        <w:sz w:val="16"/>
        <w:szCs w:val="16"/>
      </w:rPr>
      <w:drawing>
        <wp:inline distT="0" distB="0" distL="0" distR="0" wp14:anchorId="5C4021DA" wp14:editId="235F8B54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8441F7" w14:textId="77777777" w:rsidR="00C3325F" w:rsidRDefault="00C3325F" w:rsidP="00ED20C7">
    <w:pPr>
      <w:pStyle w:val="Nagwek"/>
      <w:ind w:left="-426"/>
      <w:rPr>
        <w:rFonts w:ascii="Arial" w:hAnsi="Arial" w:cs="Arial"/>
      </w:rPr>
    </w:pPr>
  </w:p>
  <w:p w14:paraId="42130E06" w14:textId="77777777" w:rsidR="00C3325F" w:rsidRDefault="00C3325F" w:rsidP="00ED20C7">
    <w:pPr>
      <w:pStyle w:val="Nagwek"/>
      <w:ind w:left="-426"/>
      <w:rPr>
        <w:rFonts w:ascii="Arial" w:hAnsi="Arial" w:cs="Arial"/>
      </w:rPr>
    </w:pPr>
  </w:p>
  <w:p w14:paraId="7D96CA39" w14:textId="45E3752D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265E90">
      <w:rPr>
        <w:rFonts w:ascii="Arial" w:hAnsi="Arial" w:cs="Arial"/>
      </w:rPr>
      <w:t>Eap-2412/4/2026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7EB1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99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AC"/>
    <w:rsid w:val="00041DF7"/>
    <w:rsid w:val="00085A19"/>
    <w:rsid w:val="000C3052"/>
    <w:rsid w:val="000C6848"/>
    <w:rsid w:val="001D0974"/>
    <w:rsid w:val="001D49D0"/>
    <w:rsid w:val="002650B7"/>
    <w:rsid w:val="00265E90"/>
    <w:rsid w:val="002C6B8F"/>
    <w:rsid w:val="002D65B5"/>
    <w:rsid w:val="00312741"/>
    <w:rsid w:val="0031485A"/>
    <w:rsid w:val="00320B74"/>
    <w:rsid w:val="00376E41"/>
    <w:rsid w:val="0039183C"/>
    <w:rsid w:val="003979FA"/>
    <w:rsid w:val="003D633B"/>
    <w:rsid w:val="003F031A"/>
    <w:rsid w:val="00425DD9"/>
    <w:rsid w:val="0044657C"/>
    <w:rsid w:val="00450812"/>
    <w:rsid w:val="00450E0A"/>
    <w:rsid w:val="004B06BD"/>
    <w:rsid w:val="005C5B73"/>
    <w:rsid w:val="006105E0"/>
    <w:rsid w:val="00653713"/>
    <w:rsid w:val="00664625"/>
    <w:rsid w:val="007066B5"/>
    <w:rsid w:val="00792635"/>
    <w:rsid w:val="007D21A3"/>
    <w:rsid w:val="007E3447"/>
    <w:rsid w:val="00813709"/>
    <w:rsid w:val="008605A5"/>
    <w:rsid w:val="0087138C"/>
    <w:rsid w:val="008F50C0"/>
    <w:rsid w:val="0094416C"/>
    <w:rsid w:val="0094791D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BD50C8"/>
    <w:rsid w:val="00C2302C"/>
    <w:rsid w:val="00C3325F"/>
    <w:rsid w:val="00C359FD"/>
    <w:rsid w:val="00D12C83"/>
    <w:rsid w:val="00D25B2A"/>
    <w:rsid w:val="00DA01DA"/>
    <w:rsid w:val="00DB79D2"/>
    <w:rsid w:val="00E505AC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35CEE8"/>
  <w15:chartTrackingRefBased/>
  <w15:docId w15:val="{8C111B73-59E9-4BA6-87BD-E8F1833B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33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Michał Borys</dc:creator>
  <cp:keywords/>
  <cp:lastModifiedBy>Michał Borys</cp:lastModifiedBy>
  <cp:revision>2</cp:revision>
  <cp:lastPrinted>2000-12-14T19:24:00Z</cp:lastPrinted>
  <dcterms:created xsi:type="dcterms:W3CDTF">2026-02-19T12:21:00Z</dcterms:created>
  <dcterms:modified xsi:type="dcterms:W3CDTF">2026-02-19T12:21:00Z</dcterms:modified>
</cp:coreProperties>
</file>