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079B0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97836" w:rsidRPr="00097836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70FC9C4D" w14:textId="77777777" w:rsidTr="00467CA2">
        <w:tc>
          <w:tcPr>
            <w:tcW w:w="2800" w:type="dxa"/>
          </w:tcPr>
          <w:p w14:paraId="13594243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24FB86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7629D9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437C1A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14:paraId="02223588" w14:textId="77777777" w:rsidTr="00467CA2">
        <w:tc>
          <w:tcPr>
            <w:tcW w:w="2800" w:type="dxa"/>
          </w:tcPr>
          <w:p w14:paraId="26053248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066B4D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F33ACC2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7791D4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56C48C4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67F11DD3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308768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EC78975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8121D11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</w:t>
      </w:r>
      <w:proofErr w:type="gramStart"/>
      <w:r w:rsidR="00EF3368" w:rsidRPr="00053927">
        <w:rPr>
          <w:rFonts w:ascii="Arial" w:hAnsi="Arial" w:cs="Arial"/>
          <w:sz w:val="24"/>
          <w:szCs w:val="24"/>
        </w:rPr>
        <w:t>2019r.</w:t>
      </w:r>
      <w:proofErr w:type="gramEnd"/>
      <w:r w:rsidR="00EF3368" w:rsidRPr="00053927">
        <w:rPr>
          <w:rFonts w:ascii="Arial" w:hAnsi="Arial" w:cs="Arial"/>
          <w:sz w:val="24"/>
          <w:szCs w:val="24"/>
        </w:rPr>
        <w:t xml:space="preserve"> Prawo zamówień publicznych </w:t>
      </w:r>
      <w:r w:rsidR="00097836" w:rsidRPr="00097836">
        <w:rPr>
          <w:rFonts w:ascii="Arial" w:hAnsi="Arial" w:cs="Arial"/>
          <w:sz w:val="24"/>
          <w:szCs w:val="24"/>
        </w:rPr>
        <w:t>(</w:t>
      </w:r>
      <w:proofErr w:type="spellStart"/>
      <w:r w:rsidR="00097836" w:rsidRPr="00097836">
        <w:rPr>
          <w:rFonts w:ascii="Arial" w:hAnsi="Arial" w:cs="Arial"/>
          <w:sz w:val="24"/>
          <w:szCs w:val="24"/>
        </w:rPr>
        <w:t>t.j</w:t>
      </w:r>
      <w:proofErr w:type="spellEnd"/>
      <w:r w:rsidR="00097836" w:rsidRPr="00097836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097836" w:rsidRPr="00097836">
        <w:rPr>
          <w:rFonts w:ascii="Arial" w:hAnsi="Arial" w:cs="Arial"/>
          <w:sz w:val="24"/>
          <w:szCs w:val="24"/>
        </w:rPr>
        <w:t>późn</w:t>
      </w:r>
      <w:proofErr w:type="spellEnd"/>
      <w:r w:rsidR="00097836" w:rsidRPr="00097836">
        <w:rPr>
          <w:rFonts w:ascii="Arial" w:hAnsi="Arial" w:cs="Arial"/>
          <w:sz w:val="24"/>
          <w:szCs w:val="24"/>
        </w:rPr>
        <w:t>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103EFDAF" w14:textId="77777777" w:rsidTr="00467CA2">
        <w:tc>
          <w:tcPr>
            <w:tcW w:w="2269" w:type="dxa"/>
          </w:tcPr>
          <w:p w14:paraId="59F1E0DA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F4BF692" w14:textId="77777777" w:rsidR="00D520D3" w:rsidRPr="00A2540E" w:rsidRDefault="0009783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978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Doposażenie Oddziału Urologii Ogólnej i Onkologicznej, bloku operacyjnego oraz jednostek współpracujących w nowoczesny sprzęt medyczny przeznaczony do kompleksowej diagnostyki i leczenia chorób </w:t>
            </w:r>
            <w:proofErr w:type="gramStart"/>
            <w:r w:rsidRPr="000978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onkologicznych.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proofErr w:type="gramEnd"/>
          </w:p>
        </w:tc>
      </w:tr>
      <w:tr w:rsidR="00097836" w:rsidRPr="00A2540E" w14:paraId="5315C664" w14:textId="77777777" w:rsidTr="00897A6A">
        <w:tc>
          <w:tcPr>
            <w:tcW w:w="2269" w:type="dxa"/>
          </w:tcPr>
          <w:p w14:paraId="5B96D05B" w14:textId="77777777" w:rsidR="00097836" w:rsidRPr="00A2540E" w:rsidRDefault="00097836" w:rsidP="00897A6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3C40C39" w14:textId="77777777" w:rsidR="00097836" w:rsidRPr="00A2540E" w:rsidRDefault="00097836" w:rsidP="00897A6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978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Eap-2412/4/2026</w:t>
            </w:r>
          </w:p>
        </w:tc>
      </w:tr>
    </w:tbl>
    <w:p w14:paraId="0568C273" w14:textId="77777777" w:rsidR="00DC652A" w:rsidRPr="00053927" w:rsidRDefault="0009783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1EF85A45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8ABCE27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321073C7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C366951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0E7321F8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71EADCE4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5A2900B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20CC630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6F1C269B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2601FC39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3535F08C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7159FC87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sposób wykorzystania udostępnionych przeze mnie zasobów przy wykonywaniu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zamówienia publicznego będzie następujący:</w:t>
      </w:r>
    </w:p>
    <w:p w14:paraId="2439C6CC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78C4E69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CA8E4DE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660E081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3D91961F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06FA4D90" w14:textId="77777777" w:rsidTr="00467CA2">
        <w:tc>
          <w:tcPr>
            <w:tcW w:w="2660" w:type="dxa"/>
          </w:tcPr>
          <w:p w14:paraId="1538F443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4FF6F6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1660A931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547852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3CD216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F86871E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9783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B7E419D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default" r:id="rId7"/>
      <w:footerReference w:type="default" r:id="rId8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77D6B" w14:textId="77777777" w:rsidR="009F3CAD" w:rsidRDefault="009F3CAD" w:rsidP="00025386">
      <w:pPr>
        <w:spacing w:after="0" w:line="240" w:lineRule="auto"/>
      </w:pPr>
      <w:r>
        <w:separator/>
      </w:r>
    </w:p>
  </w:endnote>
  <w:endnote w:type="continuationSeparator" w:id="0">
    <w:p w14:paraId="7DEC73A4" w14:textId="77777777" w:rsidR="009F3CAD" w:rsidRDefault="009F3CA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A4C27" w14:textId="74D2D960" w:rsidR="00025386" w:rsidRDefault="00064303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B9115FF" wp14:editId="1D7A386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8CCF21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ED8356E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7869ED2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71A46" w14:textId="77777777" w:rsidR="009F3CAD" w:rsidRDefault="009F3CAD" w:rsidP="00025386">
      <w:pPr>
        <w:spacing w:after="0" w:line="240" w:lineRule="auto"/>
      </w:pPr>
      <w:r>
        <w:separator/>
      </w:r>
    </w:p>
  </w:footnote>
  <w:footnote w:type="continuationSeparator" w:id="0">
    <w:p w14:paraId="45A1BAAC" w14:textId="77777777" w:rsidR="009F3CAD" w:rsidRDefault="009F3CA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09859" w14:textId="433A9BAE" w:rsidR="00891C2B" w:rsidRPr="00891C2B" w:rsidRDefault="00064303" w:rsidP="00891C2B">
    <w:pPr>
      <w:pStyle w:val="Nagwek"/>
    </w:pPr>
    <w:r>
      <w:rPr>
        <w:noProof/>
      </w:rPr>
      <w:drawing>
        <wp:inline distT="0" distB="0" distL="0" distR="0" wp14:anchorId="07C97B01" wp14:editId="10F2873B">
          <wp:extent cx="5821680" cy="5867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168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B0576E" w14:textId="77777777" w:rsidR="00097836" w:rsidRDefault="000978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6586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CAD"/>
    <w:rsid w:val="00025386"/>
    <w:rsid w:val="000423B9"/>
    <w:rsid w:val="00053927"/>
    <w:rsid w:val="00064303"/>
    <w:rsid w:val="00066C44"/>
    <w:rsid w:val="00071D4C"/>
    <w:rsid w:val="00084786"/>
    <w:rsid w:val="00097836"/>
    <w:rsid w:val="0016158F"/>
    <w:rsid w:val="001C2314"/>
    <w:rsid w:val="00213980"/>
    <w:rsid w:val="003F475C"/>
    <w:rsid w:val="004374F2"/>
    <w:rsid w:val="00460705"/>
    <w:rsid w:val="00467CA2"/>
    <w:rsid w:val="00485239"/>
    <w:rsid w:val="004E27D7"/>
    <w:rsid w:val="0055145C"/>
    <w:rsid w:val="005624D8"/>
    <w:rsid w:val="005E522D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91C2B"/>
    <w:rsid w:val="008B797E"/>
    <w:rsid w:val="008F2498"/>
    <w:rsid w:val="0093388F"/>
    <w:rsid w:val="009F3CAD"/>
    <w:rsid w:val="00A56A6F"/>
    <w:rsid w:val="00A87380"/>
    <w:rsid w:val="00AF4E90"/>
    <w:rsid w:val="00AF7375"/>
    <w:rsid w:val="00B62AD0"/>
    <w:rsid w:val="00B77707"/>
    <w:rsid w:val="00BE053A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CD25A5"/>
  <w15:chartTrackingRefBased/>
  <w15:docId w15:val="{070BDFD3-8A29-48B8-8512-F4240CCA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dc:description/>
  <cp:lastModifiedBy>Michał Borys</cp:lastModifiedBy>
  <cp:revision>2</cp:revision>
  <dcterms:created xsi:type="dcterms:W3CDTF">2026-02-19T12:18:00Z</dcterms:created>
  <dcterms:modified xsi:type="dcterms:W3CDTF">2026-02-19T12:18:00Z</dcterms:modified>
</cp:coreProperties>
</file>