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F1B00" w14:textId="7777777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F6426C" w:rsidRPr="00F6426C">
        <w:rPr>
          <w:rFonts w:ascii="Arial" w:hAnsi="Arial" w:cs="Arial"/>
          <w:bCs/>
          <w:i w:val="0"/>
          <w:szCs w:val="24"/>
        </w:rPr>
        <w:t>2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648B962E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A0D51FA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C0ED9E8" w14:textId="77777777" w:rsidR="00B049E0" w:rsidRPr="0012157F" w:rsidRDefault="00F6426C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426C">
        <w:rPr>
          <w:rFonts w:ascii="Arial" w:hAnsi="Arial" w:cs="Arial"/>
        </w:rPr>
        <w:t>Samodzielny Publiczny Zespół Opieki Zdrowotnej w Kolbuszowej</w:t>
      </w:r>
    </w:p>
    <w:p w14:paraId="70CA7D4F" w14:textId="77777777" w:rsidR="00B049E0" w:rsidRPr="0012157F" w:rsidRDefault="00F6426C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426C">
        <w:rPr>
          <w:rFonts w:ascii="Arial" w:hAnsi="Arial" w:cs="Arial"/>
        </w:rPr>
        <w:t>Grunwaldzka</w:t>
      </w:r>
      <w:r w:rsidR="00B049E0" w:rsidRPr="0012157F">
        <w:rPr>
          <w:rFonts w:ascii="Arial" w:hAnsi="Arial" w:cs="Arial"/>
        </w:rPr>
        <w:t xml:space="preserve"> </w:t>
      </w:r>
      <w:r w:rsidRPr="00F6426C">
        <w:rPr>
          <w:rFonts w:ascii="Arial" w:hAnsi="Arial" w:cs="Arial"/>
        </w:rPr>
        <w:t>4</w:t>
      </w:r>
      <w:r w:rsidR="00B049E0" w:rsidRPr="0012157F">
        <w:rPr>
          <w:rFonts w:ascii="Arial" w:hAnsi="Arial" w:cs="Arial"/>
        </w:rPr>
        <w:t xml:space="preserve"> </w:t>
      </w:r>
    </w:p>
    <w:p w14:paraId="23362C59" w14:textId="77777777" w:rsidR="00B049E0" w:rsidRDefault="00F6426C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F6426C">
        <w:rPr>
          <w:rFonts w:ascii="Arial" w:hAnsi="Arial" w:cs="Arial"/>
        </w:rPr>
        <w:t>36-100</w:t>
      </w:r>
      <w:r w:rsidR="00B049E0" w:rsidRPr="0012157F">
        <w:rPr>
          <w:rFonts w:ascii="Arial" w:hAnsi="Arial" w:cs="Arial"/>
        </w:rPr>
        <w:t xml:space="preserve"> </w:t>
      </w:r>
      <w:r w:rsidRPr="00F6426C">
        <w:rPr>
          <w:rFonts w:ascii="Arial" w:hAnsi="Arial" w:cs="Arial"/>
        </w:rPr>
        <w:t>Kolbuszowa</w:t>
      </w:r>
    </w:p>
    <w:p w14:paraId="7050147E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B2F0E86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6A0B9678" w14:textId="77777777" w:rsidTr="00B475B8">
        <w:tc>
          <w:tcPr>
            <w:tcW w:w="2800" w:type="dxa"/>
          </w:tcPr>
          <w:p w14:paraId="674D021E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0573821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10DC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24B33B6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1065F268" w14:textId="77777777" w:rsidTr="00B475B8">
        <w:tc>
          <w:tcPr>
            <w:tcW w:w="2800" w:type="dxa"/>
          </w:tcPr>
          <w:p w14:paraId="59987320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885844B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30F9C7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2EB1A8B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2114432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426C" w:rsidRPr="0012157F" w14:paraId="54E6B7BB" w14:textId="77777777" w:rsidTr="001B0DED">
        <w:tc>
          <w:tcPr>
            <w:tcW w:w="9104" w:type="dxa"/>
            <w:shd w:val="clear" w:color="auto" w:fill="D9D9D9"/>
          </w:tcPr>
          <w:p w14:paraId="5B71F66C" w14:textId="77777777" w:rsidR="00F6426C" w:rsidRPr="00B049E0" w:rsidRDefault="00F6426C" w:rsidP="001B0DED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3E077948" w14:textId="77777777" w:rsidR="00F6426C" w:rsidRDefault="00F6426C" w:rsidP="001B0DE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6426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6426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6426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6426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6426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FC49626" w14:textId="77777777" w:rsidR="00F6426C" w:rsidRDefault="00F6426C" w:rsidP="001B0D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3C10538" w14:textId="77777777" w:rsidR="00F6426C" w:rsidRDefault="00F6426C" w:rsidP="001B0D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EF2383E" w14:textId="77777777" w:rsidR="00F6426C" w:rsidRPr="00B049E0" w:rsidRDefault="00F6426C" w:rsidP="001B0DE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3D6488F3" w14:textId="77777777" w:rsidR="00F6426C" w:rsidRPr="00B049E0" w:rsidRDefault="00F6426C" w:rsidP="001B0DED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2235887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26094B63" w14:textId="77777777" w:rsidTr="00B475B8">
        <w:tc>
          <w:tcPr>
            <w:tcW w:w="2269" w:type="dxa"/>
          </w:tcPr>
          <w:p w14:paraId="1107F37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14979D" w14:textId="77777777" w:rsidR="00B049E0" w:rsidRPr="00A2540E" w:rsidRDefault="00F6426C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2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i dostawa wyposażenia medycznego na potrzeby: Pracowni Diagnostyki Medycznej. Pracowni Tomografii Komputerowej oraz Pracowni Rentgenodiagnostyki dla SP </w:t>
            </w:r>
            <w:r w:rsidRPr="00F642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ZOZ w Kolbuszowej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426C" w:rsidRPr="00A2540E" w14:paraId="2C0414BB" w14:textId="77777777" w:rsidTr="001B0DED">
        <w:tc>
          <w:tcPr>
            <w:tcW w:w="2269" w:type="dxa"/>
          </w:tcPr>
          <w:p w14:paraId="4D9DD76D" w14:textId="77777777" w:rsidR="00F6426C" w:rsidRPr="00A2540E" w:rsidRDefault="00F6426C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3B5E4EDC" w14:textId="77777777" w:rsidR="00F6426C" w:rsidRPr="00A2540E" w:rsidRDefault="00F6426C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2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Eap-2412/6/2026</w:t>
            </w:r>
          </w:p>
        </w:tc>
      </w:tr>
    </w:tbl>
    <w:p w14:paraId="339C165D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612ABC1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426C" w:rsidRPr="00F6426C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A028A2C" w14:textId="77777777" w:rsidTr="00650D6C">
        <w:tc>
          <w:tcPr>
            <w:tcW w:w="9104" w:type="dxa"/>
            <w:shd w:val="clear" w:color="auto" w:fill="D9D9D9"/>
          </w:tcPr>
          <w:p w14:paraId="1553C6E9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5E7B964B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4641B30E" w14:textId="77777777" w:rsidR="00F6426C" w:rsidRDefault="007A2BCB" w:rsidP="00F6426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 xml:space="preserve">U. z </w:t>
      </w:r>
      <w:proofErr w:type="gramStart"/>
      <w:r w:rsidR="00B9406A" w:rsidRPr="00B9406A">
        <w:rPr>
          <w:rFonts w:ascii="Arial" w:hAnsi="Arial" w:cs="Arial"/>
          <w:sz w:val="24"/>
          <w:szCs w:val="24"/>
        </w:rPr>
        <w:t>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>r.</w:t>
      </w:r>
      <w:proofErr w:type="gramEnd"/>
      <w:r w:rsidR="00B9406A" w:rsidRPr="00B9406A">
        <w:rPr>
          <w:rFonts w:ascii="Arial" w:hAnsi="Arial" w:cs="Arial"/>
          <w:sz w:val="24"/>
          <w:szCs w:val="24"/>
        </w:rPr>
        <w:t xml:space="preserve">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617F0AEF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24DA624" w14:textId="77777777" w:rsidTr="00CD4DD1">
        <w:tc>
          <w:tcPr>
            <w:tcW w:w="9104" w:type="dxa"/>
            <w:shd w:val="clear" w:color="auto" w:fill="D9D9D9"/>
          </w:tcPr>
          <w:p w14:paraId="61D34D6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7EB6341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E36CC42" w14:textId="77777777" w:rsidTr="00847232">
        <w:tc>
          <w:tcPr>
            <w:tcW w:w="9104" w:type="dxa"/>
            <w:shd w:val="clear" w:color="auto" w:fill="D9D9D9"/>
          </w:tcPr>
          <w:p w14:paraId="1C4BACF4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746BB9F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F988CB8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A5B2D0A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66DB82F7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3C2FA0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35FBC433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1F6EC5A" w14:textId="77777777" w:rsidTr="00B475B8">
        <w:tc>
          <w:tcPr>
            <w:tcW w:w="2660" w:type="dxa"/>
          </w:tcPr>
          <w:p w14:paraId="16A29F6A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7CA5289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7CD5858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BC2E424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B6E71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CBFEB3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8D5EB92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6D4D4" w14:textId="77777777" w:rsidR="005756A5" w:rsidRDefault="005756A5" w:rsidP="0038231F">
      <w:pPr>
        <w:spacing w:after="0" w:line="240" w:lineRule="auto"/>
      </w:pPr>
      <w:r>
        <w:separator/>
      </w:r>
    </w:p>
  </w:endnote>
  <w:endnote w:type="continuationSeparator" w:id="0">
    <w:p w14:paraId="3081BD7E" w14:textId="77777777" w:rsidR="005756A5" w:rsidRDefault="005756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2E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5C48A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83F60" w14:textId="77777777" w:rsidR="005756A5" w:rsidRDefault="005756A5" w:rsidP="0038231F">
      <w:pPr>
        <w:spacing w:after="0" w:line="240" w:lineRule="auto"/>
      </w:pPr>
      <w:r>
        <w:separator/>
      </w:r>
    </w:p>
  </w:footnote>
  <w:footnote w:type="continuationSeparator" w:id="0">
    <w:p w14:paraId="0C307DFF" w14:textId="77777777" w:rsidR="005756A5" w:rsidRDefault="005756A5" w:rsidP="0038231F">
      <w:pPr>
        <w:spacing w:after="0" w:line="240" w:lineRule="auto"/>
      </w:pPr>
      <w:r>
        <w:continuationSeparator/>
      </w:r>
    </w:p>
  </w:footnote>
  <w:footnote w:id="1">
    <w:p w14:paraId="124A72E1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4D25DDFB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40C1C185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6429F543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38B30566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46E2EFC6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1550FB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D05CB0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80ABEC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41C6" w14:textId="77777777" w:rsidR="00394881" w:rsidRPr="00394881" w:rsidRDefault="00394881" w:rsidP="00394881">
    <w:pPr>
      <w:pStyle w:val="Nagwek"/>
    </w:pPr>
    <w:r w:rsidRPr="00394881">
      <w:pict w14:anchorId="26441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  <w:p w14:paraId="5221C7AE" w14:textId="77777777" w:rsidR="00F6426C" w:rsidRDefault="00F64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69080">
    <w:abstractNumId w:val="12"/>
  </w:num>
  <w:num w:numId="2" w16cid:durableId="1572502079">
    <w:abstractNumId w:val="0"/>
  </w:num>
  <w:num w:numId="3" w16cid:durableId="204175995">
    <w:abstractNumId w:val="11"/>
  </w:num>
  <w:num w:numId="4" w16cid:durableId="377441675">
    <w:abstractNumId w:val="14"/>
  </w:num>
  <w:num w:numId="5" w16cid:durableId="311371760">
    <w:abstractNumId w:val="13"/>
  </w:num>
  <w:num w:numId="6" w16cid:durableId="1488282717">
    <w:abstractNumId w:val="10"/>
  </w:num>
  <w:num w:numId="7" w16cid:durableId="125196309">
    <w:abstractNumId w:val="1"/>
  </w:num>
  <w:num w:numId="8" w16cid:durableId="1429810682">
    <w:abstractNumId w:val="6"/>
  </w:num>
  <w:num w:numId="9" w16cid:durableId="2034648559">
    <w:abstractNumId w:val="4"/>
  </w:num>
  <w:num w:numId="10" w16cid:durableId="882718423">
    <w:abstractNumId w:val="7"/>
  </w:num>
  <w:num w:numId="11" w16cid:durableId="357312481">
    <w:abstractNumId w:val="5"/>
  </w:num>
  <w:num w:numId="12" w16cid:durableId="499855009">
    <w:abstractNumId w:val="9"/>
  </w:num>
  <w:num w:numId="13" w16cid:durableId="12268814">
    <w:abstractNumId w:val="3"/>
  </w:num>
  <w:num w:numId="14" w16cid:durableId="663360284">
    <w:abstractNumId w:val="2"/>
  </w:num>
  <w:num w:numId="15" w16cid:durableId="1197155657">
    <w:abstractNumId w:val="8"/>
  </w:num>
  <w:num w:numId="16" w16cid:durableId="5747530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6A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08D4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4881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756A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426C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AA11D"/>
  <w15:docId w15:val="{038631E4-DA28-43D3-ABB0-3D956C09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2026-02-26T00:06:00Z</dcterms:created>
  <dcterms:modified xsi:type="dcterms:W3CDTF">2026-02-26T00:06:00Z</dcterms:modified>
</cp:coreProperties>
</file>