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AB169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D42EB" w:rsidRPr="004D42EB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5A26067" w14:textId="77777777" w:rsidTr="00D62E6E">
        <w:tc>
          <w:tcPr>
            <w:tcW w:w="2800" w:type="dxa"/>
          </w:tcPr>
          <w:p w14:paraId="65D4ECB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48A5E6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B54968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F44E2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F006BBE" w14:textId="77777777" w:rsidTr="00D62E6E">
        <w:tc>
          <w:tcPr>
            <w:tcW w:w="2800" w:type="dxa"/>
          </w:tcPr>
          <w:p w14:paraId="01592225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37F86E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68601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3AE21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E32144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42EB" w:rsidRPr="00C14101" w14:paraId="0D2B7EC4" w14:textId="77777777" w:rsidTr="001B0DE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40500B" w14:textId="77777777" w:rsidR="004D42EB" w:rsidRPr="00C14101" w:rsidRDefault="004D42EB" w:rsidP="001B0DE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84B79A8" w14:textId="77777777" w:rsidR="004D42EB" w:rsidRPr="00C14101" w:rsidRDefault="004D42EB" w:rsidP="001B0DE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D42EB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D42EB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D42EB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4D42EB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4D42EB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1286FCB3" w14:textId="77777777" w:rsidR="004D42EB" w:rsidRPr="00C14101" w:rsidRDefault="004D42EB" w:rsidP="001B0D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990A42" w14:textId="77777777" w:rsidR="004D42EB" w:rsidRPr="00C14101" w:rsidRDefault="004D42EB" w:rsidP="001B0DE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8AAD12F" w14:textId="77777777" w:rsidR="00BC121E" w:rsidRPr="00C14101" w:rsidRDefault="004D42E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06612BA" w14:textId="77777777" w:rsidTr="00D62E6E">
        <w:tc>
          <w:tcPr>
            <w:tcW w:w="2269" w:type="dxa"/>
          </w:tcPr>
          <w:p w14:paraId="2C27E9D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41C66E" w14:textId="77777777" w:rsidR="00D62E6E" w:rsidRPr="00D62E6E" w:rsidRDefault="004D42E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2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wyposażenia medycznego na potrzeby: Pracowni Diagnostyki Medycznej. Pracowni Tomografii Komputerowej oraz Pracowni Rentgenodiagnostyki dla SP ZOZ w Kolbuszowej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42EB" w:rsidRPr="00D62E6E" w14:paraId="4ADA902E" w14:textId="77777777" w:rsidTr="001B0DED">
        <w:tc>
          <w:tcPr>
            <w:tcW w:w="2269" w:type="dxa"/>
          </w:tcPr>
          <w:p w14:paraId="66E915DA" w14:textId="77777777" w:rsidR="004D42EB" w:rsidRPr="00D62E6E" w:rsidRDefault="004D42EB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6F83373" w14:textId="77777777" w:rsidR="004D42EB" w:rsidRPr="00D62E6E" w:rsidRDefault="004D42EB" w:rsidP="001B0D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2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Eap-2412/6/2026</w:t>
            </w:r>
          </w:p>
        </w:tc>
      </w:tr>
    </w:tbl>
    <w:p w14:paraId="3DDA008A" w14:textId="77777777" w:rsidR="00BC121E" w:rsidRDefault="004D42EB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D42EB">
        <w:rPr>
          <w:rFonts w:ascii="Arial" w:eastAsia="Times New Roman" w:hAnsi="Arial" w:cs="Arial"/>
          <w:b/>
          <w:sz w:val="24"/>
          <w:szCs w:val="24"/>
          <w:lang w:eastAsia="pl-PL"/>
        </w:rPr>
        <w:t>Samodzielny Publiczny Zespół Opieki Zdrowotnej w Kolbuszowej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F538113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18BB90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59E8B16D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6169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D58A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CDA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7997FB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B905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43F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F7B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4F1A02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5BE4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EDC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D84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4994D3B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6834CD9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CBEF430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54AABE56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</w:t>
      </w:r>
      <w:proofErr w:type="gramStart"/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>Wypełnić</w:t>
      </w:r>
      <w:proofErr w:type="gramEnd"/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jeżeli dotyczy</w:t>
      </w:r>
    </w:p>
    <w:p w14:paraId="3554CE7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AE65570" w14:textId="77777777" w:rsidTr="00620E37">
        <w:tc>
          <w:tcPr>
            <w:tcW w:w="2660" w:type="dxa"/>
          </w:tcPr>
          <w:p w14:paraId="1181BAA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E218BE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54DC11D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19A4E5E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15B53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9D63CC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42E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1689DE7" w14:textId="77777777" w:rsidR="00106AC7" w:rsidRPr="00BC121E" w:rsidRDefault="00106AC7" w:rsidP="001E4022"/>
    <w:sectPr w:rsidR="00106AC7" w:rsidRPr="00BC121E" w:rsidSect="004B1027">
      <w:headerReference w:type="default" r:id="rId8"/>
      <w:footerReference w:type="even" r:id="rId9"/>
      <w:footerReference w:type="default" r:id="rId10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0C6CD" w14:textId="77777777" w:rsidR="00C70B7B" w:rsidRDefault="00C70B7B">
      <w:r>
        <w:separator/>
      </w:r>
    </w:p>
  </w:endnote>
  <w:endnote w:type="continuationSeparator" w:id="0">
    <w:p w14:paraId="626A5D29" w14:textId="77777777" w:rsidR="00C70B7B" w:rsidRDefault="00C70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DC47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F61F5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EB59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7996954" w14:textId="77777777" w:rsidR="009A4CD3" w:rsidRDefault="00EF7C6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3ADE9FD">
        <v:line id="_x0000_s1025" style="position:absolute;left:0;text-align:left;z-index:251657728" from="-3.85pt,8.7pt" to="455.15pt,8.7pt"/>
      </w:pict>
    </w:r>
  </w:p>
  <w:p w14:paraId="236A7E9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91662" w14:textId="77777777" w:rsidR="00C70B7B" w:rsidRDefault="00C70B7B">
      <w:r>
        <w:separator/>
      </w:r>
    </w:p>
  </w:footnote>
  <w:footnote w:type="continuationSeparator" w:id="0">
    <w:p w14:paraId="1D1B22CD" w14:textId="77777777" w:rsidR="00C70B7B" w:rsidRDefault="00C70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083A4" w14:textId="77777777" w:rsidR="00EF7C67" w:rsidRPr="00EF7C67" w:rsidRDefault="00EF7C67" w:rsidP="00EF7C67">
    <w:pPr>
      <w:pStyle w:val="Nagwek"/>
    </w:pPr>
    <w:r w:rsidRPr="00EF7C67">
      <w:pict w14:anchorId="37DBF9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6.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8616657">
    <w:abstractNumId w:val="13"/>
  </w:num>
  <w:num w:numId="2" w16cid:durableId="743843129">
    <w:abstractNumId w:val="0"/>
  </w:num>
  <w:num w:numId="3" w16cid:durableId="610278881">
    <w:abstractNumId w:val="11"/>
  </w:num>
  <w:num w:numId="4" w16cid:durableId="2106490220">
    <w:abstractNumId w:val="8"/>
  </w:num>
  <w:num w:numId="5" w16cid:durableId="1661229009">
    <w:abstractNumId w:val="7"/>
  </w:num>
  <w:num w:numId="6" w16cid:durableId="1216628029">
    <w:abstractNumId w:val="1"/>
  </w:num>
  <w:num w:numId="7" w16cid:durableId="2132821908">
    <w:abstractNumId w:val="6"/>
  </w:num>
  <w:num w:numId="8" w16cid:durableId="1297104465">
    <w:abstractNumId w:val="3"/>
  </w:num>
  <w:num w:numId="9" w16cid:durableId="1891457112">
    <w:abstractNumId w:val="2"/>
  </w:num>
  <w:num w:numId="10" w16cid:durableId="1749812438">
    <w:abstractNumId w:val="5"/>
  </w:num>
  <w:num w:numId="11" w16cid:durableId="963458912">
    <w:abstractNumId w:val="10"/>
  </w:num>
  <w:num w:numId="12" w16cid:durableId="163711997">
    <w:abstractNumId w:val="4"/>
  </w:num>
  <w:num w:numId="13" w16cid:durableId="487016078">
    <w:abstractNumId w:val="9"/>
  </w:num>
  <w:num w:numId="14" w16cid:durableId="21011036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B7B"/>
    <w:rsid w:val="0000184A"/>
    <w:rsid w:val="00007C1C"/>
    <w:rsid w:val="00012997"/>
    <w:rsid w:val="000621A2"/>
    <w:rsid w:val="00067B62"/>
    <w:rsid w:val="000719DC"/>
    <w:rsid w:val="00075CEC"/>
    <w:rsid w:val="000807AB"/>
    <w:rsid w:val="000D08D4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2EB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70B7B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F7C6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9619FD"/>
  <w15:chartTrackingRefBased/>
  <w15:docId w15:val="{980443A1-22AE-462F-A447-735D454D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2010-01-07T09:39:00Z</cp:lastPrinted>
  <dcterms:created xsi:type="dcterms:W3CDTF">2026-02-26T00:09:00Z</dcterms:created>
  <dcterms:modified xsi:type="dcterms:W3CDTF">2026-02-26T00:09:00Z</dcterms:modified>
</cp:coreProperties>
</file>