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5FCDD" w14:textId="77777777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07208" w:rsidRPr="00B07208">
        <w:rPr>
          <w:rFonts w:ascii="Arial" w:hAnsi="Arial" w:cs="Arial"/>
          <w:bCs/>
          <w:i w:val="0"/>
          <w:szCs w:val="24"/>
        </w:rPr>
        <w:t>10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0B26256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56732B9F" w14:textId="77777777" w:rsidR="00B95C96" w:rsidRPr="0012157F" w:rsidRDefault="00B07208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07208">
        <w:rPr>
          <w:rFonts w:ascii="Arial" w:hAnsi="Arial" w:cs="Arial"/>
        </w:rPr>
        <w:t>Samodzielny Publiczny Zespół Opieki Zdrowotnej w Kolbuszowej</w:t>
      </w:r>
    </w:p>
    <w:p w14:paraId="1B5D5D50" w14:textId="77777777" w:rsidR="00B95C96" w:rsidRPr="0012157F" w:rsidRDefault="00B07208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07208">
        <w:rPr>
          <w:rFonts w:ascii="Arial" w:hAnsi="Arial" w:cs="Arial"/>
        </w:rPr>
        <w:t>Grunwaldzka</w:t>
      </w:r>
      <w:r w:rsidR="00B95C96" w:rsidRPr="0012157F">
        <w:rPr>
          <w:rFonts w:ascii="Arial" w:hAnsi="Arial" w:cs="Arial"/>
        </w:rPr>
        <w:t xml:space="preserve"> </w:t>
      </w:r>
      <w:r w:rsidRPr="00B07208">
        <w:rPr>
          <w:rFonts w:ascii="Arial" w:hAnsi="Arial" w:cs="Arial"/>
        </w:rPr>
        <w:t>4</w:t>
      </w:r>
      <w:r w:rsidR="00B95C96" w:rsidRPr="0012157F">
        <w:rPr>
          <w:rFonts w:ascii="Arial" w:hAnsi="Arial" w:cs="Arial"/>
        </w:rPr>
        <w:t xml:space="preserve"> </w:t>
      </w:r>
    </w:p>
    <w:p w14:paraId="67D1903D" w14:textId="77777777" w:rsidR="00B95C96" w:rsidRDefault="00B07208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07208">
        <w:rPr>
          <w:rFonts w:ascii="Arial" w:hAnsi="Arial" w:cs="Arial"/>
        </w:rPr>
        <w:t>36-100</w:t>
      </w:r>
      <w:r w:rsidR="00B95C96" w:rsidRPr="0012157F">
        <w:rPr>
          <w:rFonts w:ascii="Arial" w:hAnsi="Arial" w:cs="Arial"/>
        </w:rPr>
        <w:t xml:space="preserve"> </w:t>
      </w:r>
      <w:r w:rsidRPr="00B07208">
        <w:rPr>
          <w:rFonts w:ascii="Arial" w:hAnsi="Arial" w:cs="Arial"/>
        </w:rPr>
        <w:t>Kolbuszowa</w:t>
      </w:r>
    </w:p>
    <w:p w14:paraId="6D976D9E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5553118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104958BD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4442A0F5" w14:textId="77777777" w:rsidTr="006C3667">
        <w:tc>
          <w:tcPr>
            <w:tcW w:w="2800" w:type="dxa"/>
          </w:tcPr>
          <w:p w14:paraId="68DDF72A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660026A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C497586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92E676D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14:paraId="7B52CB6B" w14:textId="77777777" w:rsidTr="006C3667">
        <w:tc>
          <w:tcPr>
            <w:tcW w:w="2800" w:type="dxa"/>
          </w:tcPr>
          <w:p w14:paraId="4B25A11C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DA27B4C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D61016D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D80A54F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252D4AA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07208" w:rsidRPr="0012157F" w14:paraId="6AA1C8D8" w14:textId="77777777" w:rsidTr="001B0DED">
        <w:tc>
          <w:tcPr>
            <w:tcW w:w="9104" w:type="dxa"/>
            <w:shd w:val="clear" w:color="auto" w:fill="D9D9D9"/>
          </w:tcPr>
          <w:p w14:paraId="2EB53CEC" w14:textId="77777777" w:rsidR="00B07208" w:rsidRPr="0012157F" w:rsidRDefault="00B07208" w:rsidP="001B0DE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9EF084A" w14:textId="77777777" w:rsidR="00B07208" w:rsidRPr="00094F76" w:rsidRDefault="00B07208" w:rsidP="001B0DED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0720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0720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07208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B07208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B07208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: ”ustawa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621E07ED" w14:textId="77777777" w:rsidR="00B07208" w:rsidRPr="0017574D" w:rsidRDefault="00B07208" w:rsidP="001B0DED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522F17B" w14:textId="77777777" w:rsidR="00B07208" w:rsidRDefault="00B07208" w:rsidP="001B0DED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896C21E" w14:textId="77777777" w:rsidR="00B07208" w:rsidRPr="002C3302" w:rsidRDefault="00B07208" w:rsidP="001B0D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5BA2FF67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72CF2B4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50AA5A54" w14:textId="77777777" w:rsidTr="006C3667">
        <w:tc>
          <w:tcPr>
            <w:tcW w:w="2269" w:type="dxa"/>
          </w:tcPr>
          <w:p w14:paraId="3267A687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D6C594A" w14:textId="77777777" w:rsidR="00B95C96" w:rsidRPr="00A2540E" w:rsidRDefault="00B07208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0720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wyposażenia medycznego na potrzeby: Pracowni Diagnostyki Medycznej. Pracowni Tomografii Komputerowej oraz Pracowni Rentgenodiagnostyki dla SP ZOZ w Kolbuszowej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07208" w:rsidRPr="00A2540E" w14:paraId="1E6E47FA" w14:textId="77777777" w:rsidTr="001B0DED">
        <w:tc>
          <w:tcPr>
            <w:tcW w:w="2269" w:type="dxa"/>
          </w:tcPr>
          <w:p w14:paraId="32581851" w14:textId="77777777" w:rsidR="00B07208" w:rsidRPr="00A2540E" w:rsidRDefault="00B07208" w:rsidP="001B0DE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8A9A00F" w14:textId="77777777" w:rsidR="00B07208" w:rsidRPr="00A2540E" w:rsidRDefault="00B07208" w:rsidP="001B0DE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0720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Eap-2412/6/2026</w:t>
            </w:r>
          </w:p>
        </w:tc>
      </w:tr>
    </w:tbl>
    <w:p w14:paraId="07CC0449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38CD1C6B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B07208" w:rsidRPr="00B07208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2FC7FBAE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260F0EA4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2AB1678C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72DE21A6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4EBDDB8F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649CD955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704A90A8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79C63C1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8576CB">
        <w:rPr>
          <w:rFonts w:ascii="Arial" w:hAnsi="Arial" w:cs="Arial"/>
          <w:bCs/>
          <w:sz w:val="24"/>
          <w:szCs w:val="24"/>
        </w:rPr>
        <w:t>t.j</w:t>
      </w:r>
      <w:proofErr w:type="spellEnd"/>
      <w:r w:rsidR="008576CB" w:rsidRPr="008576CB">
        <w:rPr>
          <w:rFonts w:ascii="Arial" w:hAnsi="Arial" w:cs="Arial"/>
          <w:bCs/>
          <w:sz w:val="24"/>
          <w:szCs w:val="24"/>
        </w:rPr>
        <w:t>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14:paraId="45ABE484" w14:textId="77777777" w:rsidR="00B07208" w:rsidRDefault="00C90B4D" w:rsidP="00B07208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14:paraId="6E6A6A1A" w14:textId="77777777" w:rsidR="00C90B4D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</w:p>
    <w:p w14:paraId="03755299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6EE6178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421E00A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40CBCA6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47ADF0F0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04D5EF39" w14:textId="77777777" w:rsidTr="006C3667">
        <w:tc>
          <w:tcPr>
            <w:tcW w:w="2660" w:type="dxa"/>
          </w:tcPr>
          <w:p w14:paraId="77010FB6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EC4A1D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8829917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lastRenderedPageBreak/>
              <w:t>[data]</w:t>
            </w:r>
          </w:p>
        </w:tc>
        <w:tc>
          <w:tcPr>
            <w:tcW w:w="6662" w:type="dxa"/>
          </w:tcPr>
          <w:p w14:paraId="2537E04C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BA48E63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2F75072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lastRenderedPageBreak/>
              <w:t>[</w:t>
            </w:r>
            <w:r w:rsidR="00B07208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E470DF7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89F46" w14:textId="77777777" w:rsidR="001810B2" w:rsidRDefault="001810B2" w:rsidP="0038231F">
      <w:pPr>
        <w:spacing w:after="0" w:line="240" w:lineRule="auto"/>
      </w:pPr>
      <w:r>
        <w:separator/>
      </w:r>
    </w:p>
  </w:endnote>
  <w:endnote w:type="continuationSeparator" w:id="0">
    <w:p w14:paraId="703F0B90" w14:textId="77777777" w:rsidR="001810B2" w:rsidRDefault="001810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599F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0B0C91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DF47A" w14:textId="77777777" w:rsidR="001810B2" w:rsidRDefault="001810B2" w:rsidP="0038231F">
      <w:pPr>
        <w:spacing w:after="0" w:line="240" w:lineRule="auto"/>
      </w:pPr>
      <w:r>
        <w:separator/>
      </w:r>
    </w:p>
  </w:footnote>
  <w:footnote w:type="continuationSeparator" w:id="0">
    <w:p w14:paraId="789F1233" w14:textId="77777777" w:rsidR="001810B2" w:rsidRDefault="001810B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C1818" w14:textId="77777777" w:rsidR="00612E58" w:rsidRPr="00612E58" w:rsidRDefault="00612E58" w:rsidP="00612E58">
    <w:pPr>
      <w:pStyle w:val="Nagwek"/>
    </w:pPr>
    <w:r w:rsidRPr="00612E58">
      <w:pict w14:anchorId="3A15640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style="width:458.4pt;height:46.2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0528938">
    <w:abstractNumId w:val="12"/>
  </w:num>
  <w:num w:numId="2" w16cid:durableId="357852168">
    <w:abstractNumId w:val="0"/>
  </w:num>
  <w:num w:numId="3" w16cid:durableId="1328170385">
    <w:abstractNumId w:val="11"/>
  </w:num>
  <w:num w:numId="4" w16cid:durableId="92634834">
    <w:abstractNumId w:val="16"/>
  </w:num>
  <w:num w:numId="5" w16cid:durableId="526910962">
    <w:abstractNumId w:val="13"/>
  </w:num>
  <w:num w:numId="6" w16cid:durableId="962660658">
    <w:abstractNumId w:val="10"/>
  </w:num>
  <w:num w:numId="7" w16cid:durableId="34087089">
    <w:abstractNumId w:val="1"/>
  </w:num>
  <w:num w:numId="8" w16cid:durableId="1562253098">
    <w:abstractNumId w:val="6"/>
  </w:num>
  <w:num w:numId="9" w16cid:durableId="1484203103">
    <w:abstractNumId w:val="4"/>
  </w:num>
  <w:num w:numId="10" w16cid:durableId="113448486">
    <w:abstractNumId w:val="7"/>
  </w:num>
  <w:num w:numId="11" w16cid:durableId="1800294749">
    <w:abstractNumId w:val="5"/>
  </w:num>
  <w:num w:numId="12" w16cid:durableId="516964333">
    <w:abstractNumId w:val="9"/>
  </w:num>
  <w:num w:numId="13" w16cid:durableId="848568910">
    <w:abstractNumId w:val="3"/>
  </w:num>
  <w:num w:numId="14" w16cid:durableId="1165438009">
    <w:abstractNumId w:val="2"/>
  </w:num>
  <w:num w:numId="15" w16cid:durableId="1085880775">
    <w:abstractNumId w:val="15"/>
  </w:num>
  <w:num w:numId="16" w16cid:durableId="1033068956">
    <w:abstractNumId w:val="8"/>
  </w:num>
  <w:num w:numId="17" w16cid:durableId="172559246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10B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08D4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10B2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12E58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07208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40000"/>
  <w15:docId w15:val="{D27E6BCA-8DD0-45E9-BFF1-DECDFCE90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465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Borys</dc:creator>
  <cp:keywords/>
  <cp:lastModifiedBy>Michał Borys</cp:lastModifiedBy>
  <cp:revision>2</cp:revision>
  <cp:lastPrinted>2016-07-26T10:32:00Z</cp:lastPrinted>
  <dcterms:created xsi:type="dcterms:W3CDTF">2026-02-26T00:10:00Z</dcterms:created>
  <dcterms:modified xsi:type="dcterms:W3CDTF">2026-02-26T00:10:00Z</dcterms:modified>
</cp:coreProperties>
</file>