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9B83B" w14:textId="77777777" w:rsidR="003E6519" w:rsidRPr="009432A1" w:rsidRDefault="00130E6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30E62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30E62">
        <w:rPr>
          <w:rFonts w:ascii="Arial" w:hAnsi="Arial" w:cs="Arial"/>
          <w:sz w:val="24"/>
          <w:szCs w:val="24"/>
        </w:rPr>
        <w:t>2026-03-06</w:t>
      </w:r>
    </w:p>
    <w:p w14:paraId="529D95DC" w14:textId="77777777" w:rsidR="003E6519" w:rsidRPr="009432A1" w:rsidRDefault="00130E6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0E6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28AFE61" w14:textId="77777777" w:rsidR="003E6519" w:rsidRPr="009432A1" w:rsidRDefault="00130E6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30E62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30E62">
        <w:rPr>
          <w:rFonts w:ascii="Arial" w:hAnsi="Arial" w:cs="Arial"/>
          <w:sz w:val="24"/>
          <w:szCs w:val="24"/>
        </w:rPr>
        <w:t>4</w:t>
      </w:r>
    </w:p>
    <w:p w14:paraId="294D8078" w14:textId="77777777" w:rsidR="003E6519" w:rsidRPr="009432A1" w:rsidRDefault="00130E62" w:rsidP="003E6519">
      <w:pPr>
        <w:rPr>
          <w:rFonts w:ascii="Arial" w:hAnsi="Arial" w:cs="Arial"/>
          <w:sz w:val="24"/>
          <w:szCs w:val="24"/>
        </w:rPr>
      </w:pPr>
      <w:r w:rsidRPr="00130E62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30E62">
        <w:rPr>
          <w:rFonts w:ascii="Arial" w:hAnsi="Arial" w:cs="Arial"/>
          <w:sz w:val="24"/>
          <w:szCs w:val="24"/>
        </w:rPr>
        <w:t>Kolbuszowa</w:t>
      </w:r>
    </w:p>
    <w:p w14:paraId="1D463C0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79F7D8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E06B37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25D364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A2B667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2203DC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9EE5800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BD32C89" w14:textId="77777777" w:rsidTr="001A0FA2">
        <w:tc>
          <w:tcPr>
            <w:tcW w:w="2269" w:type="dxa"/>
          </w:tcPr>
          <w:p w14:paraId="27B2E313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4BE1909" w14:textId="77777777" w:rsidR="003E6519" w:rsidRPr="004E4B64" w:rsidRDefault="00130E6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0E62">
              <w:rPr>
                <w:rFonts w:ascii="Arial" w:hAnsi="Arial" w:cs="Arial"/>
                <w:bCs/>
                <w:sz w:val="24"/>
                <w:szCs w:val="24"/>
              </w:rPr>
              <w:t>Dostawa wyrobów do pielęgnacji pacjenta i opatrunki specjalistyczne w 26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0E62" w:rsidRPr="004E4B64" w14:paraId="33043988" w14:textId="77777777" w:rsidTr="007E7776">
        <w:tc>
          <w:tcPr>
            <w:tcW w:w="2269" w:type="dxa"/>
          </w:tcPr>
          <w:p w14:paraId="4F605B6F" w14:textId="77777777" w:rsidR="00130E62" w:rsidRPr="004E4B64" w:rsidRDefault="00130E62" w:rsidP="007E77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EA09F18" w14:textId="77777777" w:rsidR="00130E62" w:rsidRPr="004E4B64" w:rsidRDefault="00130E62" w:rsidP="007E77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0E62">
              <w:rPr>
                <w:rFonts w:ascii="Arial" w:hAnsi="Arial" w:cs="Arial"/>
                <w:bCs/>
                <w:sz w:val="24"/>
                <w:szCs w:val="24"/>
              </w:rPr>
              <w:t>Eap-2412/5/26/M</w:t>
            </w:r>
          </w:p>
        </w:tc>
      </w:tr>
    </w:tbl>
    <w:p w14:paraId="441FD9C4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30E62" w:rsidRPr="00130E62">
        <w:rPr>
          <w:rFonts w:ascii="Arial" w:hAnsi="Arial" w:cs="Arial"/>
          <w:sz w:val="24"/>
          <w:szCs w:val="24"/>
        </w:rPr>
        <w:t>(</w:t>
      </w:r>
      <w:proofErr w:type="spellStart"/>
      <w:r w:rsidR="00130E62" w:rsidRPr="00130E62">
        <w:rPr>
          <w:rFonts w:ascii="Arial" w:hAnsi="Arial" w:cs="Arial"/>
          <w:sz w:val="24"/>
          <w:szCs w:val="24"/>
        </w:rPr>
        <w:t>t.j</w:t>
      </w:r>
      <w:proofErr w:type="spellEnd"/>
      <w:r w:rsidR="00130E62" w:rsidRPr="00130E6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30E62" w:rsidRPr="00130E62">
        <w:rPr>
          <w:rFonts w:ascii="Arial" w:hAnsi="Arial" w:cs="Arial"/>
          <w:sz w:val="24"/>
          <w:szCs w:val="24"/>
        </w:rPr>
        <w:t>późn</w:t>
      </w:r>
      <w:proofErr w:type="spellEnd"/>
      <w:r w:rsidR="00130E62" w:rsidRPr="00130E62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30E62" w:rsidRPr="00C902DE" w14:paraId="26C39A24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F2195C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 zamówienia w wysokości 14 000.00 zł brutto;</w:t>
            </w:r>
          </w:p>
        </w:tc>
      </w:tr>
      <w:tr w:rsidR="00130E62" w:rsidRPr="00C902DE" w14:paraId="62F4686E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FD2800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2 zamówienia w wysokości 117 000.00 zł brutto;</w:t>
            </w:r>
          </w:p>
        </w:tc>
      </w:tr>
      <w:tr w:rsidR="00130E62" w:rsidRPr="00C902DE" w14:paraId="0E8E8010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573B65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3 zamówienia w wysokości 108 000.00 zł brutto;</w:t>
            </w:r>
          </w:p>
        </w:tc>
      </w:tr>
      <w:tr w:rsidR="00130E62" w:rsidRPr="00C902DE" w14:paraId="52DFB8B2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D3AEA5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4 zamówienia w wysokości 245 000.00 zł brutto;</w:t>
            </w:r>
          </w:p>
        </w:tc>
      </w:tr>
      <w:tr w:rsidR="00130E62" w:rsidRPr="00C902DE" w14:paraId="5D0453D5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BD6CD0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5 zamówienia w wysokości 67 000.00 zł brutto;</w:t>
            </w:r>
          </w:p>
        </w:tc>
      </w:tr>
      <w:tr w:rsidR="00130E62" w:rsidRPr="00C902DE" w14:paraId="48FA92B8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10FE5B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6 zamówienia w wysokości 37 000.00 zł brutto;</w:t>
            </w:r>
          </w:p>
        </w:tc>
      </w:tr>
      <w:tr w:rsidR="00130E62" w:rsidRPr="00C902DE" w14:paraId="315969C4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DB7662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7 zamówienia w wysokości 68 000.00 zł brutto;</w:t>
            </w:r>
          </w:p>
        </w:tc>
      </w:tr>
      <w:tr w:rsidR="00130E62" w:rsidRPr="00C902DE" w14:paraId="533B0435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3B47B7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8 zamówienia w wysokości 90 000.00 zł brutto;</w:t>
            </w:r>
          </w:p>
        </w:tc>
      </w:tr>
      <w:tr w:rsidR="00130E62" w:rsidRPr="00C902DE" w14:paraId="6F0A4D63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1D3F18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9 zamówienia w wysokości 4 000.00 zł brutto;</w:t>
            </w:r>
          </w:p>
        </w:tc>
      </w:tr>
      <w:tr w:rsidR="00130E62" w:rsidRPr="00C902DE" w14:paraId="52D23725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47CEB7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10 zamówienia w wysokości 18 000.00 zł brutto;</w:t>
            </w:r>
          </w:p>
        </w:tc>
      </w:tr>
      <w:tr w:rsidR="00130E62" w:rsidRPr="00C902DE" w14:paraId="6D5E47FB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9A593C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11 zamówienia w wysokości 3 000.00 zł brutto;</w:t>
            </w:r>
          </w:p>
        </w:tc>
      </w:tr>
      <w:tr w:rsidR="00130E62" w:rsidRPr="00C902DE" w14:paraId="72BBEA05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FC6BAF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12 zamówienia w wysokości 48 000.00 zł brutto;</w:t>
            </w:r>
          </w:p>
        </w:tc>
      </w:tr>
      <w:tr w:rsidR="00130E62" w:rsidRPr="00C902DE" w14:paraId="5DA5D07F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0DACAA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4 000.00 zł brutto;</w:t>
            </w:r>
          </w:p>
        </w:tc>
      </w:tr>
      <w:tr w:rsidR="00130E62" w:rsidRPr="00C902DE" w14:paraId="52BC77B1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3C70B4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14 zamówienia w wysokości 7 000.00 zł brutto;</w:t>
            </w:r>
          </w:p>
        </w:tc>
      </w:tr>
      <w:tr w:rsidR="00130E62" w:rsidRPr="00C902DE" w14:paraId="32637209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489406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15 zamówienia w wysokości 25 000.00 zł brutto;</w:t>
            </w:r>
          </w:p>
        </w:tc>
      </w:tr>
      <w:tr w:rsidR="00130E62" w:rsidRPr="00C902DE" w14:paraId="1526A00B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1AA487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16 zamówienia w wysokości 27 000.00 zł brutto;</w:t>
            </w:r>
          </w:p>
        </w:tc>
      </w:tr>
      <w:tr w:rsidR="00130E62" w:rsidRPr="00C902DE" w14:paraId="12073139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D6870A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17 zamówienia w wysokości 35 000.00 zł brutto;</w:t>
            </w:r>
          </w:p>
        </w:tc>
      </w:tr>
      <w:tr w:rsidR="00130E62" w:rsidRPr="00C902DE" w14:paraId="21F3D7AB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F82017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18 zamówienia w wysokości 6 000.00 zł brutto;</w:t>
            </w:r>
          </w:p>
        </w:tc>
      </w:tr>
      <w:tr w:rsidR="00130E62" w:rsidRPr="00C902DE" w14:paraId="3FAA9417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A56F46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19 zamówienia w wysokości 28 000.00 zł brutto;</w:t>
            </w:r>
          </w:p>
        </w:tc>
      </w:tr>
      <w:tr w:rsidR="00130E62" w:rsidRPr="00C902DE" w14:paraId="3399BE6A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001106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20 zamówienia w wysokości 13 000.00 zł brutto;</w:t>
            </w:r>
          </w:p>
        </w:tc>
      </w:tr>
      <w:tr w:rsidR="00130E62" w:rsidRPr="00C902DE" w14:paraId="7E520ECE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2ABAEE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21 zamówienia w wysokości 12 000.00 zł brutto;</w:t>
            </w:r>
          </w:p>
        </w:tc>
      </w:tr>
      <w:tr w:rsidR="00130E62" w:rsidRPr="00C902DE" w14:paraId="2FB08B6A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0EE694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22 zamówienia w wysokości 13 000.00 zł brutto;</w:t>
            </w:r>
          </w:p>
        </w:tc>
      </w:tr>
      <w:tr w:rsidR="00130E62" w:rsidRPr="00C902DE" w14:paraId="362A3172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E13E92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23 zamówienia w wysokości 24 000.00 zł brutto;</w:t>
            </w:r>
          </w:p>
        </w:tc>
      </w:tr>
      <w:tr w:rsidR="00130E62" w:rsidRPr="00C902DE" w14:paraId="1F1D650F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B7A40E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24 zamówienia w wysokości 6 000.00 zł brutto;</w:t>
            </w:r>
          </w:p>
        </w:tc>
      </w:tr>
      <w:tr w:rsidR="00130E62" w:rsidRPr="00C902DE" w14:paraId="28207F61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BABE3A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25 zamówienia w wysokości 3 000.00 zł brutto;</w:t>
            </w:r>
          </w:p>
        </w:tc>
      </w:tr>
      <w:tr w:rsidR="00130E62" w:rsidRPr="00C902DE" w14:paraId="40DC8E66" w14:textId="77777777" w:rsidTr="007E7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C36A95" w14:textId="77777777" w:rsidR="00130E62" w:rsidRPr="00C902DE" w:rsidRDefault="00130E62" w:rsidP="007E777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0E62">
              <w:rPr>
                <w:rFonts w:ascii="Arial" w:hAnsi="Arial" w:cs="Arial"/>
                <w:sz w:val="24"/>
                <w:szCs w:val="24"/>
              </w:rPr>
              <w:t>części 26 zamówienia w wysokości 3 000.00 zł brutto;</w:t>
            </w:r>
          </w:p>
        </w:tc>
      </w:tr>
    </w:tbl>
    <w:p w14:paraId="684FC8B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D3969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B4488E6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F44D74A" w14:textId="4DC0B811" w:rsidR="00C236D3" w:rsidRDefault="000C0395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54D5326B" w14:textId="537E3CFF" w:rsidR="000C0395" w:rsidRPr="003E6519" w:rsidRDefault="000C039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0C0395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475D4" w14:textId="77777777" w:rsidR="000B7DED" w:rsidRDefault="000B7DED">
      <w:r>
        <w:separator/>
      </w:r>
    </w:p>
  </w:endnote>
  <w:endnote w:type="continuationSeparator" w:id="0">
    <w:p w14:paraId="32119DE2" w14:textId="77777777" w:rsidR="000B7DED" w:rsidRDefault="000B7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9A7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9990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DF29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FFDD8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F54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4ED477" w14:textId="77777777" w:rsidR="009F189D" w:rsidRDefault="009F189D">
    <w:pPr>
      <w:pStyle w:val="Stopka"/>
      <w:tabs>
        <w:tab w:val="clear" w:pos="4536"/>
      </w:tabs>
      <w:jc w:val="center"/>
    </w:pPr>
  </w:p>
  <w:p w14:paraId="2039B7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ACF5C" w14:textId="77777777" w:rsidR="000B7DED" w:rsidRDefault="000B7DED">
      <w:r>
        <w:separator/>
      </w:r>
    </w:p>
  </w:footnote>
  <w:footnote w:type="continuationSeparator" w:id="0">
    <w:p w14:paraId="31E69719" w14:textId="77777777" w:rsidR="000B7DED" w:rsidRDefault="000B7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7AE30" w14:textId="77777777" w:rsidR="00130E62" w:rsidRDefault="00130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CC9ED" w14:textId="77777777" w:rsidR="00130E62" w:rsidRDefault="00130E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6D3E0" w14:textId="77777777" w:rsidR="00130E62" w:rsidRDefault="00130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DED"/>
    <w:rsid w:val="00007727"/>
    <w:rsid w:val="00017720"/>
    <w:rsid w:val="00035488"/>
    <w:rsid w:val="000B7DED"/>
    <w:rsid w:val="000C0395"/>
    <w:rsid w:val="000D7F25"/>
    <w:rsid w:val="000E00E5"/>
    <w:rsid w:val="00130E62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C36D81"/>
  <w15:chartTrackingRefBased/>
  <w15:docId w15:val="{532A75D7-2A2D-4CB0-B4E2-512D3AE0F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2026-03-06T09:04:00Z</dcterms:created>
  <dcterms:modified xsi:type="dcterms:W3CDTF">2026-03-06T09:04:00Z</dcterms:modified>
</cp:coreProperties>
</file>