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59517" w14:textId="77777777" w:rsidR="00D34297" w:rsidRPr="00471F3F" w:rsidRDefault="0020777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07770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07770">
        <w:rPr>
          <w:rFonts w:ascii="Arial" w:hAnsi="Arial" w:cs="Arial"/>
          <w:sz w:val="24"/>
          <w:szCs w:val="24"/>
        </w:rPr>
        <w:t>2026-03-17</w:t>
      </w:r>
    </w:p>
    <w:p w14:paraId="05853B25" w14:textId="77777777" w:rsidR="00D34297" w:rsidRPr="00471F3F" w:rsidRDefault="0020777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777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33ABF3A" w14:textId="77777777" w:rsidR="00D34297" w:rsidRPr="00471F3F" w:rsidRDefault="0020777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07770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07770">
        <w:rPr>
          <w:rFonts w:ascii="Arial" w:hAnsi="Arial" w:cs="Arial"/>
          <w:sz w:val="24"/>
          <w:szCs w:val="24"/>
        </w:rPr>
        <w:t>4</w:t>
      </w:r>
    </w:p>
    <w:p w14:paraId="5FC6EFAA" w14:textId="77777777" w:rsidR="00D34297" w:rsidRPr="00471F3F" w:rsidRDefault="00207770" w:rsidP="00D34297">
      <w:pPr>
        <w:rPr>
          <w:rFonts w:ascii="Arial" w:hAnsi="Arial" w:cs="Arial"/>
          <w:sz w:val="24"/>
          <w:szCs w:val="24"/>
        </w:rPr>
      </w:pPr>
      <w:r w:rsidRPr="00207770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07770">
        <w:rPr>
          <w:rFonts w:ascii="Arial" w:hAnsi="Arial" w:cs="Arial"/>
          <w:sz w:val="24"/>
          <w:szCs w:val="24"/>
        </w:rPr>
        <w:t>Kolbuszowa</w:t>
      </w:r>
    </w:p>
    <w:p w14:paraId="6DE5344E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149597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9BB821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979B99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28350D3" w14:textId="77777777" w:rsidTr="00D34297">
        <w:tc>
          <w:tcPr>
            <w:tcW w:w="9180" w:type="dxa"/>
            <w:shd w:val="clear" w:color="auto" w:fill="F2F2F2"/>
            <w:hideMark/>
          </w:tcPr>
          <w:p w14:paraId="2DD0BF0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C3D30B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2C06EC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B6727C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3ADE013" w14:textId="77777777" w:rsidTr="00310284">
        <w:tc>
          <w:tcPr>
            <w:tcW w:w="2269" w:type="dxa"/>
          </w:tcPr>
          <w:p w14:paraId="7F6EDD4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B2CE083" w14:textId="77777777" w:rsidR="00D34297" w:rsidRPr="00D34297" w:rsidRDefault="0020777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7770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26 pakietach</w:t>
            </w:r>
          </w:p>
        </w:tc>
      </w:tr>
      <w:tr w:rsidR="00207770" w:rsidRPr="00D34297" w14:paraId="6C25E151" w14:textId="77777777" w:rsidTr="00CB4B53">
        <w:tc>
          <w:tcPr>
            <w:tcW w:w="2269" w:type="dxa"/>
          </w:tcPr>
          <w:p w14:paraId="207A149E" w14:textId="77777777" w:rsidR="00207770" w:rsidRPr="00D34297" w:rsidRDefault="00207770" w:rsidP="00CB4B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675B177" w14:textId="77777777" w:rsidR="00207770" w:rsidRPr="00D34297" w:rsidRDefault="00207770" w:rsidP="00CB4B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7770">
              <w:rPr>
                <w:rFonts w:ascii="Arial" w:hAnsi="Arial" w:cs="Arial"/>
                <w:bCs/>
                <w:sz w:val="24"/>
                <w:szCs w:val="24"/>
              </w:rPr>
              <w:t>Eap-2412/5/26/M</w:t>
            </w:r>
          </w:p>
        </w:tc>
      </w:tr>
    </w:tbl>
    <w:p w14:paraId="0441DE6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DFD161D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07770" w:rsidRPr="00207770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07770" w:rsidRPr="00207770">
        <w:rPr>
          <w:rFonts w:ascii="Arial" w:hAnsi="Arial" w:cs="Arial"/>
          <w:sz w:val="24"/>
          <w:szCs w:val="24"/>
        </w:rPr>
        <w:t>(</w:t>
      </w:r>
      <w:proofErr w:type="spellStart"/>
      <w:r w:rsidR="00207770" w:rsidRPr="00207770">
        <w:rPr>
          <w:rFonts w:ascii="Arial" w:hAnsi="Arial" w:cs="Arial"/>
          <w:sz w:val="24"/>
          <w:szCs w:val="24"/>
        </w:rPr>
        <w:t>t.j</w:t>
      </w:r>
      <w:proofErr w:type="spellEnd"/>
      <w:r w:rsidR="00207770" w:rsidRPr="0020777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07770" w:rsidRPr="00207770">
        <w:rPr>
          <w:rFonts w:ascii="Arial" w:hAnsi="Arial" w:cs="Arial"/>
          <w:sz w:val="24"/>
          <w:szCs w:val="24"/>
        </w:rPr>
        <w:t>pĂłĹşn</w:t>
      </w:r>
      <w:proofErr w:type="spellEnd"/>
      <w:r w:rsidR="00207770" w:rsidRPr="00207770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862263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3F70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6A8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4908C4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07770" w:rsidRPr="00D34297" w14:paraId="4949FBD1" w14:textId="77777777" w:rsidTr="00CB4B5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863D" w14:textId="77777777" w:rsidR="00207770" w:rsidRPr="00D34297" w:rsidRDefault="00207770" w:rsidP="00CB4B5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C613" w14:textId="77777777" w:rsidR="00207770" w:rsidRPr="00D34297" w:rsidRDefault="00207770" w:rsidP="00CB4B5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770">
              <w:rPr>
                <w:rFonts w:ascii="Arial" w:hAnsi="Arial" w:cs="Arial"/>
                <w:b/>
                <w:sz w:val="24"/>
                <w:szCs w:val="24"/>
              </w:rPr>
              <w:t xml:space="preserve">Pakiet VI -  </w:t>
            </w:r>
            <w:proofErr w:type="spellStart"/>
            <w:r w:rsidRPr="00207770">
              <w:rPr>
                <w:rFonts w:ascii="Arial" w:hAnsi="Arial" w:cs="Arial"/>
                <w:b/>
                <w:sz w:val="24"/>
                <w:szCs w:val="24"/>
              </w:rPr>
              <w:t>Xeroform</w:t>
            </w:r>
            <w:proofErr w:type="spellEnd"/>
          </w:p>
          <w:p w14:paraId="3826A0BE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F16AB2" w14:textId="77777777" w:rsidR="00207770" w:rsidRPr="00D34297" w:rsidRDefault="00207770" w:rsidP="00CB4B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0777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97080E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1CCF51" w14:textId="77777777" w:rsidR="00207770" w:rsidRPr="00D34297" w:rsidRDefault="00207770" w:rsidP="00CB4B5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 xml:space="preserve">Zamawiający unieważnił postępowanie w  Pakiecie 6-   , gdyż do terminu składania ofert, tj. do dnia 06.03.2026 r. godz. 09:00 nie złożono żadnej </w:t>
            </w:r>
            <w:r w:rsidRPr="00207770">
              <w:rPr>
                <w:rFonts w:ascii="Arial" w:hAnsi="Arial" w:cs="Arial"/>
                <w:sz w:val="24"/>
                <w:szCs w:val="24"/>
              </w:rPr>
              <w:lastRenderedPageBreak/>
              <w:t>oferty w przedmiotowym pakiecie  postępowania.</w:t>
            </w:r>
          </w:p>
        </w:tc>
      </w:tr>
      <w:tr w:rsidR="00207770" w:rsidRPr="00D34297" w14:paraId="517895B3" w14:textId="77777777" w:rsidTr="00CB4B5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CE8" w14:textId="77777777" w:rsidR="00207770" w:rsidRPr="00D34297" w:rsidRDefault="00207770" w:rsidP="00CB4B5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2643" w14:textId="77777777" w:rsidR="00207770" w:rsidRPr="00D34297" w:rsidRDefault="00207770" w:rsidP="00CB4B5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770">
              <w:rPr>
                <w:rFonts w:ascii="Arial" w:hAnsi="Arial" w:cs="Arial"/>
                <w:b/>
                <w:sz w:val="24"/>
                <w:szCs w:val="24"/>
              </w:rPr>
              <w:t>Pakiet  XIV - Sól fizjologiczna do przepłukiwania</w:t>
            </w:r>
          </w:p>
          <w:p w14:paraId="2F6DCB35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197544" w14:textId="77777777" w:rsidR="00207770" w:rsidRPr="00D34297" w:rsidRDefault="00207770" w:rsidP="00CB4B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0777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B47058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46B41D" w14:textId="77777777" w:rsidR="00207770" w:rsidRPr="00D34297" w:rsidRDefault="00207770" w:rsidP="00CB4B5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Zamawiający unieważnił postępowanie w  Pakiecie 14-   , gdyż do terminu składania ofert, tj. do dnia 06.03.2026 r. godz. 09:00 nie złożono żadnej oferty w przedmiotowym pakiecie  postępowania.</w:t>
            </w:r>
          </w:p>
        </w:tc>
      </w:tr>
      <w:tr w:rsidR="00207770" w:rsidRPr="00D34297" w14:paraId="083BE2C2" w14:textId="77777777" w:rsidTr="00CB4B5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D3B7" w14:textId="77777777" w:rsidR="00207770" w:rsidRPr="00D34297" w:rsidRDefault="00207770" w:rsidP="00CB4B5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C53D" w14:textId="77777777" w:rsidR="00207770" w:rsidRPr="00D34297" w:rsidRDefault="00207770" w:rsidP="00CB4B5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770">
              <w:rPr>
                <w:rFonts w:ascii="Arial" w:hAnsi="Arial" w:cs="Arial"/>
                <w:b/>
                <w:sz w:val="24"/>
                <w:szCs w:val="24"/>
              </w:rPr>
              <w:t>Pakiet XXIII- opatrunki specjalistyczne VII</w:t>
            </w:r>
          </w:p>
          <w:p w14:paraId="767459A6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A020C0" w14:textId="77777777" w:rsidR="00207770" w:rsidRPr="00D34297" w:rsidRDefault="00207770" w:rsidP="00CB4B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0777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1551DF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F2B5F8" w14:textId="77777777" w:rsidR="00207770" w:rsidRPr="00D34297" w:rsidRDefault="00207770" w:rsidP="00CB4B5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Zamawiający unieważnił postępowanie w  Pakiecie 23    , gdyż do terminu składania ofert, tj. do dnia 06.03.2026 r. godz. 09:00 nie złożono żadnej oferty w przedmiotowym pakiecie  postępowania.</w:t>
            </w:r>
          </w:p>
        </w:tc>
      </w:tr>
      <w:tr w:rsidR="00207770" w:rsidRPr="00D34297" w14:paraId="736914FA" w14:textId="77777777" w:rsidTr="00CB4B5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E305" w14:textId="77777777" w:rsidR="00207770" w:rsidRPr="00D34297" w:rsidRDefault="00207770" w:rsidP="00CB4B5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4002" w14:textId="77777777" w:rsidR="00207770" w:rsidRPr="00D34297" w:rsidRDefault="00207770" w:rsidP="00CB4B5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770">
              <w:rPr>
                <w:rFonts w:ascii="Arial" w:hAnsi="Arial" w:cs="Arial"/>
                <w:b/>
                <w:sz w:val="24"/>
                <w:szCs w:val="24"/>
              </w:rPr>
              <w:t xml:space="preserve">Pakiet XXIV- </w:t>
            </w:r>
            <w:proofErr w:type="spellStart"/>
            <w:r w:rsidRPr="00207770">
              <w:rPr>
                <w:rFonts w:ascii="Arial" w:hAnsi="Arial" w:cs="Arial"/>
                <w:b/>
                <w:sz w:val="24"/>
                <w:szCs w:val="24"/>
              </w:rPr>
              <w:t>Hemostatyk</w:t>
            </w:r>
            <w:proofErr w:type="spellEnd"/>
            <w:r w:rsidRPr="00207770">
              <w:rPr>
                <w:rFonts w:ascii="Arial" w:hAnsi="Arial" w:cs="Arial"/>
                <w:b/>
                <w:sz w:val="24"/>
                <w:szCs w:val="24"/>
              </w:rPr>
              <w:t xml:space="preserve"> do robotyki I</w:t>
            </w:r>
          </w:p>
          <w:p w14:paraId="56D47D0B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CDF3A0" w14:textId="77777777" w:rsidR="00207770" w:rsidRPr="00D34297" w:rsidRDefault="00207770" w:rsidP="00CB4B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0777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0818CA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ABEB28" w14:textId="77777777" w:rsidR="00207770" w:rsidRPr="00D34297" w:rsidRDefault="00207770" w:rsidP="00CB4B5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Zamawiający unieważnił postępowanie w  Pakiecie 24 -   , gdyż do terminu składania ofert, tj. do dnia 06.03.2026 r. godz. 09:00 nie złożono żadnej oferty w przedmiotowym pakiecie  postępowania.</w:t>
            </w:r>
          </w:p>
        </w:tc>
      </w:tr>
      <w:tr w:rsidR="00207770" w:rsidRPr="00D34297" w14:paraId="51B9AA4A" w14:textId="77777777" w:rsidTr="00CB4B5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A48C" w14:textId="77777777" w:rsidR="00207770" w:rsidRPr="00D34297" w:rsidRDefault="00207770" w:rsidP="00CB4B5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4DBA" w14:textId="77777777" w:rsidR="00207770" w:rsidRPr="00D34297" w:rsidRDefault="00207770" w:rsidP="00CB4B5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7770">
              <w:rPr>
                <w:rFonts w:ascii="Arial" w:hAnsi="Arial" w:cs="Arial"/>
                <w:b/>
                <w:sz w:val="24"/>
                <w:szCs w:val="24"/>
              </w:rPr>
              <w:t>Pakiet XXVI-</w:t>
            </w:r>
            <w:proofErr w:type="spellStart"/>
            <w:r w:rsidRPr="00207770">
              <w:rPr>
                <w:rFonts w:ascii="Arial" w:hAnsi="Arial" w:cs="Arial"/>
                <w:b/>
                <w:sz w:val="24"/>
                <w:szCs w:val="24"/>
              </w:rPr>
              <w:t>Hemostatyk</w:t>
            </w:r>
            <w:proofErr w:type="spellEnd"/>
            <w:r w:rsidRPr="00207770">
              <w:rPr>
                <w:rFonts w:ascii="Arial" w:hAnsi="Arial" w:cs="Arial"/>
                <w:b/>
                <w:sz w:val="24"/>
                <w:szCs w:val="24"/>
              </w:rPr>
              <w:t xml:space="preserve"> do robotyki III-</w:t>
            </w:r>
          </w:p>
          <w:p w14:paraId="77F99B41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C5FFC7" w14:textId="77777777" w:rsidR="00207770" w:rsidRPr="00D34297" w:rsidRDefault="00207770" w:rsidP="00CB4B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0777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FF2562C" w14:textId="77777777" w:rsidR="00207770" w:rsidRPr="00D34297" w:rsidRDefault="00207770" w:rsidP="00CB4B5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E0D0DE" w14:textId="77777777" w:rsidR="00207770" w:rsidRPr="00D34297" w:rsidRDefault="00207770" w:rsidP="00CB4B5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70">
              <w:rPr>
                <w:rFonts w:ascii="Arial" w:hAnsi="Arial" w:cs="Arial"/>
                <w:sz w:val="24"/>
                <w:szCs w:val="24"/>
              </w:rPr>
              <w:t xml:space="preserve">Zamawiający unieważnił postępowanie w  Pakiecie 26   , gdyż do terminu </w:t>
            </w:r>
            <w:r w:rsidRPr="00207770">
              <w:rPr>
                <w:rFonts w:ascii="Arial" w:hAnsi="Arial" w:cs="Arial"/>
                <w:sz w:val="24"/>
                <w:szCs w:val="24"/>
              </w:rPr>
              <w:lastRenderedPageBreak/>
              <w:t>składania ofert, tj. do dnia 06.03.2026 r. godz. 09:00 nie złożono żadnej oferty w przedmiotowym pakiecie  postępowania.</w:t>
            </w:r>
          </w:p>
        </w:tc>
      </w:tr>
    </w:tbl>
    <w:p w14:paraId="5AC6CA53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74CAC25" w14:textId="3413E437" w:rsidR="002A7DFF" w:rsidRDefault="00207770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07770">
        <w:rPr>
          <w:rFonts w:ascii="Arial" w:hAnsi="Arial" w:cs="Arial"/>
          <w:sz w:val="24"/>
          <w:szCs w:val="24"/>
        </w:rPr>
        <w:t xml:space="preserve">  </w:t>
      </w:r>
      <w:r w:rsidR="00F750FA">
        <w:rPr>
          <w:rFonts w:ascii="Arial" w:hAnsi="Arial" w:cs="Arial"/>
          <w:sz w:val="24"/>
          <w:szCs w:val="24"/>
        </w:rPr>
        <w:t>Dyrektor SP ZOZ Kolbuszowa</w:t>
      </w:r>
    </w:p>
    <w:p w14:paraId="3FD6041F" w14:textId="10C3CFBB" w:rsidR="00F750FA" w:rsidRDefault="00F750FA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750F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571D7" w14:textId="77777777" w:rsidR="00AF6B4A" w:rsidRDefault="00AF6B4A" w:rsidP="00D34297">
      <w:r>
        <w:separator/>
      </w:r>
    </w:p>
  </w:endnote>
  <w:endnote w:type="continuationSeparator" w:id="0">
    <w:p w14:paraId="299FA388" w14:textId="77777777" w:rsidR="00AF6B4A" w:rsidRDefault="00AF6B4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CA95C" w14:textId="77777777" w:rsidR="00207770" w:rsidRDefault="002077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71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2CDDB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CD8C0" w14:textId="77777777" w:rsidR="00207770" w:rsidRDefault="00207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053A" w14:textId="77777777" w:rsidR="00AF6B4A" w:rsidRDefault="00AF6B4A" w:rsidP="00D34297">
      <w:r>
        <w:separator/>
      </w:r>
    </w:p>
  </w:footnote>
  <w:footnote w:type="continuationSeparator" w:id="0">
    <w:p w14:paraId="0BA15B3E" w14:textId="77777777" w:rsidR="00AF6B4A" w:rsidRDefault="00AF6B4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42C0B" w14:textId="77777777" w:rsidR="00207770" w:rsidRDefault="00207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9AF62" w14:textId="77777777" w:rsidR="00207770" w:rsidRDefault="00207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8F73B" w14:textId="77777777" w:rsidR="00207770" w:rsidRDefault="002077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B4A"/>
    <w:rsid w:val="00010B31"/>
    <w:rsid w:val="00104963"/>
    <w:rsid w:val="00150F65"/>
    <w:rsid w:val="00207770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F6B4A"/>
    <w:rsid w:val="00D34297"/>
    <w:rsid w:val="00D41670"/>
    <w:rsid w:val="00D44D12"/>
    <w:rsid w:val="00D8293D"/>
    <w:rsid w:val="00E403D2"/>
    <w:rsid w:val="00E742E3"/>
    <w:rsid w:val="00EB1359"/>
    <w:rsid w:val="00F7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CF162"/>
  <w15:chartTrackingRefBased/>
  <w15:docId w15:val="{E1479A8F-428D-4F9B-835B-1D0494EF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2026-03-17T12:20:00Z</dcterms:created>
  <dcterms:modified xsi:type="dcterms:W3CDTF">2026-03-17T12:20:00Z</dcterms:modified>
</cp:coreProperties>
</file>