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07CD3" w14:textId="77777777" w:rsidR="00986737" w:rsidRPr="009432A1" w:rsidRDefault="00215771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15771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15771">
        <w:rPr>
          <w:rFonts w:ascii="Arial" w:hAnsi="Arial" w:cs="Arial"/>
          <w:sz w:val="24"/>
          <w:szCs w:val="24"/>
        </w:rPr>
        <w:t>2026-04-02</w:t>
      </w:r>
    </w:p>
    <w:p w14:paraId="005195CE" w14:textId="77777777" w:rsidR="00986737" w:rsidRPr="009432A1" w:rsidRDefault="00215771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15771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4ECA992" w14:textId="77777777" w:rsidR="00986737" w:rsidRPr="009432A1" w:rsidRDefault="00215771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215771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15771">
        <w:rPr>
          <w:rFonts w:ascii="Arial" w:hAnsi="Arial" w:cs="Arial"/>
          <w:sz w:val="24"/>
          <w:szCs w:val="24"/>
        </w:rPr>
        <w:t>4</w:t>
      </w:r>
    </w:p>
    <w:p w14:paraId="1632268D" w14:textId="77777777" w:rsidR="00986737" w:rsidRPr="009432A1" w:rsidRDefault="00215771" w:rsidP="00986737">
      <w:pPr>
        <w:rPr>
          <w:rFonts w:ascii="Arial" w:hAnsi="Arial" w:cs="Arial"/>
          <w:sz w:val="24"/>
          <w:szCs w:val="24"/>
        </w:rPr>
      </w:pPr>
      <w:r w:rsidRPr="00215771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15771">
        <w:rPr>
          <w:rFonts w:ascii="Arial" w:hAnsi="Arial" w:cs="Arial"/>
          <w:sz w:val="24"/>
          <w:szCs w:val="24"/>
        </w:rPr>
        <w:t>Kolbuszowa</w:t>
      </w:r>
    </w:p>
    <w:p w14:paraId="1CFDAF4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3A68F9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5DAE32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D9F00D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9497DD4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36CF101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506ED08" w14:textId="77777777" w:rsidTr="005A632E">
        <w:tc>
          <w:tcPr>
            <w:tcW w:w="2269" w:type="dxa"/>
          </w:tcPr>
          <w:p w14:paraId="056675AE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6BD3E2C" w14:textId="77777777" w:rsidR="00986737" w:rsidRPr="00C118E8" w:rsidRDefault="0021577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118E8">
              <w:rPr>
                <w:rFonts w:ascii="Arial" w:hAnsi="Arial" w:cs="Arial"/>
                <w:b/>
                <w:sz w:val="24"/>
                <w:szCs w:val="24"/>
              </w:rPr>
              <w:t xml:space="preserve">Dostawa materiałów </w:t>
            </w:r>
            <w:proofErr w:type="spellStart"/>
            <w:r w:rsidRPr="00C118E8">
              <w:rPr>
                <w:rFonts w:ascii="Arial" w:hAnsi="Arial" w:cs="Arial"/>
                <w:b/>
                <w:sz w:val="24"/>
                <w:szCs w:val="24"/>
              </w:rPr>
              <w:t>szewnych</w:t>
            </w:r>
            <w:proofErr w:type="spellEnd"/>
            <w:r w:rsidRPr="00C118E8">
              <w:rPr>
                <w:rFonts w:ascii="Arial" w:hAnsi="Arial" w:cs="Arial"/>
                <w:b/>
                <w:sz w:val="24"/>
                <w:szCs w:val="24"/>
              </w:rPr>
              <w:t>, taśm poliestrowych, siatek i klipsów do zabiegów operacyjnych - 10 pakietów</w:t>
            </w:r>
            <w:r w:rsidR="00986737" w:rsidRPr="00C118E8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215771" w:rsidRPr="004E4B64" w14:paraId="0CE8CD87" w14:textId="77777777" w:rsidTr="00B97BD4">
        <w:tc>
          <w:tcPr>
            <w:tcW w:w="2269" w:type="dxa"/>
          </w:tcPr>
          <w:p w14:paraId="55C03DF2" w14:textId="77777777" w:rsidR="00215771" w:rsidRPr="004E4B64" w:rsidRDefault="00215771" w:rsidP="00B97BD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B155849" w14:textId="77777777" w:rsidR="00215771" w:rsidRPr="00C118E8" w:rsidRDefault="00215771" w:rsidP="00B97B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118E8">
              <w:rPr>
                <w:rFonts w:ascii="Arial" w:hAnsi="Arial" w:cs="Arial"/>
                <w:b/>
                <w:sz w:val="24"/>
                <w:szCs w:val="24"/>
              </w:rPr>
              <w:t>Eap-2412/7/26/M</w:t>
            </w:r>
          </w:p>
        </w:tc>
      </w:tr>
    </w:tbl>
    <w:p w14:paraId="5A2161D3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4DB2B4D1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15771" w:rsidRPr="00215771">
        <w:rPr>
          <w:rFonts w:ascii="Arial" w:hAnsi="Arial" w:cs="Arial"/>
          <w:sz w:val="24"/>
          <w:szCs w:val="24"/>
        </w:rPr>
        <w:t>(</w:t>
      </w:r>
      <w:proofErr w:type="spellStart"/>
      <w:r w:rsidR="00215771" w:rsidRPr="00215771">
        <w:rPr>
          <w:rFonts w:ascii="Arial" w:hAnsi="Arial" w:cs="Arial"/>
          <w:sz w:val="24"/>
          <w:szCs w:val="24"/>
        </w:rPr>
        <w:t>t.j</w:t>
      </w:r>
      <w:proofErr w:type="spellEnd"/>
      <w:r w:rsidR="00215771" w:rsidRPr="0021577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15771" w:rsidRPr="00215771">
        <w:rPr>
          <w:rFonts w:ascii="Arial" w:hAnsi="Arial" w:cs="Arial"/>
          <w:sz w:val="24"/>
          <w:szCs w:val="24"/>
        </w:rPr>
        <w:t>pĂłĹşn</w:t>
      </w:r>
      <w:proofErr w:type="spellEnd"/>
      <w:r w:rsidR="00215771" w:rsidRPr="00215771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BCF959C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15771" w:rsidRPr="00215771">
        <w:rPr>
          <w:rFonts w:ascii="Arial" w:hAnsi="Arial" w:cs="Arial"/>
          <w:sz w:val="24"/>
          <w:szCs w:val="24"/>
        </w:rPr>
        <w:t>02/04/2026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15771" w:rsidRPr="00215771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478603C" w14:textId="77777777" w:rsidTr="005A632E">
        <w:tc>
          <w:tcPr>
            <w:tcW w:w="1276" w:type="dxa"/>
            <w:shd w:val="clear" w:color="auto" w:fill="F2F2F2"/>
            <w:vAlign w:val="center"/>
          </w:tcPr>
          <w:p w14:paraId="45AB59CA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9A0653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9589A3E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722287E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15771" w:rsidRPr="00BB547B" w14:paraId="18003159" w14:textId="77777777" w:rsidTr="00B97BD4">
        <w:tc>
          <w:tcPr>
            <w:tcW w:w="1276" w:type="dxa"/>
            <w:vAlign w:val="center"/>
          </w:tcPr>
          <w:p w14:paraId="2910BE4E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02618E61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739FE31F" w14:textId="77777777" w:rsidR="00215771" w:rsidRPr="00986737" w:rsidRDefault="00215771" w:rsidP="00B97B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 xml:space="preserve">Beryl </w:t>
            </w:r>
            <w:proofErr w:type="spellStart"/>
            <w:r w:rsidRPr="00215771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215771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57D90BD5" w14:textId="77777777" w:rsidR="00215771" w:rsidRPr="00986737" w:rsidRDefault="00215771" w:rsidP="00B97BD4">
            <w:pPr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rtm. Witolda Pileckiego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59/151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A7C69E" w14:textId="77777777" w:rsidR="00215771" w:rsidRPr="00986737" w:rsidRDefault="00215771" w:rsidP="00B97B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B7B65E1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21 219.84 zł</w:t>
            </w:r>
          </w:p>
        </w:tc>
      </w:tr>
      <w:tr w:rsidR="00215771" w:rsidRPr="00BB547B" w14:paraId="746BF33B" w14:textId="77777777" w:rsidTr="00B97BD4">
        <w:tc>
          <w:tcPr>
            <w:tcW w:w="1276" w:type="dxa"/>
            <w:vAlign w:val="center"/>
          </w:tcPr>
          <w:p w14:paraId="5A71D72E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5C58F439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5B9E19DA" w14:textId="77777777" w:rsidR="00215771" w:rsidRPr="00986737" w:rsidRDefault="00215771" w:rsidP="00B97B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1577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21577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1577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215771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5B52B6A8" w14:textId="77777777" w:rsidR="00215771" w:rsidRPr="00986737" w:rsidRDefault="00215771" w:rsidP="00B97BD4">
            <w:pPr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362B8B" w14:textId="77777777" w:rsidR="00215771" w:rsidRPr="00986737" w:rsidRDefault="00215771" w:rsidP="00B97B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2C31252D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153 232.37 zł</w:t>
            </w:r>
          </w:p>
        </w:tc>
      </w:tr>
      <w:tr w:rsidR="00215771" w:rsidRPr="00BB547B" w14:paraId="6BB8EE4C" w14:textId="77777777" w:rsidTr="00B97BD4">
        <w:tc>
          <w:tcPr>
            <w:tcW w:w="1276" w:type="dxa"/>
            <w:vAlign w:val="center"/>
          </w:tcPr>
          <w:p w14:paraId="6C5F0E00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15A901AD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0FB1FE13" w14:textId="77777777" w:rsidR="00215771" w:rsidRPr="00986737" w:rsidRDefault="00215771" w:rsidP="00B97B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15771">
              <w:rPr>
                <w:rFonts w:ascii="Arial" w:hAnsi="Arial" w:cs="Arial"/>
                <w:sz w:val="24"/>
                <w:szCs w:val="24"/>
              </w:rPr>
              <w:t>Becton</w:t>
            </w:r>
            <w:proofErr w:type="spellEnd"/>
            <w:r w:rsidRPr="00215771">
              <w:rPr>
                <w:rFonts w:ascii="Arial" w:hAnsi="Arial" w:cs="Arial"/>
                <w:sz w:val="24"/>
                <w:szCs w:val="24"/>
              </w:rPr>
              <w:t xml:space="preserve"> Dickinson Polska Sp. z o.o.</w:t>
            </w:r>
          </w:p>
          <w:p w14:paraId="3A6CE988" w14:textId="77777777" w:rsidR="00215771" w:rsidRPr="00986737" w:rsidRDefault="00215771" w:rsidP="00B97BD4">
            <w:pPr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47DCF2" w14:textId="77777777" w:rsidR="00215771" w:rsidRPr="00986737" w:rsidRDefault="00215771" w:rsidP="00B97B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2F42841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18 144.00 zł</w:t>
            </w:r>
          </w:p>
        </w:tc>
      </w:tr>
      <w:tr w:rsidR="00215771" w:rsidRPr="00BB547B" w14:paraId="4FF85970" w14:textId="77777777" w:rsidTr="00B97BD4">
        <w:tc>
          <w:tcPr>
            <w:tcW w:w="1276" w:type="dxa"/>
            <w:vAlign w:val="center"/>
          </w:tcPr>
          <w:p w14:paraId="309ACBA7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3D83A1C1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7DE14C04" w14:textId="77777777" w:rsidR="00215771" w:rsidRPr="00986737" w:rsidRDefault="00215771" w:rsidP="00B97B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472E2CAA" w14:textId="77777777" w:rsidR="00215771" w:rsidRPr="00986737" w:rsidRDefault="00215771" w:rsidP="00B97BD4">
            <w:pPr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ul. Dr. Stefana Kopcińskiego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 xml:space="preserve"> 62 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744F4C" w14:textId="77777777" w:rsidR="00215771" w:rsidRPr="00986737" w:rsidRDefault="00215771" w:rsidP="00B97B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lastRenderedPageBreak/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7612F2C5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lastRenderedPageBreak/>
              <w:t>1 944.00 zł</w:t>
            </w:r>
          </w:p>
        </w:tc>
      </w:tr>
      <w:tr w:rsidR="00215771" w:rsidRPr="00BB547B" w14:paraId="7AB44C49" w14:textId="77777777" w:rsidTr="00B97BD4">
        <w:tc>
          <w:tcPr>
            <w:tcW w:w="1276" w:type="dxa"/>
            <w:vAlign w:val="center"/>
          </w:tcPr>
          <w:p w14:paraId="058C10DB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696F5C00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70295FE9" w14:textId="77777777" w:rsidR="00215771" w:rsidRPr="00986737" w:rsidRDefault="00215771" w:rsidP="00B97B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15771">
              <w:rPr>
                <w:rFonts w:ascii="Arial" w:hAnsi="Arial" w:cs="Arial"/>
                <w:sz w:val="24"/>
                <w:szCs w:val="24"/>
              </w:rPr>
              <w:t>Unipromed</w:t>
            </w:r>
            <w:proofErr w:type="spellEnd"/>
            <w:r w:rsidRPr="00215771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7E516DC5" w14:textId="77777777" w:rsidR="00215771" w:rsidRPr="00986737" w:rsidRDefault="00215771" w:rsidP="00B97BD4">
            <w:pPr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Wyrzyska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28/1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ED0FC9" w14:textId="77777777" w:rsidR="00215771" w:rsidRPr="00986737" w:rsidRDefault="00215771" w:rsidP="00B97B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02-455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583572D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6 700.00 zł</w:t>
            </w:r>
          </w:p>
        </w:tc>
      </w:tr>
      <w:tr w:rsidR="00215771" w:rsidRPr="00BB547B" w14:paraId="570E9402" w14:textId="77777777" w:rsidTr="00B97BD4">
        <w:tc>
          <w:tcPr>
            <w:tcW w:w="1276" w:type="dxa"/>
            <w:vAlign w:val="center"/>
          </w:tcPr>
          <w:p w14:paraId="71DF7EC8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260FBF03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451F8F69" w14:textId="77777777" w:rsidR="00215771" w:rsidRPr="00986737" w:rsidRDefault="00215771" w:rsidP="00B97B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Johnson &amp; Johnson Poland Sp. z o.o.</w:t>
            </w:r>
          </w:p>
          <w:p w14:paraId="66CD8742" w14:textId="77777777" w:rsidR="00215771" w:rsidRPr="00986737" w:rsidRDefault="00215771" w:rsidP="00B97BD4">
            <w:pPr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Iłżecka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CAE031" w14:textId="77777777" w:rsidR="00215771" w:rsidRPr="00986737" w:rsidRDefault="00215771" w:rsidP="00B97B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02135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307A341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116 411.04 zł</w:t>
            </w:r>
          </w:p>
        </w:tc>
      </w:tr>
      <w:tr w:rsidR="00215771" w:rsidRPr="00BB547B" w14:paraId="00089576" w14:textId="77777777" w:rsidTr="00B97BD4">
        <w:tc>
          <w:tcPr>
            <w:tcW w:w="1276" w:type="dxa"/>
            <w:vAlign w:val="center"/>
          </w:tcPr>
          <w:p w14:paraId="6550EEB0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6CE1BE3C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2B4BFE02" w14:textId="77777777" w:rsidR="00215771" w:rsidRPr="00986737" w:rsidRDefault="00215771" w:rsidP="00B97B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15771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215771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1D5C5018" w14:textId="77777777" w:rsidR="00215771" w:rsidRPr="00986737" w:rsidRDefault="00215771" w:rsidP="00B97BD4">
            <w:pPr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79797D" w14:textId="77777777" w:rsidR="00215771" w:rsidRPr="00986737" w:rsidRDefault="00215771" w:rsidP="00B97B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436A945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247 308.16 zł</w:t>
            </w:r>
          </w:p>
        </w:tc>
      </w:tr>
      <w:tr w:rsidR="00215771" w:rsidRPr="00BB547B" w14:paraId="10E2210F" w14:textId="77777777" w:rsidTr="00B97BD4">
        <w:tc>
          <w:tcPr>
            <w:tcW w:w="1276" w:type="dxa"/>
            <w:vAlign w:val="center"/>
          </w:tcPr>
          <w:p w14:paraId="645A77BA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7DB00CAF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65E3958D" w14:textId="77777777" w:rsidR="00215771" w:rsidRPr="00986737" w:rsidRDefault="00215771" w:rsidP="00B97B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15771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215771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66ED255A" w14:textId="77777777" w:rsidR="00215771" w:rsidRPr="00986737" w:rsidRDefault="00215771" w:rsidP="00B97BD4">
            <w:pPr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BED373" w14:textId="77777777" w:rsidR="00215771" w:rsidRPr="00986737" w:rsidRDefault="00215771" w:rsidP="00B97B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DC2AFE1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226 200.60 zł</w:t>
            </w:r>
          </w:p>
        </w:tc>
      </w:tr>
      <w:tr w:rsidR="00215771" w:rsidRPr="00BB547B" w14:paraId="3F326A5D" w14:textId="77777777" w:rsidTr="00B97BD4">
        <w:tc>
          <w:tcPr>
            <w:tcW w:w="1276" w:type="dxa"/>
            <w:vAlign w:val="center"/>
          </w:tcPr>
          <w:p w14:paraId="4E1AF984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7BE31836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5224D8F6" w14:textId="77777777" w:rsidR="00215771" w:rsidRPr="00986737" w:rsidRDefault="00215771" w:rsidP="00B97B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15771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215771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6AA42D41" w14:textId="77777777" w:rsidR="00215771" w:rsidRPr="00986737" w:rsidRDefault="00215771" w:rsidP="00B97BD4">
            <w:pPr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69194A" w14:textId="77777777" w:rsidR="00215771" w:rsidRPr="00986737" w:rsidRDefault="00215771" w:rsidP="00B97B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5FBFD54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132 069.79 zł</w:t>
            </w:r>
          </w:p>
        </w:tc>
      </w:tr>
      <w:tr w:rsidR="00215771" w:rsidRPr="00BB547B" w14:paraId="620AEC6A" w14:textId="77777777" w:rsidTr="00B97BD4">
        <w:tc>
          <w:tcPr>
            <w:tcW w:w="1276" w:type="dxa"/>
            <w:vAlign w:val="center"/>
          </w:tcPr>
          <w:p w14:paraId="0C274C60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5AA9C981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3EA43068" w14:textId="77777777" w:rsidR="00215771" w:rsidRPr="00986737" w:rsidRDefault="00215771" w:rsidP="00B97B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15771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21577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BE1D7C1" w14:textId="77777777" w:rsidR="00215771" w:rsidRPr="00986737" w:rsidRDefault="00215771" w:rsidP="00B97BD4">
            <w:pPr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1ED603" w14:textId="77777777" w:rsidR="00215771" w:rsidRPr="00986737" w:rsidRDefault="00215771" w:rsidP="00B97B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77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4051531" w14:textId="77777777" w:rsidR="00215771" w:rsidRPr="00986737" w:rsidRDefault="00215771" w:rsidP="00B97B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5771">
              <w:rPr>
                <w:rFonts w:ascii="Arial" w:hAnsi="Arial" w:cs="Arial"/>
                <w:sz w:val="24"/>
                <w:szCs w:val="24"/>
              </w:rPr>
              <w:t>2 960.07 zł</w:t>
            </w:r>
          </w:p>
        </w:tc>
      </w:tr>
    </w:tbl>
    <w:p w14:paraId="581C82C3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8D14E07" w14:textId="516B4131" w:rsidR="00C236D3" w:rsidRDefault="00215771" w:rsidP="00173B20">
      <w:pPr>
        <w:jc w:val="right"/>
        <w:rPr>
          <w:rFonts w:ascii="Arial" w:hAnsi="Arial" w:cs="Arial"/>
          <w:sz w:val="24"/>
          <w:szCs w:val="24"/>
        </w:rPr>
      </w:pPr>
      <w:r w:rsidRPr="00215771">
        <w:rPr>
          <w:rFonts w:ascii="Arial" w:hAnsi="Arial" w:cs="Arial"/>
          <w:sz w:val="24"/>
          <w:szCs w:val="24"/>
        </w:rPr>
        <w:t xml:space="preserve">  </w:t>
      </w:r>
      <w:bookmarkEnd w:id="0"/>
      <w:r w:rsidR="00C118E8">
        <w:rPr>
          <w:rFonts w:ascii="Arial" w:hAnsi="Arial" w:cs="Arial"/>
          <w:sz w:val="24"/>
          <w:szCs w:val="24"/>
        </w:rPr>
        <w:t>Dyrektor SP ZOZ Kolbuszowa</w:t>
      </w:r>
    </w:p>
    <w:p w14:paraId="0C0E1A17" w14:textId="64B936AC" w:rsidR="00C118E8" w:rsidRPr="00BB547B" w:rsidRDefault="00C118E8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C118E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E21E7" w14:textId="77777777" w:rsidR="00AF4D0A" w:rsidRDefault="00AF4D0A">
      <w:r>
        <w:separator/>
      </w:r>
    </w:p>
  </w:endnote>
  <w:endnote w:type="continuationSeparator" w:id="0">
    <w:p w14:paraId="5499A18D" w14:textId="77777777" w:rsidR="00AF4D0A" w:rsidRDefault="00AF4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E1C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36B9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7CF87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2AFBC5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EA13C9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CE3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C0025B" w14:textId="77777777" w:rsidR="009F189D" w:rsidRDefault="009F189D">
    <w:pPr>
      <w:pStyle w:val="Stopka"/>
      <w:tabs>
        <w:tab w:val="clear" w:pos="4536"/>
      </w:tabs>
      <w:jc w:val="center"/>
    </w:pPr>
  </w:p>
  <w:p w14:paraId="4B2756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86861" w14:textId="77777777" w:rsidR="00AF4D0A" w:rsidRDefault="00AF4D0A">
      <w:r>
        <w:separator/>
      </w:r>
    </w:p>
  </w:footnote>
  <w:footnote w:type="continuationSeparator" w:id="0">
    <w:p w14:paraId="4AEBB973" w14:textId="77777777" w:rsidR="00AF4D0A" w:rsidRDefault="00AF4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D8ED6" w14:textId="77777777" w:rsidR="00215771" w:rsidRDefault="002157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D4B48" w14:textId="77777777" w:rsidR="00215771" w:rsidRDefault="002157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D61D4" w14:textId="77777777" w:rsidR="00215771" w:rsidRDefault="002157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32F9"/>
    <w:rsid w:val="00007727"/>
    <w:rsid w:val="00017720"/>
    <w:rsid w:val="00035488"/>
    <w:rsid w:val="000D7F25"/>
    <w:rsid w:val="000E00E5"/>
    <w:rsid w:val="00173B20"/>
    <w:rsid w:val="001C69FF"/>
    <w:rsid w:val="00215771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132F9"/>
    <w:rsid w:val="00843263"/>
    <w:rsid w:val="00861E75"/>
    <w:rsid w:val="00986737"/>
    <w:rsid w:val="009D19BD"/>
    <w:rsid w:val="009F189D"/>
    <w:rsid w:val="00A80738"/>
    <w:rsid w:val="00AF4D0A"/>
    <w:rsid w:val="00BB547B"/>
    <w:rsid w:val="00C118E8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F2B8A4"/>
  <w15:chartTrackingRefBased/>
  <w15:docId w15:val="{D84FB257-A215-4CFF-9383-D13CF7A5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2026-04-02T08:47:00Z</cp:lastPrinted>
  <dcterms:created xsi:type="dcterms:W3CDTF">2026-04-02T08:48:00Z</dcterms:created>
  <dcterms:modified xsi:type="dcterms:W3CDTF">2026-04-02T08:48:00Z</dcterms:modified>
</cp:coreProperties>
</file>