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AC1A0B" w14:textId="77777777" w:rsidR="00986737" w:rsidRPr="009432A1" w:rsidRDefault="002A1338" w:rsidP="00986737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2A1338">
        <w:rPr>
          <w:rFonts w:ascii="Arial" w:hAnsi="Arial" w:cs="Arial"/>
          <w:sz w:val="24"/>
          <w:szCs w:val="24"/>
        </w:rPr>
        <w:t>Kolbuszowa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2A1338">
        <w:rPr>
          <w:rFonts w:ascii="Arial" w:hAnsi="Arial" w:cs="Arial"/>
          <w:sz w:val="24"/>
          <w:szCs w:val="24"/>
        </w:rPr>
        <w:t>2026-04-09</w:t>
      </w:r>
    </w:p>
    <w:p w14:paraId="467005D7" w14:textId="77777777" w:rsidR="00986737" w:rsidRPr="009432A1" w:rsidRDefault="002A1338" w:rsidP="0098673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2A1338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529CEDE2" w14:textId="77777777" w:rsidR="00986737" w:rsidRPr="009432A1" w:rsidRDefault="002A1338" w:rsidP="00986737">
      <w:pPr>
        <w:spacing w:line="360" w:lineRule="auto"/>
        <w:rPr>
          <w:rFonts w:ascii="Arial" w:hAnsi="Arial" w:cs="Arial"/>
          <w:sz w:val="24"/>
          <w:szCs w:val="24"/>
        </w:rPr>
      </w:pPr>
      <w:r w:rsidRPr="002A1338">
        <w:rPr>
          <w:rFonts w:ascii="Arial" w:hAnsi="Arial" w:cs="Arial"/>
          <w:sz w:val="24"/>
          <w:szCs w:val="24"/>
        </w:rPr>
        <w:t>Grunwaldzka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A1338">
        <w:rPr>
          <w:rFonts w:ascii="Arial" w:hAnsi="Arial" w:cs="Arial"/>
          <w:sz w:val="24"/>
          <w:szCs w:val="24"/>
        </w:rPr>
        <w:t>4</w:t>
      </w:r>
    </w:p>
    <w:p w14:paraId="695EDCB4" w14:textId="77777777" w:rsidR="00986737" w:rsidRPr="009432A1" w:rsidRDefault="002A1338" w:rsidP="00986737">
      <w:pPr>
        <w:rPr>
          <w:rFonts w:ascii="Arial" w:hAnsi="Arial" w:cs="Arial"/>
          <w:sz w:val="24"/>
          <w:szCs w:val="24"/>
        </w:rPr>
      </w:pPr>
      <w:r w:rsidRPr="002A1338">
        <w:rPr>
          <w:rFonts w:ascii="Arial" w:hAnsi="Arial" w:cs="Arial"/>
          <w:sz w:val="24"/>
          <w:szCs w:val="24"/>
        </w:rPr>
        <w:t>36-100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2A1338">
        <w:rPr>
          <w:rFonts w:ascii="Arial" w:hAnsi="Arial" w:cs="Arial"/>
          <w:sz w:val="24"/>
          <w:szCs w:val="24"/>
        </w:rPr>
        <w:t>Kolbuszowa</w:t>
      </w:r>
    </w:p>
    <w:p w14:paraId="7745CAEA" w14:textId="77777777" w:rsidR="00986737" w:rsidRPr="009432A1" w:rsidRDefault="00986737" w:rsidP="00986737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B8677EE" w14:textId="77777777" w:rsidR="00986737" w:rsidRPr="009432A1" w:rsidRDefault="00986737" w:rsidP="00986737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14:paraId="0C17AF21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B3C84C" w14:textId="77777777" w:rsidR="00986737" w:rsidRPr="00CF7835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03A63C37" w14:textId="77777777" w:rsidR="00986737" w:rsidRPr="00382A4A" w:rsidRDefault="00986737" w:rsidP="00986737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B60C3F1" w14:textId="77777777" w:rsidR="00986737" w:rsidRPr="004E4B64" w:rsidRDefault="00986737" w:rsidP="0098673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14:paraId="73CC7062" w14:textId="77777777" w:rsidTr="005A632E">
        <w:tc>
          <w:tcPr>
            <w:tcW w:w="2269" w:type="dxa"/>
          </w:tcPr>
          <w:p w14:paraId="6A49A7FD" w14:textId="77777777" w:rsidR="00986737" w:rsidRPr="004E4B64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6BE7648" w14:textId="77777777" w:rsidR="00986737" w:rsidRPr="004E4B64" w:rsidRDefault="002A1338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A1338">
              <w:rPr>
                <w:rFonts w:ascii="Arial" w:hAnsi="Arial" w:cs="Arial"/>
                <w:bCs/>
                <w:sz w:val="24"/>
                <w:szCs w:val="24"/>
              </w:rPr>
              <w:t xml:space="preserve">Doposażenie Oddziału Urologii Ogólnej i Onkologicznej, bloku operacyjnego oraz jednostek współpracujących w nowoczesny sprzęt medyczny przeznaczony do kompleksowej diagnostyki i leczenia chorób </w:t>
            </w:r>
            <w:proofErr w:type="gramStart"/>
            <w:r w:rsidRPr="002A1338">
              <w:rPr>
                <w:rFonts w:ascii="Arial" w:hAnsi="Arial" w:cs="Arial"/>
                <w:bCs/>
                <w:sz w:val="24"/>
                <w:szCs w:val="24"/>
              </w:rPr>
              <w:t>onkologicznych.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  <w:proofErr w:type="gramEnd"/>
          </w:p>
        </w:tc>
      </w:tr>
      <w:tr w:rsidR="002A1338" w:rsidRPr="004E4B64" w14:paraId="70DD3DCC" w14:textId="77777777" w:rsidTr="00CB5A39">
        <w:tc>
          <w:tcPr>
            <w:tcW w:w="2269" w:type="dxa"/>
          </w:tcPr>
          <w:p w14:paraId="050063B4" w14:textId="77777777" w:rsidR="002A1338" w:rsidRPr="004E4B64" w:rsidRDefault="002A1338" w:rsidP="00CB5A3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7AFDACDB" w14:textId="77777777" w:rsidR="002A1338" w:rsidRPr="004E4B64" w:rsidRDefault="002A1338" w:rsidP="00CB5A3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2A1338">
              <w:rPr>
                <w:rFonts w:ascii="Arial" w:hAnsi="Arial" w:cs="Arial"/>
                <w:bCs/>
                <w:sz w:val="24"/>
                <w:szCs w:val="24"/>
              </w:rPr>
              <w:t>Eap-2412/4/2026</w:t>
            </w:r>
          </w:p>
        </w:tc>
      </w:tr>
    </w:tbl>
    <w:p w14:paraId="7298BF35" w14:textId="77777777" w:rsidR="00A80738" w:rsidRPr="00986737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" w:hAnsi="Arial" w:cs="Arial"/>
          <w:bCs/>
          <w:spacing w:val="20"/>
          <w:sz w:val="24"/>
          <w:szCs w:val="24"/>
        </w:rPr>
      </w:pPr>
    </w:p>
    <w:p w14:paraId="68EC3715" w14:textId="77777777" w:rsidR="00D665F5" w:rsidRPr="00BB547B" w:rsidRDefault="00D665F5" w:rsidP="00986737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2A1338" w:rsidRPr="002A1338">
        <w:rPr>
          <w:rFonts w:ascii="Arial" w:hAnsi="Arial" w:cs="Arial"/>
          <w:sz w:val="24"/>
          <w:szCs w:val="24"/>
        </w:rPr>
        <w:t>(</w:t>
      </w:r>
      <w:proofErr w:type="spellStart"/>
      <w:r w:rsidR="002A1338" w:rsidRPr="002A1338">
        <w:rPr>
          <w:rFonts w:ascii="Arial" w:hAnsi="Arial" w:cs="Arial"/>
          <w:sz w:val="24"/>
          <w:szCs w:val="24"/>
        </w:rPr>
        <w:t>t.j</w:t>
      </w:r>
      <w:proofErr w:type="spellEnd"/>
      <w:r w:rsidR="002A1338" w:rsidRPr="002A1338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2A1338" w:rsidRPr="002A1338">
        <w:rPr>
          <w:rFonts w:ascii="Arial" w:hAnsi="Arial" w:cs="Arial"/>
          <w:sz w:val="24"/>
          <w:szCs w:val="24"/>
        </w:rPr>
        <w:t>pĂłĹşn</w:t>
      </w:r>
      <w:proofErr w:type="spellEnd"/>
      <w:r w:rsidR="002A1338" w:rsidRPr="002A1338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14:paraId="490A10F2" w14:textId="77777777" w:rsidR="00A80738" w:rsidRPr="00BB547B" w:rsidRDefault="00D665F5" w:rsidP="00986737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2A1338" w:rsidRPr="002A1338">
        <w:rPr>
          <w:rFonts w:ascii="Arial" w:hAnsi="Arial" w:cs="Arial"/>
          <w:sz w:val="24"/>
          <w:szCs w:val="24"/>
        </w:rPr>
        <w:t>08/04/2026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2A1338" w:rsidRPr="002A1338">
        <w:rPr>
          <w:rFonts w:ascii="Arial" w:hAnsi="Arial" w:cs="Arial"/>
          <w:sz w:val="24"/>
          <w:szCs w:val="24"/>
        </w:rPr>
        <w:t>13:00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14:paraId="5CEF5E1B" w14:textId="77777777" w:rsidTr="005A632E">
        <w:tc>
          <w:tcPr>
            <w:tcW w:w="1276" w:type="dxa"/>
            <w:shd w:val="clear" w:color="auto" w:fill="F2F2F2"/>
            <w:vAlign w:val="center"/>
          </w:tcPr>
          <w:p w14:paraId="2238F878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7EA0E44A" w14:textId="77777777" w:rsidR="006B27ED" w:rsidRPr="00986737" w:rsidRDefault="00986737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7D62DCC5" w14:textId="77777777" w:rsidR="006B27ED" w:rsidRPr="00986737" w:rsidRDefault="006B27ED" w:rsidP="00BB547B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54BC755D" w14:textId="77777777" w:rsidR="006B27ED" w:rsidRPr="00986737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2A1338" w:rsidRPr="00BB547B" w14:paraId="6BCAB66E" w14:textId="77777777" w:rsidTr="00CB5A39">
        <w:tc>
          <w:tcPr>
            <w:tcW w:w="1276" w:type="dxa"/>
            <w:vAlign w:val="center"/>
          </w:tcPr>
          <w:p w14:paraId="65FA0C2C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vAlign w:val="center"/>
          </w:tcPr>
          <w:p w14:paraId="44B1D012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3969" w:type="dxa"/>
          </w:tcPr>
          <w:p w14:paraId="74882571" w14:textId="77777777" w:rsidR="002A1338" w:rsidRPr="00986737" w:rsidRDefault="002A1338" w:rsidP="00CB5A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1338">
              <w:rPr>
                <w:rFonts w:ascii="Arial" w:hAnsi="Arial" w:cs="Arial"/>
                <w:sz w:val="24"/>
                <w:szCs w:val="24"/>
              </w:rPr>
              <w:t>Varimed</w:t>
            </w:r>
            <w:proofErr w:type="spellEnd"/>
            <w:r w:rsidRPr="002A1338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26115743" w14:textId="77777777" w:rsidR="002A1338" w:rsidRPr="00986737" w:rsidRDefault="002A1338" w:rsidP="00CB5A39">
            <w:pPr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Tadeusza Kościuszki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115/4U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24D7EE2" w14:textId="77777777" w:rsidR="002A1338" w:rsidRPr="00986737" w:rsidRDefault="002A1338" w:rsidP="00CB5A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50-442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551" w:type="dxa"/>
            <w:vAlign w:val="center"/>
          </w:tcPr>
          <w:p w14:paraId="720959E6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25 272.00 zł</w:t>
            </w:r>
          </w:p>
        </w:tc>
      </w:tr>
      <w:tr w:rsidR="002A1338" w:rsidRPr="00BB547B" w14:paraId="3BCC3E8F" w14:textId="77777777" w:rsidTr="00CB5A39">
        <w:tc>
          <w:tcPr>
            <w:tcW w:w="1276" w:type="dxa"/>
            <w:vAlign w:val="center"/>
          </w:tcPr>
          <w:p w14:paraId="5AC57DB0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vAlign w:val="center"/>
          </w:tcPr>
          <w:p w14:paraId="6573C025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14:paraId="249F4B45" w14:textId="77777777" w:rsidR="002A1338" w:rsidRPr="00986737" w:rsidRDefault="002A1338" w:rsidP="00CB5A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1338">
              <w:rPr>
                <w:rFonts w:ascii="Arial" w:hAnsi="Arial" w:cs="Arial"/>
                <w:sz w:val="24"/>
                <w:szCs w:val="24"/>
              </w:rPr>
              <w:t>Stiegelmeyer</w:t>
            </w:r>
            <w:proofErr w:type="spellEnd"/>
            <w:r w:rsidRPr="002A1338">
              <w:rPr>
                <w:rFonts w:ascii="Arial" w:hAnsi="Arial" w:cs="Arial"/>
                <w:sz w:val="24"/>
                <w:szCs w:val="24"/>
              </w:rPr>
              <w:t xml:space="preserve"> Sp. z o.o.</w:t>
            </w:r>
          </w:p>
          <w:p w14:paraId="0E176B43" w14:textId="77777777" w:rsidR="002A1338" w:rsidRPr="00986737" w:rsidRDefault="002A1338" w:rsidP="00CB5A39">
            <w:pPr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Grubno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63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37AB0F9" w14:textId="77777777" w:rsidR="002A1338" w:rsidRPr="00986737" w:rsidRDefault="002A1338" w:rsidP="00CB5A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86-212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Stolno</w:t>
            </w:r>
          </w:p>
        </w:tc>
        <w:tc>
          <w:tcPr>
            <w:tcW w:w="2551" w:type="dxa"/>
            <w:vAlign w:val="center"/>
          </w:tcPr>
          <w:p w14:paraId="04E40CD0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202 716.00 zł</w:t>
            </w:r>
          </w:p>
        </w:tc>
      </w:tr>
      <w:tr w:rsidR="002A1338" w:rsidRPr="00BB547B" w14:paraId="2EC9DA9D" w14:textId="77777777" w:rsidTr="00CB5A39">
        <w:tc>
          <w:tcPr>
            <w:tcW w:w="1276" w:type="dxa"/>
            <w:vAlign w:val="center"/>
          </w:tcPr>
          <w:p w14:paraId="2588DA3A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vAlign w:val="center"/>
          </w:tcPr>
          <w:p w14:paraId="0E28BA97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3969" w:type="dxa"/>
          </w:tcPr>
          <w:p w14:paraId="4B8AEC53" w14:textId="77777777" w:rsidR="002A1338" w:rsidRPr="00986737" w:rsidRDefault="002A1338" w:rsidP="00CB5A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1338">
              <w:rPr>
                <w:rFonts w:ascii="Arial" w:hAnsi="Arial" w:cs="Arial"/>
                <w:sz w:val="24"/>
                <w:szCs w:val="24"/>
              </w:rPr>
              <w:t>Erbe</w:t>
            </w:r>
            <w:proofErr w:type="spellEnd"/>
            <w:r w:rsidRPr="002A1338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2B991235" w14:textId="77777777" w:rsidR="002A1338" w:rsidRPr="00986737" w:rsidRDefault="002A1338" w:rsidP="00CB5A39">
            <w:pPr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Al. Rzeczypospolitej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14/2.8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A5C3DDE" w14:textId="77777777" w:rsidR="002A1338" w:rsidRPr="00986737" w:rsidRDefault="002A1338" w:rsidP="00CB5A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lastRenderedPageBreak/>
              <w:t>02-972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2FBE337C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lastRenderedPageBreak/>
              <w:t>113 296.32 zł</w:t>
            </w:r>
          </w:p>
        </w:tc>
      </w:tr>
      <w:tr w:rsidR="002A1338" w:rsidRPr="00BB547B" w14:paraId="15988605" w14:textId="77777777" w:rsidTr="00CB5A39">
        <w:tc>
          <w:tcPr>
            <w:tcW w:w="1276" w:type="dxa"/>
            <w:vAlign w:val="center"/>
          </w:tcPr>
          <w:p w14:paraId="10D48637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vAlign w:val="center"/>
          </w:tcPr>
          <w:p w14:paraId="442DA2E7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25CF573B" w14:textId="77777777" w:rsidR="002A1338" w:rsidRPr="00986737" w:rsidRDefault="002A1338" w:rsidP="00CB5A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Endoelektronik.PL Sp. z o.o. Sp.k.</w:t>
            </w:r>
          </w:p>
          <w:p w14:paraId="1E5227B6" w14:textId="77777777" w:rsidR="002A1338" w:rsidRPr="00986737" w:rsidRDefault="002A1338" w:rsidP="00CB5A39">
            <w:pPr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Borkowa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12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CA2A36" w14:textId="77777777" w:rsidR="002A1338" w:rsidRPr="00986737" w:rsidRDefault="002A1338" w:rsidP="00CB5A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05-840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Brwinów</w:t>
            </w:r>
          </w:p>
        </w:tc>
        <w:tc>
          <w:tcPr>
            <w:tcW w:w="2551" w:type="dxa"/>
            <w:vAlign w:val="center"/>
          </w:tcPr>
          <w:p w14:paraId="76C24330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221 000.00 zł</w:t>
            </w:r>
          </w:p>
        </w:tc>
      </w:tr>
      <w:tr w:rsidR="002A1338" w:rsidRPr="00BB547B" w14:paraId="07C5AAD5" w14:textId="77777777" w:rsidTr="00CB5A39">
        <w:tc>
          <w:tcPr>
            <w:tcW w:w="1276" w:type="dxa"/>
            <w:vAlign w:val="center"/>
          </w:tcPr>
          <w:p w14:paraId="175A31C7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7A346F77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</w:tcPr>
          <w:p w14:paraId="48A50FB5" w14:textId="77777777" w:rsidR="002A1338" w:rsidRPr="00986737" w:rsidRDefault="002A1338" w:rsidP="00CB5A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FAMED Żywiec Spółka z ograniczoną odpowiedzialnością</w:t>
            </w:r>
          </w:p>
          <w:p w14:paraId="7F5866BF" w14:textId="77777777" w:rsidR="002A1338" w:rsidRPr="00986737" w:rsidRDefault="002A1338" w:rsidP="00CB5A39">
            <w:pPr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Fabryczna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D6A9EF9" w14:textId="77777777" w:rsidR="002A1338" w:rsidRPr="00986737" w:rsidRDefault="002A1338" w:rsidP="00CB5A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34-300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Żywiec</w:t>
            </w:r>
          </w:p>
        </w:tc>
        <w:tc>
          <w:tcPr>
            <w:tcW w:w="2551" w:type="dxa"/>
            <w:vAlign w:val="center"/>
          </w:tcPr>
          <w:p w14:paraId="7E61C4BE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193 257.36 zł</w:t>
            </w:r>
          </w:p>
        </w:tc>
      </w:tr>
      <w:tr w:rsidR="002A1338" w:rsidRPr="00BB547B" w14:paraId="6F4E25DF" w14:textId="77777777" w:rsidTr="00CB5A39">
        <w:tc>
          <w:tcPr>
            <w:tcW w:w="1276" w:type="dxa"/>
            <w:vAlign w:val="center"/>
          </w:tcPr>
          <w:p w14:paraId="45375FF5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786904C7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3969" w:type="dxa"/>
          </w:tcPr>
          <w:p w14:paraId="6FE95122" w14:textId="77777777" w:rsidR="002A1338" w:rsidRPr="00986737" w:rsidRDefault="002A1338" w:rsidP="00CB5A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FAMED Żywiec Spółka z ograniczoną odpowiedzialnością</w:t>
            </w:r>
          </w:p>
          <w:p w14:paraId="64DA7584" w14:textId="77777777" w:rsidR="002A1338" w:rsidRPr="00986737" w:rsidRDefault="002A1338" w:rsidP="00CB5A39">
            <w:pPr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Fabryczna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BDB4603" w14:textId="77777777" w:rsidR="002A1338" w:rsidRPr="00986737" w:rsidRDefault="002A1338" w:rsidP="00CB5A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34-300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Żywiec</w:t>
            </w:r>
          </w:p>
        </w:tc>
        <w:tc>
          <w:tcPr>
            <w:tcW w:w="2551" w:type="dxa"/>
            <w:vAlign w:val="center"/>
          </w:tcPr>
          <w:p w14:paraId="16199AA3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27 756.00 zł</w:t>
            </w:r>
          </w:p>
        </w:tc>
      </w:tr>
      <w:tr w:rsidR="002A1338" w:rsidRPr="00BB547B" w14:paraId="66CF033D" w14:textId="77777777" w:rsidTr="00CB5A39">
        <w:tc>
          <w:tcPr>
            <w:tcW w:w="1276" w:type="dxa"/>
            <w:vAlign w:val="center"/>
          </w:tcPr>
          <w:p w14:paraId="240FC0DE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0B66CB02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3969" w:type="dxa"/>
          </w:tcPr>
          <w:p w14:paraId="0186D4B6" w14:textId="77777777" w:rsidR="002A1338" w:rsidRPr="00986737" w:rsidRDefault="002A1338" w:rsidP="00CB5A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FAMED Żywiec Spółka z ograniczoną odpowiedzialnością</w:t>
            </w:r>
          </w:p>
          <w:p w14:paraId="2C9AFA73" w14:textId="77777777" w:rsidR="002A1338" w:rsidRPr="00986737" w:rsidRDefault="002A1338" w:rsidP="00CB5A39">
            <w:pPr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Fabryczna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086C753" w14:textId="77777777" w:rsidR="002A1338" w:rsidRPr="00986737" w:rsidRDefault="002A1338" w:rsidP="00CB5A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34-300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Żywiec</w:t>
            </w:r>
          </w:p>
        </w:tc>
        <w:tc>
          <w:tcPr>
            <w:tcW w:w="2551" w:type="dxa"/>
            <w:vAlign w:val="center"/>
          </w:tcPr>
          <w:p w14:paraId="5D998D4F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732 330.00 zł</w:t>
            </w:r>
          </w:p>
        </w:tc>
      </w:tr>
      <w:tr w:rsidR="002A1338" w:rsidRPr="00BB547B" w14:paraId="7C10E59E" w14:textId="77777777" w:rsidTr="00CB5A39">
        <w:tc>
          <w:tcPr>
            <w:tcW w:w="1276" w:type="dxa"/>
            <w:vAlign w:val="center"/>
          </w:tcPr>
          <w:p w14:paraId="2EBC1872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276" w:type="dxa"/>
            <w:vAlign w:val="center"/>
          </w:tcPr>
          <w:p w14:paraId="0102ACBA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3969" w:type="dxa"/>
          </w:tcPr>
          <w:p w14:paraId="5EA910D8" w14:textId="77777777" w:rsidR="002A1338" w:rsidRPr="00986737" w:rsidRDefault="002A1338" w:rsidP="00CB5A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FAMED Żywiec Spółka z ograniczoną odpowiedzialnością</w:t>
            </w:r>
          </w:p>
          <w:p w14:paraId="16F80DEE" w14:textId="77777777" w:rsidR="002A1338" w:rsidRPr="00986737" w:rsidRDefault="002A1338" w:rsidP="00CB5A39">
            <w:pPr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Fabryczna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3B3223" w14:textId="77777777" w:rsidR="002A1338" w:rsidRPr="00986737" w:rsidRDefault="002A1338" w:rsidP="00CB5A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34-300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Żywiec</w:t>
            </w:r>
          </w:p>
        </w:tc>
        <w:tc>
          <w:tcPr>
            <w:tcW w:w="2551" w:type="dxa"/>
            <w:vAlign w:val="center"/>
          </w:tcPr>
          <w:p w14:paraId="0AFF37EB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23 760.00 zł</w:t>
            </w:r>
          </w:p>
        </w:tc>
      </w:tr>
      <w:tr w:rsidR="002A1338" w:rsidRPr="00BB547B" w14:paraId="52F83B58" w14:textId="77777777" w:rsidTr="00CB5A39">
        <w:tc>
          <w:tcPr>
            <w:tcW w:w="1276" w:type="dxa"/>
            <w:vAlign w:val="center"/>
          </w:tcPr>
          <w:p w14:paraId="2F45E7E5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276" w:type="dxa"/>
            <w:vAlign w:val="center"/>
          </w:tcPr>
          <w:p w14:paraId="27DDFBA8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</w:tcPr>
          <w:p w14:paraId="0A0C301B" w14:textId="77777777" w:rsidR="002A1338" w:rsidRPr="00986737" w:rsidRDefault="002A1338" w:rsidP="00CB5A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MIRO Sp. z o.o.</w:t>
            </w:r>
          </w:p>
          <w:p w14:paraId="109E27A5" w14:textId="77777777" w:rsidR="002A1338" w:rsidRPr="00986737" w:rsidRDefault="002A1338" w:rsidP="00CB5A39">
            <w:pPr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Mińska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25B/U1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E63A263" w14:textId="77777777" w:rsidR="002A1338" w:rsidRPr="00986737" w:rsidRDefault="002A1338" w:rsidP="00CB5A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03-808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6F596157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492 500.00 zł</w:t>
            </w:r>
          </w:p>
        </w:tc>
      </w:tr>
      <w:tr w:rsidR="002A1338" w:rsidRPr="00BB547B" w14:paraId="6E75E467" w14:textId="77777777" w:rsidTr="00CB5A39">
        <w:tc>
          <w:tcPr>
            <w:tcW w:w="1276" w:type="dxa"/>
            <w:vAlign w:val="center"/>
          </w:tcPr>
          <w:p w14:paraId="180978CF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1276" w:type="dxa"/>
            <w:vAlign w:val="center"/>
          </w:tcPr>
          <w:p w14:paraId="3E6C6EDF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3969" w:type="dxa"/>
          </w:tcPr>
          <w:p w14:paraId="60E63A66" w14:textId="77777777" w:rsidR="002A1338" w:rsidRPr="00986737" w:rsidRDefault="002A1338" w:rsidP="00CB5A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1338">
              <w:rPr>
                <w:rFonts w:ascii="Arial" w:hAnsi="Arial" w:cs="Arial"/>
                <w:sz w:val="24"/>
                <w:szCs w:val="24"/>
              </w:rPr>
              <w:t>DiaHem</w:t>
            </w:r>
            <w:proofErr w:type="spellEnd"/>
            <w:r w:rsidRPr="002A1338">
              <w:rPr>
                <w:rFonts w:ascii="Arial" w:hAnsi="Arial" w:cs="Arial"/>
                <w:sz w:val="24"/>
                <w:szCs w:val="24"/>
              </w:rPr>
              <w:t xml:space="preserve"> AG </w:t>
            </w:r>
            <w:proofErr w:type="spellStart"/>
            <w:r w:rsidRPr="002A1338">
              <w:rPr>
                <w:rFonts w:ascii="Arial" w:hAnsi="Arial" w:cs="Arial"/>
                <w:sz w:val="24"/>
                <w:szCs w:val="24"/>
              </w:rPr>
              <w:t>Diagnostic</w:t>
            </w:r>
            <w:proofErr w:type="spellEnd"/>
            <w:r w:rsidRPr="002A1338">
              <w:rPr>
                <w:rFonts w:ascii="Arial" w:hAnsi="Arial" w:cs="Arial"/>
                <w:sz w:val="24"/>
                <w:szCs w:val="24"/>
              </w:rPr>
              <w:t xml:space="preserve"> Products</w:t>
            </w:r>
          </w:p>
          <w:p w14:paraId="7B5B4FA4" w14:textId="77777777" w:rsidR="002A1338" w:rsidRPr="00986737" w:rsidRDefault="002A1338" w:rsidP="00CB5A3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1338">
              <w:rPr>
                <w:rFonts w:ascii="Arial" w:hAnsi="Arial" w:cs="Arial"/>
                <w:sz w:val="24"/>
                <w:szCs w:val="24"/>
              </w:rPr>
              <w:t>Schlosserstrasse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90B38B1" w14:textId="77777777" w:rsidR="002A1338" w:rsidRPr="00986737" w:rsidRDefault="002A1338" w:rsidP="00CB5A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CH8180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2A1338">
              <w:rPr>
                <w:rFonts w:ascii="Arial" w:hAnsi="Arial" w:cs="Arial"/>
                <w:sz w:val="24"/>
                <w:szCs w:val="24"/>
              </w:rPr>
              <w:t>Bülach</w:t>
            </w:r>
            <w:proofErr w:type="spellEnd"/>
          </w:p>
        </w:tc>
        <w:tc>
          <w:tcPr>
            <w:tcW w:w="2551" w:type="dxa"/>
            <w:vAlign w:val="center"/>
          </w:tcPr>
          <w:p w14:paraId="3E8AD0B7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417 973.50 zł</w:t>
            </w:r>
          </w:p>
        </w:tc>
      </w:tr>
      <w:tr w:rsidR="002A1338" w:rsidRPr="00BB547B" w14:paraId="3053FD61" w14:textId="77777777" w:rsidTr="00CB5A39">
        <w:tc>
          <w:tcPr>
            <w:tcW w:w="1276" w:type="dxa"/>
            <w:vAlign w:val="center"/>
          </w:tcPr>
          <w:p w14:paraId="3BC84126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1276" w:type="dxa"/>
            <w:vAlign w:val="center"/>
          </w:tcPr>
          <w:p w14:paraId="0C7820DB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7791210F" w14:textId="77777777" w:rsidR="002A1338" w:rsidRPr="00986737" w:rsidRDefault="002A1338" w:rsidP="00CB5A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 xml:space="preserve">Karl </w:t>
            </w:r>
            <w:proofErr w:type="spellStart"/>
            <w:r w:rsidRPr="002A1338">
              <w:rPr>
                <w:rFonts w:ascii="Arial" w:hAnsi="Arial" w:cs="Arial"/>
                <w:sz w:val="24"/>
                <w:szCs w:val="24"/>
              </w:rPr>
              <w:t>Storz</w:t>
            </w:r>
            <w:proofErr w:type="spellEnd"/>
            <w:r w:rsidRPr="002A1338">
              <w:rPr>
                <w:rFonts w:ascii="Arial" w:hAnsi="Arial" w:cs="Arial"/>
                <w:sz w:val="24"/>
                <w:szCs w:val="24"/>
              </w:rPr>
              <w:t xml:space="preserve"> Polska Sp. z o.o.</w:t>
            </w:r>
          </w:p>
          <w:p w14:paraId="15AE42CC" w14:textId="77777777" w:rsidR="002A1338" w:rsidRPr="00986737" w:rsidRDefault="002A1338" w:rsidP="00CB5A39">
            <w:pPr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1338">
              <w:rPr>
                <w:rFonts w:ascii="Arial" w:hAnsi="Arial" w:cs="Arial"/>
                <w:sz w:val="24"/>
                <w:szCs w:val="24"/>
              </w:rPr>
              <w:t>Hołubcowa</w:t>
            </w:r>
            <w:proofErr w:type="spellEnd"/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123/-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94559CF" w14:textId="77777777" w:rsidR="002A1338" w:rsidRPr="00986737" w:rsidRDefault="002A1338" w:rsidP="00CB5A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02-854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549341E6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215 028.29 zł</w:t>
            </w:r>
          </w:p>
        </w:tc>
      </w:tr>
      <w:tr w:rsidR="002A1338" w:rsidRPr="00BB547B" w14:paraId="3B28BF21" w14:textId="77777777" w:rsidTr="00CB5A39">
        <w:tc>
          <w:tcPr>
            <w:tcW w:w="1276" w:type="dxa"/>
            <w:vAlign w:val="center"/>
          </w:tcPr>
          <w:p w14:paraId="212C5080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14:paraId="3C19054F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3969" w:type="dxa"/>
          </w:tcPr>
          <w:p w14:paraId="26ED7421" w14:textId="77777777" w:rsidR="002A1338" w:rsidRPr="00986737" w:rsidRDefault="002A1338" w:rsidP="00CB5A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BMM sp. z o.o.</w:t>
            </w:r>
          </w:p>
          <w:p w14:paraId="7E8CD3F3" w14:textId="77777777" w:rsidR="002A1338" w:rsidRPr="00986737" w:rsidRDefault="002A1338" w:rsidP="00CB5A39">
            <w:pPr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Rzeszowska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101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7BAC19CB" w14:textId="77777777" w:rsidR="002A1338" w:rsidRPr="00986737" w:rsidRDefault="002A1338" w:rsidP="00CB5A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36-060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Głogów Małopolski</w:t>
            </w:r>
          </w:p>
        </w:tc>
        <w:tc>
          <w:tcPr>
            <w:tcW w:w="2551" w:type="dxa"/>
            <w:vAlign w:val="center"/>
          </w:tcPr>
          <w:p w14:paraId="14667F27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342 090.68 zł</w:t>
            </w:r>
          </w:p>
        </w:tc>
      </w:tr>
      <w:tr w:rsidR="002A1338" w:rsidRPr="00BB547B" w14:paraId="03240707" w14:textId="77777777" w:rsidTr="00CB5A39">
        <w:tc>
          <w:tcPr>
            <w:tcW w:w="1276" w:type="dxa"/>
            <w:vAlign w:val="center"/>
          </w:tcPr>
          <w:p w14:paraId="2539252A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1276" w:type="dxa"/>
            <w:vAlign w:val="center"/>
          </w:tcPr>
          <w:p w14:paraId="1C537D5F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</w:tcPr>
          <w:p w14:paraId="49FD796E" w14:textId="77777777" w:rsidR="002A1338" w:rsidRPr="00986737" w:rsidRDefault="002A1338" w:rsidP="00CB5A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1338">
              <w:rPr>
                <w:rFonts w:ascii="Arial" w:hAnsi="Arial" w:cs="Arial"/>
                <w:sz w:val="24"/>
                <w:szCs w:val="24"/>
              </w:rPr>
              <w:t>Synektik</w:t>
            </w:r>
            <w:proofErr w:type="spellEnd"/>
            <w:r w:rsidRPr="002A1338">
              <w:rPr>
                <w:rFonts w:ascii="Arial" w:hAnsi="Arial" w:cs="Arial"/>
                <w:sz w:val="24"/>
                <w:szCs w:val="24"/>
              </w:rPr>
              <w:t xml:space="preserve"> SA</w:t>
            </w:r>
          </w:p>
          <w:p w14:paraId="1C285B96" w14:textId="77777777" w:rsidR="002A1338" w:rsidRPr="00986737" w:rsidRDefault="002A1338" w:rsidP="00CB5A39">
            <w:pPr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ul. Józefa Piusa Dziekońskiego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534E4F2D" w14:textId="77777777" w:rsidR="002A1338" w:rsidRPr="00986737" w:rsidRDefault="002A1338" w:rsidP="00CB5A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00-728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vAlign w:val="center"/>
          </w:tcPr>
          <w:p w14:paraId="7E404856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11 179 395.84 zł</w:t>
            </w:r>
          </w:p>
        </w:tc>
      </w:tr>
      <w:tr w:rsidR="002A1338" w:rsidRPr="00BB547B" w14:paraId="5CB2B793" w14:textId="77777777" w:rsidTr="00CB5A39">
        <w:tc>
          <w:tcPr>
            <w:tcW w:w="1276" w:type="dxa"/>
            <w:vAlign w:val="center"/>
          </w:tcPr>
          <w:p w14:paraId="182E4DB8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276" w:type="dxa"/>
            <w:vAlign w:val="center"/>
          </w:tcPr>
          <w:p w14:paraId="43684BD6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13321FDF" w14:textId="77777777" w:rsidR="002A1338" w:rsidRPr="00986737" w:rsidRDefault="002A1338" w:rsidP="00CB5A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1338">
              <w:rPr>
                <w:rFonts w:ascii="Arial" w:hAnsi="Arial" w:cs="Arial"/>
                <w:sz w:val="24"/>
                <w:szCs w:val="24"/>
              </w:rPr>
              <w:t>Gastroforyou</w:t>
            </w:r>
            <w:proofErr w:type="spellEnd"/>
            <w:r w:rsidRPr="002A1338">
              <w:rPr>
                <w:rFonts w:ascii="Arial" w:hAnsi="Arial" w:cs="Arial"/>
                <w:sz w:val="24"/>
                <w:szCs w:val="24"/>
              </w:rPr>
              <w:t xml:space="preserve"> Józef Pietrzyk</w:t>
            </w:r>
          </w:p>
          <w:p w14:paraId="04FD5A4C" w14:textId="77777777" w:rsidR="002A1338" w:rsidRPr="00986737" w:rsidRDefault="002A1338" w:rsidP="00CB5A39">
            <w:pPr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Wólka Podleśna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396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67DD680" w14:textId="77777777" w:rsidR="002A1338" w:rsidRPr="00986737" w:rsidRDefault="002A1338" w:rsidP="00CB5A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36-002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Jasionka</w:t>
            </w:r>
          </w:p>
        </w:tc>
        <w:tc>
          <w:tcPr>
            <w:tcW w:w="2551" w:type="dxa"/>
            <w:vAlign w:val="center"/>
          </w:tcPr>
          <w:p w14:paraId="249AAB84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156 210.00 zł</w:t>
            </w:r>
          </w:p>
        </w:tc>
      </w:tr>
      <w:tr w:rsidR="002A1338" w:rsidRPr="00BB547B" w14:paraId="76108D83" w14:textId="77777777" w:rsidTr="00CB5A39">
        <w:tc>
          <w:tcPr>
            <w:tcW w:w="1276" w:type="dxa"/>
            <w:vAlign w:val="center"/>
          </w:tcPr>
          <w:p w14:paraId="4F396D53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1276" w:type="dxa"/>
            <w:vAlign w:val="center"/>
          </w:tcPr>
          <w:p w14:paraId="6923EAB5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3969" w:type="dxa"/>
          </w:tcPr>
          <w:p w14:paraId="21F00EA0" w14:textId="77777777" w:rsidR="002A1338" w:rsidRPr="00986737" w:rsidRDefault="002A1338" w:rsidP="00CB5A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Bistro-Rent Barbara Dulińska</w:t>
            </w:r>
          </w:p>
          <w:p w14:paraId="116DE70C" w14:textId="77777777" w:rsidR="002A1338" w:rsidRPr="00986737" w:rsidRDefault="002A1338" w:rsidP="00CB5A39">
            <w:pPr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Jana Twardowskiego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9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0455F72" w14:textId="77777777" w:rsidR="002A1338" w:rsidRPr="00986737" w:rsidRDefault="002A1338" w:rsidP="00CB5A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lastRenderedPageBreak/>
              <w:t>35-302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Rzeszów</w:t>
            </w:r>
          </w:p>
        </w:tc>
        <w:tc>
          <w:tcPr>
            <w:tcW w:w="2551" w:type="dxa"/>
            <w:vAlign w:val="center"/>
          </w:tcPr>
          <w:p w14:paraId="406B7912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lastRenderedPageBreak/>
              <w:t>133 209.00 zł</w:t>
            </w:r>
          </w:p>
        </w:tc>
      </w:tr>
      <w:tr w:rsidR="002A1338" w:rsidRPr="00BB547B" w14:paraId="64904E7A" w14:textId="77777777" w:rsidTr="00CB5A39">
        <w:tc>
          <w:tcPr>
            <w:tcW w:w="1276" w:type="dxa"/>
            <w:vAlign w:val="center"/>
          </w:tcPr>
          <w:p w14:paraId="7411E2F5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13</w:t>
            </w:r>
          </w:p>
        </w:tc>
        <w:tc>
          <w:tcPr>
            <w:tcW w:w="1276" w:type="dxa"/>
            <w:vAlign w:val="center"/>
          </w:tcPr>
          <w:p w14:paraId="6D3CC152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</w:tcPr>
          <w:p w14:paraId="4ED14B6B" w14:textId="77777777" w:rsidR="002A1338" w:rsidRPr="00986737" w:rsidRDefault="002A1338" w:rsidP="00CB5A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1338">
              <w:rPr>
                <w:rFonts w:ascii="Arial" w:hAnsi="Arial" w:cs="Arial"/>
                <w:sz w:val="24"/>
                <w:szCs w:val="24"/>
              </w:rPr>
              <w:t>Alteris</w:t>
            </w:r>
            <w:proofErr w:type="spellEnd"/>
            <w:r w:rsidRPr="002A1338">
              <w:rPr>
                <w:rFonts w:ascii="Arial" w:hAnsi="Arial" w:cs="Arial"/>
                <w:sz w:val="24"/>
                <w:szCs w:val="24"/>
              </w:rPr>
              <w:t xml:space="preserve"> Spółka Akcyjna</w:t>
            </w:r>
          </w:p>
          <w:p w14:paraId="4E471F9D" w14:textId="77777777" w:rsidR="002A1338" w:rsidRPr="00986737" w:rsidRDefault="002A1338" w:rsidP="00CB5A39">
            <w:pPr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Ceglana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35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1994986A" w14:textId="77777777" w:rsidR="002A1338" w:rsidRPr="00986737" w:rsidRDefault="002A1338" w:rsidP="00CB5A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40-514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Katowice</w:t>
            </w:r>
          </w:p>
        </w:tc>
        <w:tc>
          <w:tcPr>
            <w:tcW w:w="2551" w:type="dxa"/>
            <w:vAlign w:val="center"/>
          </w:tcPr>
          <w:p w14:paraId="74A7CDD5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6 396 180.00 zł</w:t>
            </w:r>
          </w:p>
        </w:tc>
      </w:tr>
      <w:tr w:rsidR="002A1338" w:rsidRPr="00BB547B" w14:paraId="51422450" w14:textId="77777777" w:rsidTr="00CB5A39">
        <w:tc>
          <w:tcPr>
            <w:tcW w:w="1276" w:type="dxa"/>
            <w:vAlign w:val="center"/>
          </w:tcPr>
          <w:p w14:paraId="0F1F7FF5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276" w:type="dxa"/>
            <w:vAlign w:val="center"/>
          </w:tcPr>
          <w:p w14:paraId="467C811E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</w:tcPr>
          <w:p w14:paraId="31722EB2" w14:textId="77777777" w:rsidR="002A1338" w:rsidRPr="00986737" w:rsidRDefault="002A1338" w:rsidP="00CB5A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1338">
              <w:rPr>
                <w:rFonts w:ascii="Arial" w:hAnsi="Arial" w:cs="Arial"/>
                <w:sz w:val="24"/>
                <w:szCs w:val="24"/>
              </w:rPr>
              <w:t>Meden-Inmed</w:t>
            </w:r>
            <w:proofErr w:type="spellEnd"/>
            <w:r w:rsidRPr="002A1338">
              <w:rPr>
                <w:rFonts w:ascii="Arial" w:hAnsi="Arial" w:cs="Arial"/>
                <w:sz w:val="24"/>
                <w:szCs w:val="24"/>
              </w:rPr>
              <w:t xml:space="preserve"> Sp. </w:t>
            </w:r>
            <w:proofErr w:type="spellStart"/>
            <w:r w:rsidRPr="002A1338">
              <w:rPr>
                <w:rFonts w:ascii="Arial" w:hAnsi="Arial" w:cs="Arial"/>
                <w:sz w:val="24"/>
                <w:szCs w:val="24"/>
              </w:rPr>
              <w:t>zo.o</w:t>
            </w:r>
            <w:proofErr w:type="spellEnd"/>
            <w:r w:rsidRPr="002A133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476317E" w14:textId="77777777" w:rsidR="002A1338" w:rsidRPr="00986737" w:rsidRDefault="002A1338" w:rsidP="00CB5A39">
            <w:pPr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Wenedów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4555658C" w14:textId="77777777" w:rsidR="002A1338" w:rsidRPr="00986737" w:rsidRDefault="002A1338" w:rsidP="00CB5A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75-847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Koszalin</w:t>
            </w:r>
          </w:p>
        </w:tc>
        <w:tc>
          <w:tcPr>
            <w:tcW w:w="2551" w:type="dxa"/>
            <w:vAlign w:val="center"/>
          </w:tcPr>
          <w:p w14:paraId="78257D3A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295 920.00 zł</w:t>
            </w:r>
          </w:p>
        </w:tc>
      </w:tr>
      <w:tr w:rsidR="002A1338" w:rsidRPr="00BB547B" w14:paraId="08C13301" w14:textId="77777777" w:rsidTr="00CB5A39">
        <w:tc>
          <w:tcPr>
            <w:tcW w:w="1276" w:type="dxa"/>
            <w:vAlign w:val="center"/>
          </w:tcPr>
          <w:p w14:paraId="7177EFD8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1276" w:type="dxa"/>
            <w:vAlign w:val="center"/>
          </w:tcPr>
          <w:p w14:paraId="2139290E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3969" w:type="dxa"/>
          </w:tcPr>
          <w:p w14:paraId="28E8D408" w14:textId="77777777" w:rsidR="002A1338" w:rsidRPr="00986737" w:rsidRDefault="002A1338" w:rsidP="00CB5A39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2A1338">
              <w:rPr>
                <w:rFonts w:ascii="Arial" w:hAnsi="Arial" w:cs="Arial"/>
                <w:sz w:val="24"/>
                <w:szCs w:val="24"/>
              </w:rPr>
              <w:t>Schroder</w:t>
            </w:r>
            <w:proofErr w:type="spellEnd"/>
            <w:r w:rsidRPr="002A1338">
              <w:rPr>
                <w:rFonts w:ascii="Arial" w:hAnsi="Arial" w:cs="Arial"/>
                <w:sz w:val="24"/>
                <w:szCs w:val="24"/>
              </w:rPr>
              <w:t xml:space="preserve"> Polska Sp. z </w:t>
            </w:r>
            <w:proofErr w:type="gramStart"/>
            <w:r w:rsidRPr="002A1338">
              <w:rPr>
                <w:rFonts w:ascii="Arial" w:hAnsi="Arial" w:cs="Arial"/>
                <w:sz w:val="24"/>
                <w:szCs w:val="24"/>
              </w:rPr>
              <w:t>o .</w:t>
            </w:r>
            <w:proofErr w:type="gramEnd"/>
            <w:r w:rsidRPr="002A1338">
              <w:rPr>
                <w:rFonts w:ascii="Arial" w:hAnsi="Arial" w:cs="Arial"/>
                <w:sz w:val="24"/>
                <w:szCs w:val="24"/>
              </w:rPr>
              <w:t>o.</w:t>
            </w:r>
          </w:p>
          <w:p w14:paraId="071AF780" w14:textId="77777777" w:rsidR="002A1338" w:rsidRPr="00986737" w:rsidRDefault="002A1338" w:rsidP="00CB5A39">
            <w:pPr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Tadeusza Kościuszki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43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30958CA5" w14:textId="77777777" w:rsidR="002A1338" w:rsidRPr="00986737" w:rsidRDefault="002A1338" w:rsidP="00CB5A39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05-270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A1338">
              <w:rPr>
                <w:rFonts w:ascii="Arial" w:hAnsi="Arial" w:cs="Arial"/>
                <w:sz w:val="24"/>
                <w:szCs w:val="24"/>
              </w:rPr>
              <w:t>Marki</w:t>
            </w:r>
          </w:p>
        </w:tc>
        <w:tc>
          <w:tcPr>
            <w:tcW w:w="2551" w:type="dxa"/>
            <w:vAlign w:val="center"/>
          </w:tcPr>
          <w:p w14:paraId="744150AF" w14:textId="77777777" w:rsidR="002A1338" w:rsidRPr="00986737" w:rsidRDefault="002A1338" w:rsidP="00CB5A39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2A1338">
              <w:rPr>
                <w:rFonts w:ascii="Arial" w:hAnsi="Arial" w:cs="Arial"/>
                <w:sz w:val="24"/>
                <w:szCs w:val="24"/>
              </w:rPr>
              <w:t>120 960.00 zł</w:t>
            </w:r>
          </w:p>
        </w:tc>
      </w:tr>
    </w:tbl>
    <w:p w14:paraId="76CE505A" w14:textId="77777777" w:rsidR="00A80738" w:rsidRPr="00BB547B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bookmarkEnd w:id="0"/>
    <w:p w14:paraId="63ED863A" w14:textId="6FDF7881" w:rsidR="00C236D3" w:rsidRDefault="00534961" w:rsidP="00173B20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Przewodniczący Komisji Przetargowej</w:t>
      </w:r>
    </w:p>
    <w:p w14:paraId="18B6822D" w14:textId="14D38F32" w:rsidR="00534961" w:rsidRPr="00BB547B" w:rsidRDefault="00534961" w:rsidP="00173B20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4"/>
          <w:szCs w:val="24"/>
        </w:rPr>
        <w:t>Romuald Gacka</w:t>
      </w:r>
    </w:p>
    <w:sectPr w:rsidR="00534961" w:rsidRPr="00BB547B" w:rsidSect="0098673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AB9802" w14:textId="77777777" w:rsidR="00A53496" w:rsidRDefault="00A53496">
      <w:r>
        <w:separator/>
      </w:r>
    </w:p>
  </w:endnote>
  <w:endnote w:type="continuationSeparator" w:id="0">
    <w:p w14:paraId="3F395972" w14:textId="77777777" w:rsidR="00A53496" w:rsidRDefault="00A53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316C7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21A979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889DD0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71C73F73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61AF813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EADB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B3A7622" w14:textId="77777777" w:rsidR="009F189D" w:rsidRDefault="009F189D">
    <w:pPr>
      <w:pStyle w:val="Stopka"/>
      <w:tabs>
        <w:tab w:val="clear" w:pos="4536"/>
      </w:tabs>
      <w:jc w:val="center"/>
    </w:pPr>
  </w:p>
  <w:p w14:paraId="2CD2C27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E2F10" w14:textId="77777777" w:rsidR="00A53496" w:rsidRDefault="00A53496">
      <w:r>
        <w:separator/>
      </w:r>
    </w:p>
  </w:footnote>
  <w:footnote w:type="continuationSeparator" w:id="0">
    <w:p w14:paraId="642E6F6B" w14:textId="77777777" w:rsidR="00A53496" w:rsidRDefault="00A534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B331B2" w14:textId="77777777" w:rsidR="002A1338" w:rsidRDefault="002A133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87C59" w14:textId="77777777" w:rsidR="00534961" w:rsidRPr="00534961" w:rsidRDefault="00534961" w:rsidP="00534961">
    <w:pPr>
      <w:pStyle w:val="Nagwek"/>
    </w:pPr>
    <w:r w:rsidRPr="00534961">
      <w:pict w14:anchorId="675B495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31" type="#_x0000_t75" style="width:458.4pt;height:45.6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6A354" w14:textId="77777777" w:rsidR="002A1338" w:rsidRDefault="002A133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53496"/>
    <w:rsid w:val="00007727"/>
    <w:rsid w:val="00017720"/>
    <w:rsid w:val="00035488"/>
    <w:rsid w:val="000D7F25"/>
    <w:rsid w:val="000E00E5"/>
    <w:rsid w:val="00173B20"/>
    <w:rsid w:val="001C69FF"/>
    <w:rsid w:val="0023318D"/>
    <w:rsid w:val="002A1338"/>
    <w:rsid w:val="003D72FD"/>
    <w:rsid w:val="00423179"/>
    <w:rsid w:val="00490DC0"/>
    <w:rsid w:val="00493F8C"/>
    <w:rsid w:val="004C7E9B"/>
    <w:rsid w:val="00534961"/>
    <w:rsid w:val="005614F2"/>
    <w:rsid w:val="00577BC6"/>
    <w:rsid w:val="005A632E"/>
    <w:rsid w:val="0069085C"/>
    <w:rsid w:val="006B27ED"/>
    <w:rsid w:val="00843263"/>
    <w:rsid w:val="00861E75"/>
    <w:rsid w:val="00986737"/>
    <w:rsid w:val="009D19BD"/>
    <w:rsid w:val="009F189D"/>
    <w:rsid w:val="00A53496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C5C37F"/>
  <w15:chartTrackingRefBased/>
  <w15:docId w15:val="{4D35D69F-B40D-433B-938B-B3A122D769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L~1.BOR\AppData\Local\Temp\2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356</Words>
  <Characters>2142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Borys</dc:creator>
  <cp:keywords/>
  <dc:description/>
  <cp:lastModifiedBy>Michał Borys</cp:lastModifiedBy>
  <cp:revision>2</cp:revision>
  <dcterms:created xsi:type="dcterms:W3CDTF">2026-04-08T23:03:00Z</dcterms:created>
  <dcterms:modified xsi:type="dcterms:W3CDTF">2026-04-08T23:03:00Z</dcterms:modified>
</cp:coreProperties>
</file>