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0AB6C" w14:textId="77777777" w:rsidR="00B36EDA" w:rsidRPr="00353FDC" w:rsidRDefault="00556D6D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556D6D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556D6D">
        <w:rPr>
          <w:rFonts w:ascii="Arial" w:hAnsi="Arial" w:cs="Arial"/>
        </w:rPr>
        <w:t>2026-04-13</w:t>
      </w:r>
    </w:p>
    <w:p w14:paraId="50CD22FA" w14:textId="77777777" w:rsidR="00B36EDA" w:rsidRPr="00353FDC" w:rsidRDefault="00556D6D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556D6D">
        <w:rPr>
          <w:rFonts w:ascii="Arial" w:hAnsi="Arial" w:cs="Arial"/>
          <w:b/>
          <w:bCs/>
        </w:rPr>
        <w:t>Samodzielny Publiczny Zespół Opieki Zdrowotnej w Kolbuszowej</w:t>
      </w:r>
    </w:p>
    <w:p w14:paraId="68C3BB5E" w14:textId="77777777" w:rsidR="00B36EDA" w:rsidRPr="00353FDC" w:rsidRDefault="00556D6D" w:rsidP="00B36EDA">
      <w:pPr>
        <w:spacing w:line="360" w:lineRule="auto"/>
        <w:ind w:right="3969"/>
        <w:rPr>
          <w:rFonts w:ascii="Arial" w:hAnsi="Arial" w:cs="Arial"/>
        </w:rPr>
      </w:pPr>
      <w:r w:rsidRPr="00556D6D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556D6D">
        <w:rPr>
          <w:rFonts w:ascii="Arial" w:hAnsi="Arial" w:cs="Arial"/>
        </w:rPr>
        <w:t>4</w:t>
      </w:r>
    </w:p>
    <w:p w14:paraId="37F7EA3A" w14:textId="77777777" w:rsidR="00B36EDA" w:rsidRPr="00353FDC" w:rsidRDefault="00556D6D" w:rsidP="00B36EDA">
      <w:pPr>
        <w:ind w:right="3969"/>
        <w:rPr>
          <w:rFonts w:ascii="Arial" w:hAnsi="Arial" w:cs="Arial"/>
        </w:rPr>
      </w:pPr>
      <w:r w:rsidRPr="00556D6D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556D6D">
        <w:rPr>
          <w:rFonts w:ascii="Arial" w:hAnsi="Arial" w:cs="Arial"/>
        </w:rPr>
        <w:t>Kolbuszowa</w:t>
      </w:r>
    </w:p>
    <w:p w14:paraId="3CE18E2F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418761E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9783CF5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1BCEF620" w14:textId="77777777" w:rsidTr="00B36EDA">
        <w:tc>
          <w:tcPr>
            <w:tcW w:w="9923" w:type="dxa"/>
            <w:shd w:val="clear" w:color="auto" w:fill="F2F2F2"/>
            <w:hideMark/>
          </w:tcPr>
          <w:p w14:paraId="04C7579A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E786531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DC4DDB3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3479FF15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24D5D5A9" w14:textId="77777777" w:rsidTr="00B36EDA">
        <w:tc>
          <w:tcPr>
            <w:tcW w:w="2269" w:type="dxa"/>
          </w:tcPr>
          <w:p w14:paraId="473BA790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56981E78" w14:textId="77777777" w:rsidR="00B36EDA" w:rsidRPr="00353FDC" w:rsidRDefault="00556D6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Dostawa wyrobów do pielęgnacji pacjenta i opatrunki specjalistyczne w 26 pakietach</w:t>
            </w:r>
          </w:p>
        </w:tc>
      </w:tr>
      <w:tr w:rsidR="00556D6D" w:rsidRPr="00353FDC" w14:paraId="3B9B43BD" w14:textId="77777777" w:rsidTr="00B90F59">
        <w:tc>
          <w:tcPr>
            <w:tcW w:w="2269" w:type="dxa"/>
          </w:tcPr>
          <w:p w14:paraId="3A7275BC" w14:textId="77777777" w:rsidR="00556D6D" w:rsidRPr="00353FDC" w:rsidRDefault="00556D6D" w:rsidP="00B90F5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541B6FC2" w14:textId="77777777" w:rsidR="00556D6D" w:rsidRPr="00353FDC" w:rsidRDefault="00556D6D" w:rsidP="00B90F5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Eap-2412/5/26/M</w:t>
            </w:r>
          </w:p>
        </w:tc>
      </w:tr>
    </w:tbl>
    <w:p w14:paraId="4E827078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D217804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556D6D" w:rsidRPr="00556D6D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556D6D" w:rsidRPr="00556D6D">
        <w:rPr>
          <w:rFonts w:ascii="Arial" w:hAnsi="Arial" w:cs="Arial"/>
        </w:rPr>
        <w:t>(</w:t>
      </w:r>
      <w:proofErr w:type="spellStart"/>
      <w:r w:rsidR="00556D6D" w:rsidRPr="00556D6D">
        <w:rPr>
          <w:rFonts w:ascii="Arial" w:hAnsi="Arial" w:cs="Arial"/>
        </w:rPr>
        <w:t>t.j</w:t>
      </w:r>
      <w:proofErr w:type="spellEnd"/>
      <w:r w:rsidR="00556D6D" w:rsidRPr="00556D6D">
        <w:rPr>
          <w:rFonts w:ascii="Arial" w:hAnsi="Arial" w:cs="Arial"/>
        </w:rPr>
        <w:t xml:space="preserve">. Dz. U. z 2024 r. poz. 1320 z </w:t>
      </w:r>
      <w:proofErr w:type="spellStart"/>
      <w:r w:rsidR="00556D6D" w:rsidRPr="00556D6D">
        <w:rPr>
          <w:rFonts w:ascii="Arial" w:hAnsi="Arial" w:cs="Arial"/>
        </w:rPr>
        <w:t>pĂłĹşn</w:t>
      </w:r>
      <w:proofErr w:type="spellEnd"/>
      <w:r w:rsidR="00556D6D" w:rsidRPr="00556D6D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56D6D" w14:paraId="6AE02BD1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63C26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>Pakiet I - Kompresy włókninowe</w:t>
            </w:r>
          </w:p>
          <w:p w14:paraId="723E39AB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D6D">
              <w:rPr>
                <w:rFonts w:ascii="Arial" w:hAnsi="Arial" w:cs="Arial"/>
                <w:b/>
              </w:rPr>
              <w:t>Abena</w:t>
            </w:r>
            <w:proofErr w:type="spellEnd"/>
            <w:r w:rsidRPr="00556D6D">
              <w:rPr>
                <w:rFonts w:ascii="Arial" w:hAnsi="Arial" w:cs="Arial"/>
                <w:b/>
              </w:rPr>
              <w:t xml:space="preserve"> Polska Sp. z o.o.</w:t>
            </w:r>
          </w:p>
          <w:p w14:paraId="58375A58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Nowa, Łozienica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E91BA4F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72-100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Goleniów</w:t>
            </w:r>
          </w:p>
          <w:p w14:paraId="17A54876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9 227.52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AD98F97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7665A96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3CAE1851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DE79D82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39928C5F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461FF400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- 5 punktów</w:t>
            </w:r>
          </w:p>
          <w:p w14:paraId="52E07585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08096123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31B316CF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DE24B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>Pakiet II - Opaski , gaza , wata</w:t>
            </w:r>
          </w:p>
          <w:p w14:paraId="0ADF2A58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D6D">
              <w:rPr>
                <w:rFonts w:ascii="Arial" w:hAnsi="Arial" w:cs="Arial"/>
                <w:b/>
              </w:rPr>
              <w:t>Paul Hartmann Polska Sp. z o.o.</w:t>
            </w:r>
          </w:p>
          <w:p w14:paraId="2E68364E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EF81AFC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95-200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Pabianice</w:t>
            </w:r>
          </w:p>
          <w:p w14:paraId="3F302EC8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116 097.65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67F849A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50EC888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332FF946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- 80 pkt. /wyliczenie wg. wzoru zamieszczonego w SWZ / przy kryterium oceny: </w:t>
            </w:r>
          </w:p>
          <w:p w14:paraId="527AD389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4D121831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- 15 punktów</w:t>
            </w:r>
          </w:p>
          <w:p w14:paraId="4A36FF72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- 5 punktów</w:t>
            </w:r>
          </w:p>
          <w:p w14:paraId="3AF2849E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04D670D4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304439AB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ED9F7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>Pakiet III - Serwety, kompresy gazowe</w:t>
            </w:r>
          </w:p>
          <w:p w14:paraId="237CBF9C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D6D">
              <w:rPr>
                <w:rFonts w:ascii="Arial" w:hAnsi="Arial" w:cs="Arial"/>
                <w:b/>
              </w:rPr>
              <w:t>Paul Hartmann Polska Sp. z o.o.</w:t>
            </w:r>
          </w:p>
          <w:p w14:paraId="03CF8636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B5C847B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95-200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Pabianice</w:t>
            </w:r>
          </w:p>
          <w:p w14:paraId="37534BBC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103 140.33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18D381A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1ADF7E3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3A0BB361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DED6A13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480B52F0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75799AB9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- 5 punktów</w:t>
            </w:r>
          </w:p>
          <w:p w14:paraId="5531ADBB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DE2C8F4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6A2C90A1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526DE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>Pakiet IV - Pieluchy,  podkłady</w:t>
            </w:r>
          </w:p>
          <w:p w14:paraId="7790F301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D6D">
              <w:rPr>
                <w:rFonts w:ascii="Arial" w:hAnsi="Arial" w:cs="Arial"/>
                <w:b/>
              </w:rPr>
              <w:t>Toruńskie Zakłady Materiałów Opatrunkowych Spółka Akcyjna</w:t>
            </w:r>
          </w:p>
          <w:p w14:paraId="0EC75DD5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Żółkiewskiego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20/26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1678096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Toruń</w:t>
            </w:r>
          </w:p>
          <w:p w14:paraId="4ABCA38D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225 607.65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1DB46BE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435BDCB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6CBED542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0082DE0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04D4CF9B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732D3011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- 5 punktów</w:t>
            </w:r>
          </w:p>
          <w:p w14:paraId="2799F650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588B1189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76BF2CEF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564DA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>Pakiet  V  -  Opatrunki specjalistyczne, chusteczki nawilżające</w:t>
            </w:r>
          </w:p>
          <w:p w14:paraId="2BEADC68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D6D">
              <w:rPr>
                <w:rFonts w:ascii="Arial" w:hAnsi="Arial" w:cs="Arial"/>
                <w:b/>
              </w:rPr>
              <w:t>Toruńskie Zakłady Materiałów Opatrunkowych Spółka Akcyjna</w:t>
            </w:r>
          </w:p>
          <w:p w14:paraId="6C165A1F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Żółkiewskiego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20/26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08C3705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Toruń</w:t>
            </w:r>
          </w:p>
          <w:p w14:paraId="0E279A0E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61 481.75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04DB965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0CE14E8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5D04F17B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1B0D66D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181EC5CD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6F9717C5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- 5 punktów</w:t>
            </w:r>
          </w:p>
          <w:p w14:paraId="1277D9A7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AE5A387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07C0384B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BC430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>Pakiet  VII - Opatrunki specjalistyczne 1</w:t>
            </w:r>
          </w:p>
          <w:p w14:paraId="6D12268C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D6D">
              <w:rPr>
                <w:rFonts w:ascii="Arial" w:hAnsi="Arial" w:cs="Arial"/>
                <w:b/>
              </w:rPr>
              <w:t>Aesculap</w:t>
            </w:r>
            <w:proofErr w:type="spellEnd"/>
            <w:r w:rsidRPr="00556D6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56D6D">
              <w:rPr>
                <w:rFonts w:ascii="Arial" w:hAnsi="Arial" w:cs="Arial"/>
                <w:b/>
              </w:rPr>
              <w:t>Chifa</w:t>
            </w:r>
            <w:proofErr w:type="spellEnd"/>
            <w:r w:rsidRPr="00556D6D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6C5DC324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41426B3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Nowy Tomyśl</w:t>
            </w:r>
          </w:p>
          <w:p w14:paraId="741D8D25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67 708.98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CBCC8C4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16ED8A6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747A4326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116F09C2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6BD6222D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10EA1C3A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- 3 punkty</w:t>
            </w:r>
          </w:p>
          <w:p w14:paraId="00498490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F6F313A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43DDA417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C5C46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>Pakiet  VIII - Opatrunki specjalistyczne 2</w:t>
            </w:r>
          </w:p>
          <w:p w14:paraId="4AACF120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D6D">
              <w:rPr>
                <w:rFonts w:ascii="Arial" w:hAnsi="Arial" w:cs="Arial"/>
                <w:b/>
              </w:rPr>
              <w:t>ConvaTec</w:t>
            </w:r>
            <w:proofErr w:type="spellEnd"/>
            <w:r w:rsidRPr="00556D6D">
              <w:rPr>
                <w:rFonts w:ascii="Arial" w:hAnsi="Arial" w:cs="Arial"/>
                <w:b/>
              </w:rPr>
              <w:t xml:space="preserve"> Polska Sp. z o.o.</w:t>
            </w:r>
          </w:p>
          <w:p w14:paraId="67AB30AA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Al. Armii Ludowej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26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D76D402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00 609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Warszawa</w:t>
            </w:r>
          </w:p>
          <w:p w14:paraId="42B019EF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89 967.24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8DFAB0E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7B231FF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4A34CB7E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666F8207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5EDC3DE7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423FAE52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III. Termin dostawy  - 3 punkty </w:t>
            </w:r>
          </w:p>
          <w:p w14:paraId="200F4CBE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05FFDD68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7A5E55CA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CE0DF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>Pakiet  IX -Żel do endoskopii</w:t>
            </w:r>
          </w:p>
          <w:p w14:paraId="227B8EAD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D6D">
              <w:rPr>
                <w:rFonts w:ascii="Arial" w:hAnsi="Arial" w:cs="Arial"/>
                <w:b/>
              </w:rPr>
              <w:t>Camedica</w:t>
            </w:r>
            <w:proofErr w:type="spellEnd"/>
            <w:r w:rsidRPr="00556D6D">
              <w:rPr>
                <w:rFonts w:ascii="Arial" w:hAnsi="Arial" w:cs="Arial"/>
                <w:b/>
              </w:rPr>
              <w:t xml:space="preserve"> Paweł </w:t>
            </w:r>
            <w:proofErr w:type="spellStart"/>
            <w:r w:rsidRPr="00556D6D">
              <w:rPr>
                <w:rFonts w:ascii="Arial" w:hAnsi="Arial" w:cs="Arial"/>
                <w:b/>
              </w:rPr>
              <w:t>harasimiuk</w:t>
            </w:r>
            <w:proofErr w:type="spellEnd"/>
            <w:r w:rsidRPr="00556D6D">
              <w:rPr>
                <w:rFonts w:ascii="Arial" w:hAnsi="Arial" w:cs="Arial"/>
                <w:b/>
              </w:rPr>
              <w:t xml:space="preserve"> spółka komandytowa</w:t>
            </w:r>
          </w:p>
          <w:p w14:paraId="791D3725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Willowa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87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0D97E66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20-819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Lublin</w:t>
            </w:r>
          </w:p>
          <w:p w14:paraId="62D307EA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2 268.00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4E37565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51B9848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7EADCDE8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CC12F9F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4A4CC7CB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7E999946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- 5 punktów</w:t>
            </w:r>
          </w:p>
          <w:p w14:paraId="659A0D29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1F7CC1D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288CD975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E1DBF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>Pakiet  X - Lignina</w:t>
            </w:r>
          </w:p>
          <w:p w14:paraId="0897E981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D6D">
              <w:rPr>
                <w:rFonts w:ascii="Arial" w:hAnsi="Arial" w:cs="Arial"/>
                <w:b/>
              </w:rPr>
              <w:t xml:space="preserve">BATIST </w:t>
            </w:r>
            <w:proofErr w:type="spellStart"/>
            <w:r w:rsidRPr="00556D6D">
              <w:rPr>
                <w:rFonts w:ascii="Arial" w:hAnsi="Arial" w:cs="Arial"/>
                <w:b/>
              </w:rPr>
              <w:t>Medical</w:t>
            </w:r>
            <w:proofErr w:type="spellEnd"/>
            <w:r w:rsidRPr="00556D6D">
              <w:rPr>
                <w:rFonts w:ascii="Arial" w:hAnsi="Arial" w:cs="Arial"/>
                <w:b/>
              </w:rPr>
              <w:t xml:space="preserve"> Polska Sp. z o.o.</w:t>
            </w:r>
          </w:p>
          <w:p w14:paraId="46E5A76B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Kolista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25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3549E7E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40-486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Katowice</w:t>
            </w:r>
          </w:p>
          <w:p w14:paraId="105133D3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11 897.28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63DD66F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D581D50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186980B9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27BF9F2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0930905C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271ECBED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- 5 punktów</w:t>
            </w:r>
          </w:p>
          <w:p w14:paraId="638206E8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0E4FDAE2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07E47BC4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F30AD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>Pakiet  XI - Opatrunki z jodem</w:t>
            </w:r>
          </w:p>
          <w:p w14:paraId="307B2827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D6D">
              <w:rPr>
                <w:rFonts w:ascii="Arial" w:hAnsi="Arial" w:cs="Arial"/>
                <w:b/>
              </w:rPr>
              <w:t>Aspironix</w:t>
            </w:r>
            <w:proofErr w:type="spellEnd"/>
            <w:r w:rsidRPr="00556D6D">
              <w:rPr>
                <w:rFonts w:ascii="Arial" w:hAnsi="Arial" w:cs="Arial"/>
                <w:b/>
              </w:rPr>
              <w:t xml:space="preserve"> Polska Sp. z o.o.</w:t>
            </w:r>
          </w:p>
          <w:p w14:paraId="7FC028B2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Różyckiego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9E62E47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31-324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Kraków</w:t>
            </w:r>
          </w:p>
          <w:p w14:paraId="5E8A05C6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4 627.80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00C6EAB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7FE8BFC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6B4D11BE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06AEA601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75233121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6220A4BD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- 3 punkty</w:t>
            </w:r>
          </w:p>
          <w:p w14:paraId="195CDA47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A2E93B0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404742B8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CC3DA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>Pakiet  XII - Opatrunki specjalistyczne 3</w:t>
            </w:r>
          </w:p>
          <w:p w14:paraId="5EA25E21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D6D">
              <w:rPr>
                <w:rFonts w:ascii="Arial" w:hAnsi="Arial" w:cs="Arial"/>
                <w:b/>
              </w:rPr>
              <w:t>Paul Hartmann Polska Sp. z o.o.</w:t>
            </w:r>
          </w:p>
          <w:p w14:paraId="16021353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8AC09E0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95-200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Pabianice</w:t>
            </w:r>
          </w:p>
          <w:p w14:paraId="2B03D574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36 368.89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D209F60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78F16B7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47675973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2DF6B10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301B404C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207E6446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- 5 punktów</w:t>
            </w:r>
          </w:p>
          <w:p w14:paraId="2BD9A1E7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5724F7E7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5CCADFA9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7529B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>Pakiet  XIII - Neutralizator zapachu</w:t>
            </w:r>
          </w:p>
          <w:p w14:paraId="4788BBE8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D6D">
              <w:rPr>
                <w:rFonts w:ascii="Arial" w:hAnsi="Arial" w:cs="Arial"/>
                <w:b/>
              </w:rPr>
              <w:t>Toruńskie Zakłady Materiałów Opatrunkowych Spółka Akcyjna</w:t>
            </w:r>
          </w:p>
          <w:p w14:paraId="639D8494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Żółkiewskiego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20/26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CF3FEAE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Toruń</w:t>
            </w:r>
          </w:p>
          <w:p w14:paraId="277E15AE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2 379.31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B127E18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F7C15F0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5662935E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EBC6EAB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3DEE50B7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7A9B57F7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- 5 punktów</w:t>
            </w:r>
          </w:p>
          <w:p w14:paraId="348A969E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43C0F6DA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2202D16A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347C2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 xml:space="preserve">Pakiet XV- Opatrunki </w:t>
            </w:r>
            <w:proofErr w:type="spellStart"/>
            <w:r w:rsidRPr="00556D6D">
              <w:rPr>
                <w:rFonts w:ascii="Arial" w:hAnsi="Arial" w:cs="Arial"/>
              </w:rPr>
              <w:t>spcjalistyczne</w:t>
            </w:r>
            <w:proofErr w:type="spellEnd"/>
            <w:r w:rsidRPr="00556D6D">
              <w:rPr>
                <w:rFonts w:ascii="Arial" w:hAnsi="Arial" w:cs="Arial"/>
              </w:rPr>
              <w:t xml:space="preserve"> IV</w:t>
            </w:r>
          </w:p>
          <w:p w14:paraId="2914D6DD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D6D">
              <w:rPr>
                <w:rFonts w:ascii="Arial" w:hAnsi="Arial" w:cs="Arial"/>
                <w:b/>
              </w:rPr>
              <w:t>Mölnlycke</w:t>
            </w:r>
            <w:proofErr w:type="spellEnd"/>
            <w:r w:rsidRPr="00556D6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56D6D">
              <w:rPr>
                <w:rFonts w:ascii="Arial" w:hAnsi="Arial" w:cs="Arial"/>
                <w:b/>
              </w:rPr>
              <w:t>Health</w:t>
            </w:r>
            <w:proofErr w:type="spellEnd"/>
            <w:r w:rsidRPr="00556D6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56D6D">
              <w:rPr>
                <w:rFonts w:ascii="Arial" w:hAnsi="Arial" w:cs="Arial"/>
                <w:b/>
              </w:rPr>
              <w:t>Care</w:t>
            </w:r>
            <w:proofErr w:type="spellEnd"/>
            <w:r w:rsidRPr="00556D6D">
              <w:rPr>
                <w:rFonts w:ascii="Arial" w:hAnsi="Arial" w:cs="Arial"/>
                <w:b/>
              </w:rPr>
              <w:t xml:space="preserve"> Polska z o.o.</w:t>
            </w:r>
          </w:p>
          <w:p w14:paraId="1F8399A7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Okopowa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/72</w:t>
            </w:r>
          </w:p>
          <w:p w14:paraId="16AA6C72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01-042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Warszawa</w:t>
            </w:r>
          </w:p>
          <w:p w14:paraId="230EFD8D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22 817.16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121BD2D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6632E9A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35FFC02F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2F7C96AE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59AD4F40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68C6335F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- 3 punkty</w:t>
            </w:r>
          </w:p>
          <w:p w14:paraId="16ADBDA6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2513FA1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7074359D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8A5C0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16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 xml:space="preserve">Pakiet XVI- </w:t>
            </w:r>
            <w:proofErr w:type="spellStart"/>
            <w:r w:rsidRPr="00556D6D">
              <w:rPr>
                <w:rFonts w:ascii="Arial" w:hAnsi="Arial" w:cs="Arial"/>
              </w:rPr>
              <w:t>Upatrunki</w:t>
            </w:r>
            <w:proofErr w:type="spellEnd"/>
            <w:r w:rsidRPr="00556D6D">
              <w:rPr>
                <w:rFonts w:ascii="Arial" w:hAnsi="Arial" w:cs="Arial"/>
              </w:rPr>
              <w:t xml:space="preserve"> </w:t>
            </w:r>
            <w:proofErr w:type="spellStart"/>
            <w:r w:rsidRPr="00556D6D">
              <w:rPr>
                <w:rFonts w:ascii="Arial" w:hAnsi="Arial" w:cs="Arial"/>
              </w:rPr>
              <w:t>specjalistcyzne</w:t>
            </w:r>
            <w:proofErr w:type="spellEnd"/>
            <w:r w:rsidRPr="00556D6D">
              <w:rPr>
                <w:rFonts w:ascii="Arial" w:hAnsi="Arial" w:cs="Arial"/>
              </w:rPr>
              <w:t xml:space="preserve"> V- 13 </w:t>
            </w:r>
            <w:proofErr w:type="spellStart"/>
            <w:r w:rsidRPr="00556D6D">
              <w:rPr>
                <w:rFonts w:ascii="Arial" w:hAnsi="Arial" w:cs="Arial"/>
              </w:rPr>
              <w:t>poz</w:t>
            </w:r>
            <w:proofErr w:type="spellEnd"/>
          </w:p>
          <w:p w14:paraId="6F6B9335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D6D">
              <w:rPr>
                <w:rFonts w:ascii="Arial" w:hAnsi="Arial" w:cs="Arial"/>
                <w:b/>
              </w:rPr>
              <w:t>Solventum</w:t>
            </w:r>
            <w:proofErr w:type="spellEnd"/>
            <w:r w:rsidRPr="00556D6D">
              <w:rPr>
                <w:rFonts w:ascii="Arial" w:hAnsi="Arial" w:cs="Arial"/>
                <w:b/>
              </w:rPr>
              <w:t xml:space="preserve"> Poland Sp. z o.o.</w:t>
            </w:r>
          </w:p>
          <w:p w14:paraId="0CFB5E01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Kwidzyńska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25208AF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51-416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Wrocław</w:t>
            </w:r>
          </w:p>
          <w:p w14:paraId="4023DD84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25 970.76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AF5F6C8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9092ABB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3FB8F3C4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56C8A02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1FF74678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6C5737F7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- 5 punktów</w:t>
            </w:r>
          </w:p>
          <w:p w14:paraId="690AFEC8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5DD28D4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3D176F90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9B7C1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17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>Pakiet XVII- Terapia podciśnieniowa 14 poz.</w:t>
            </w:r>
          </w:p>
          <w:p w14:paraId="024B3A5D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D6D">
              <w:rPr>
                <w:rFonts w:ascii="Arial" w:hAnsi="Arial" w:cs="Arial"/>
                <w:b/>
              </w:rPr>
              <w:t>Paul Hartmann Polska Sp. z o.o.</w:t>
            </w:r>
          </w:p>
          <w:p w14:paraId="1B0AADB2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3B64A14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95-200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Pabianice</w:t>
            </w:r>
          </w:p>
          <w:p w14:paraId="0344A588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31 752.86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B8EF1B9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5DC4391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5E18D7BB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A191AC4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3024B861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0BC23FBA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- 5 punktów</w:t>
            </w:r>
          </w:p>
          <w:p w14:paraId="361377EC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3EC58CD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67A8E92D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FBEE7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18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 xml:space="preserve">Pakiet XVIII- Dezynfekcja </w:t>
            </w:r>
            <w:proofErr w:type="spellStart"/>
            <w:r w:rsidRPr="00556D6D">
              <w:rPr>
                <w:rFonts w:ascii="Arial" w:hAnsi="Arial" w:cs="Arial"/>
              </w:rPr>
              <w:t>stomii</w:t>
            </w:r>
            <w:proofErr w:type="spellEnd"/>
          </w:p>
          <w:p w14:paraId="27EB8AB9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D6D">
              <w:rPr>
                <w:rFonts w:ascii="Arial" w:hAnsi="Arial" w:cs="Arial"/>
                <w:b/>
              </w:rPr>
              <w:t>OSS sp. z o.o.</w:t>
            </w:r>
          </w:p>
          <w:p w14:paraId="123596C7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Siennicka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25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CE61348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80-758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Gdańsk</w:t>
            </w:r>
          </w:p>
          <w:p w14:paraId="117E7379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1 326.24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B2092EB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BB1106B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02CFCAEB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78A8382A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687F9633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01B20583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- 3 punkty</w:t>
            </w:r>
          </w:p>
          <w:p w14:paraId="258A240B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F958F58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64889EC2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644C1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19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 xml:space="preserve">Pakiet XIX Paski do </w:t>
            </w:r>
            <w:proofErr w:type="spellStart"/>
            <w:r w:rsidRPr="00556D6D">
              <w:rPr>
                <w:rFonts w:ascii="Arial" w:hAnsi="Arial" w:cs="Arial"/>
              </w:rPr>
              <w:t>glukometrów</w:t>
            </w:r>
            <w:proofErr w:type="spellEnd"/>
          </w:p>
          <w:p w14:paraId="49887F0C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D6D">
              <w:rPr>
                <w:rFonts w:ascii="Arial" w:hAnsi="Arial" w:cs="Arial"/>
                <w:b/>
              </w:rPr>
              <w:t>Roche Diagnostics Polska Sp. z o.o.</w:t>
            </w:r>
          </w:p>
          <w:p w14:paraId="147ECE85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Domaniewska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FC59204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02-672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Warszawa</w:t>
            </w:r>
          </w:p>
          <w:p w14:paraId="397F8B28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23 560.20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D0A3FFD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D45D189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3A843BBA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DF428EE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1AD334EA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33A1B1A0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- 5 punktów</w:t>
            </w:r>
          </w:p>
          <w:p w14:paraId="5D281EF1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737D8E4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7047D0F4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F62F3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20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>Pakiet XX- Opatrunki specjalistyczne VI</w:t>
            </w:r>
          </w:p>
          <w:p w14:paraId="62C3E263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D6D">
              <w:rPr>
                <w:rFonts w:ascii="Arial" w:hAnsi="Arial" w:cs="Arial"/>
                <w:b/>
              </w:rPr>
              <w:t>Zarys International Spółka z ograniczoną odpowiedzialnością</w:t>
            </w:r>
          </w:p>
          <w:p w14:paraId="0FD0CF34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Ziemska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8A9AC32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41-803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Zabrze</w:t>
            </w:r>
          </w:p>
          <w:p w14:paraId="003FDDBF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13 061.52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D2AAB39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8F78472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2AA0F05E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B320FA6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4A8F5AC6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789A475A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- 5 punktów</w:t>
            </w:r>
          </w:p>
          <w:p w14:paraId="51B03756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56D6D" w14:paraId="4B752507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8245E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21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 xml:space="preserve">Pakiet XXI- Opatrunki </w:t>
            </w:r>
            <w:proofErr w:type="spellStart"/>
            <w:r w:rsidRPr="00556D6D">
              <w:rPr>
                <w:rFonts w:ascii="Arial" w:hAnsi="Arial" w:cs="Arial"/>
              </w:rPr>
              <w:t>folliowe</w:t>
            </w:r>
            <w:proofErr w:type="spellEnd"/>
          </w:p>
          <w:p w14:paraId="3507EA37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D6D">
              <w:rPr>
                <w:rFonts w:ascii="Arial" w:hAnsi="Arial" w:cs="Arial"/>
                <w:b/>
              </w:rPr>
              <w:t>Paul Hartmann Polska Sp. z o.o.</w:t>
            </w:r>
          </w:p>
          <w:p w14:paraId="0BB0FF13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0362D22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95-200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Pabianice</w:t>
            </w:r>
          </w:p>
          <w:p w14:paraId="596E31CA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8 424.00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378F450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2418A6A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2767C6F9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- 69,80 pkt. /wyliczenie wg. wzoru zamieszczonego w SWZ / przy kryterium oceny: </w:t>
            </w:r>
          </w:p>
          <w:p w14:paraId="5348F65B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- 29,80  punktów</w:t>
            </w:r>
          </w:p>
          <w:p w14:paraId="311FDEDF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2EB5D460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- 5 punktów</w:t>
            </w:r>
          </w:p>
          <w:p w14:paraId="10A125AB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12ECCD8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49DB19FF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A5DF9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22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>Pakiet XXII- opatrunki ze srebrem do cewników</w:t>
            </w:r>
          </w:p>
          <w:p w14:paraId="569410E4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56D6D">
              <w:rPr>
                <w:rFonts w:ascii="Arial" w:hAnsi="Arial" w:cs="Arial"/>
                <w:b/>
              </w:rPr>
              <w:t>KIKGEL Sp. z o.o.</w:t>
            </w:r>
          </w:p>
          <w:p w14:paraId="0958E933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Skłodowskiej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2F7125C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97-225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Ujazd</w:t>
            </w:r>
          </w:p>
          <w:p w14:paraId="4B881C2D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10 368.00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FADD280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A713E69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357407AE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3F576744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1721795E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7A39C092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- 3 punkty</w:t>
            </w:r>
          </w:p>
          <w:p w14:paraId="149D8E70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7B6E19A7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556D6D" w14:paraId="195B48B0" w14:textId="77777777" w:rsidTr="00556D6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12F10" w14:textId="77777777" w:rsidR="00556D6D" w:rsidRPr="00F245C5" w:rsidRDefault="00556D6D" w:rsidP="00B90F5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56D6D">
              <w:rPr>
                <w:rFonts w:ascii="Arial" w:hAnsi="Arial" w:cs="Arial"/>
                <w:b/>
                <w:bCs/>
              </w:rPr>
              <w:t>25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56D6D">
              <w:rPr>
                <w:rFonts w:ascii="Arial" w:hAnsi="Arial" w:cs="Arial"/>
              </w:rPr>
              <w:t xml:space="preserve">Pakiet XXV- </w:t>
            </w:r>
            <w:proofErr w:type="spellStart"/>
            <w:r w:rsidRPr="00556D6D">
              <w:rPr>
                <w:rFonts w:ascii="Arial" w:hAnsi="Arial" w:cs="Arial"/>
              </w:rPr>
              <w:t>Hemostatyk</w:t>
            </w:r>
            <w:proofErr w:type="spellEnd"/>
            <w:r w:rsidRPr="00556D6D">
              <w:rPr>
                <w:rFonts w:ascii="Arial" w:hAnsi="Arial" w:cs="Arial"/>
              </w:rPr>
              <w:t xml:space="preserve"> do robotyki II</w:t>
            </w:r>
          </w:p>
          <w:p w14:paraId="77F77A6F" w14:textId="77777777" w:rsidR="00556D6D" w:rsidRPr="00F245C5" w:rsidRDefault="00556D6D" w:rsidP="00B90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56D6D">
              <w:rPr>
                <w:rFonts w:ascii="Arial" w:hAnsi="Arial" w:cs="Arial"/>
                <w:b/>
              </w:rPr>
              <w:t>Medicus</w:t>
            </w:r>
            <w:proofErr w:type="spellEnd"/>
            <w:r w:rsidRPr="00556D6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56D6D">
              <w:rPr>
                <w:rFonts w:ascii="Arial" w:hAnsi="Arial" w:cs="Arial"/>
                <w:b/>
              </w:rPr>
              <w:t>Sp</w:t>
            </w:r>
            <w:proofErr w:type="spellEnd"/>
            <w:r w:rsidRPr="00556D6D">
              <w:rPr>
                <w:rFonts w:ascii="Arial" w:hAnsi="Arial" w:cs="Arial"/>
                <w:b/>
              </w:rPr>
              <w:t xml:space="preserve"> z o.o. S.K.A.</w:t>
            </w:r>
          </w:p>
          <w:p w14:paraId="6C20FDD1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Browarowa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8B620C1" w14:textId="77777777" w:rsidR="00556D6D" w:rsidRPr="00F245C5" w:rsidRDefault="00556D6D" w:rsidP="00B90F5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56D6D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56D6D">
              <w:rPr>
                <w:rFonts w:ascii="Arial" w:hAnsi="Arial" w:cs="Arial"/>
                <w:bCs/>
              </w:rPr>
              <w:t>Tychy</w:t>
            </w:r>
          </w:p>
          <w:p w14:paraId="0E136043" w14:textId="77777777" w:rsidR="00556D6D" w:rsidRPr="00F245C5" w:rsidRDefault="00556D6D" w:rsidP="00B90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56D6D">
              <w:rPr>
                <w:rFonts w:ascii="Arial" w:hAnsi="Arial" w:cs="Arial"/>
                <w:b/>
              </w:rPr>
              <w:t>3 475.87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8609D25" w14:textId="77777777" w:rsidR="00556D6D" w:rsidRPr="00F245C5" w:rsidRDefault="00556D6D" w:rsidP="00B90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D794DC3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 xml:space="preserve">treść wybranej oferty odpowiada treści SWZ, </w:t>
            </w:r>
          </w:p>
          <w:p w14:paraId="41A909F5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</w:t>
            </w:r>
            <w:r w:rsidRPr="00556D6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CEFC6DC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I. Kryterium: Cena oferty - 60 punktów</w:t>
            </w:r>
          </w:p>
          <w:p w14:paraId="65ACAB01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II. Warunki techniczne  - 35 punktów</w:t>
            </w:r>
          </w:p>
          <w:p w14:paraId="2C293156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III. Termin dostawy  - 5 punktów</w:t>
            </w:r>
          </w:p>
          <w:p w14:paraId="43568044" w14:textId="77777777" w:rsidR="00556D6D" w:rsidRPr="00556D6D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8838A3E" w14:textId="77777777" w:rsidR="00556D6D" w:rsidRPr="00F245C5" w:rsidRDefault="00556D6D" w:rsidP="00B90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56D6D">
              <w:rPr>
                <w:rFonts w:ascii="Arial" w:hAnsi="Arial" w:cs="Arial"/>
              </w:rPr>
              <w:t>.</w:t>
            </w:r>
          </w:p>
        </w:tc>
      </w:tr>
    </w:tbl>
    <w:p w14:paraId="5E004B72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60BCBC1D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5B478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D2F9B3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C2401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207F3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56D6D" w14:paraId="2BA3E914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996A7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I - 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550A6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Abena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9D3AAD4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Nowa, Łozienica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684D352B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72-100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Goleniów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DAEA0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3212191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91191D0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3C61B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D6D" w14:paraId="0B3E1698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173FD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I - 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B94F0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16CDA7D6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6AAC7EC0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78CEC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- 59.45</w:t>
            </w:r>
          </w:p>
          <w:p w14:paraId="49363FA2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133F41B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889E0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99,45</w:t>
            </w:r>
          </w:p>
        </w:tc>
      </w:tr>
      <w:tr w:rsidR="00556D6D" w14:paraId="2A8CAC75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56BE1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I - 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897F4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0F2A3B84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8 B</w:t>
            </w:r>
          </w:p>
          <w:p w14:paraId="623A028E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85-758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0E5FD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- 57.79</w:t>
            </w:r>
          </w:p>
          <w:p w14:paraId="7A040408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71BA10B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DD978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97,79</w:t>
            </w:r>
          </w:p>
        </w:tc>
      </w:tr>
      <w:tr w:rsidR="00556D6D" w14:paraId="1F3305B7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0D280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I - 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87C14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Lohmann &amp; </w:t>
            </w: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Rauscher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69CBD3F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Moniuszki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1614D349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A503E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- 57.65</w:t>
            </w:r>
          </w:p>
          <w:p w14:paraId="18E52142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939A670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2D8C7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97,65</w:t>
            </w:r>
          </w:p>
        </w:tc>
      </w:tr>
      <w:tr w:rsidR="00556D6D" w14:paraId="21F0A001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EF289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 xml:space="preserve">Pakiet I - </w:t>
            </w:r>
            <w:r w:rsidRPr="00556D6D">
              <w:rPr>
                <w:rFonts w:ascii="Arial" w:hAnsi="Arial" w:cs="Arial"/>
                <w:sz w:val="22"/>
                <w:szCs w:val="22"/>
              </w:rPr>
              <w:lastRenderedPageBreak/>
              <w:t>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B15F6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BATIST </w:t>
            </w: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</w:t>
            </w: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Sp. z o.o.</w:t>
            </w:r>
          </w:p>
          <w:p w14:paraId="0B664DF2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Kolista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6EC8ECA4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40-486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B4478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lastRenderedPageBreak/>
              <w:t>1 - Cena - 56.63</w:t>
            </w:r>
          </w:p>
          <w:p w14:paraId="6FEE70DB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lastRenderedPageBreak/>
              <w:t>2 - Warunki techniczne - 35.00</w:t>
            </w:r>
          </w:p>
          <w:p w14:paraId="296C636B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C0A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lastRenderedPageBreak/>
              <w:t xml:space="preserve">  96,63</w:t>
            </w:r>
          </w:p>
        </w:tc>
      </w:tr>
      <w:tr w:rsidR="00556D6D" w14:paraId="1124AA0E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70E12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I - 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39BDD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INTRA-MED Sp. z o.o.</w:t>
            </w:r>
          </w:p>
          <w:p w14:paraId="1F1F202A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Sielecka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61C</w:t>
            </w:r>
          </w:p>
          <w:p w14:paraId="0821AB8D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42-500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Będzin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EEDDB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- 53.56</w:t>
            </w:r>
          </w:p>
          <w:p w14:paraId="4DB7B5C9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- 11.67</w:t>
            </w:r>
          </w:p>
          <w:p w14:paraId="1BC5C7F3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- 1.67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46649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66,89</w:t>
            </w:r>
          </w:p>
        </w:tc>
      </w:tr>
      <w:tr w:rsidR="00556D6D" w14:paraId="395A15DC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CA304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I - Kompresy włókninowe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6B8AF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Spółka Akcyjna</w:t>
            </w:r>
          </w:p>
          <w:p w14:paraId="2287B817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Żółkiewskiego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20/26</w:t>
            </w:r>
          </w:p>
          <w:p w14:paraId="4BAE0BC5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664FF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- 18.28</w:t>
            </w:r>
          </w:p>
          <w:p w14:paraId="635D8212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1553DB10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7A537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58,28</w:t>
            </w:r>
          </w:p>
        </w:tc>
      </w:tr>
      <w:tr w:rsidR="00556D6D" w14:paraId="5508D3D3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55B75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II - Opaski , gaza , wata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27CBB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26C7FAFC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60F4627F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390E2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E89F369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- 15.00</w:t>
            </w:r>
          </w:p>
          <w:p w14:paraId="6D4BDDA8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3600F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556D6D" w14:paraId="23F6C693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31E38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III - Serwety, kompresy gazowe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B18A5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010D44AB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750FF59C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E694C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B2A3EC8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EB76502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AEA99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D6D" w14:paraId="3DDB4BB7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CCAD2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IV - Pieluchy,  podkłady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DB6D3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Spółka Akcyjna</w:t>
            </w:r>
          </w:p>
          <w:p w14:paraId="6E0BA300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Żółkiewskiego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20/26</w:t>
            </w:r>
          </w:p>
          <w:p w14:paraId="4F793BD9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9CF9E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29ECDCC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149C614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0C53B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D6D" w14:paraId="5B37E4C2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478CF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 V  -  Opatrunki specjalistyczne, chusteczki nawilżające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B620F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Spółka Akcyjna</w:t>
            </w:r>
          </w:p>
          <w:p w14:paraId="5E7DB084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Żółkiewskiego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20/26</w:t>
            </w:r>
          </w:p>
          <w:p w14:paraId="16E99458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CA606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6A9F48C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1175375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99CF9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D6D" w14:paraId="42983F8A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FBA53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 VII - Opatrunki specjalistyczne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BBF72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6ADC4237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1EE534F7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D9A4E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285937B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97793CC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DE933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98,00</w:t>
            </w:r>
          </w:p>
        </w:tc>
      </w:tr>
      <w:tr w:rsidR="00556D6D" w14:paraId="47951A6C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A6E44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 VIII - Opatrunki specjalistyczne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51E71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ConvaTec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539D9291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Al. Armii Ludowej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26</w:t>
            </w:r>
          </w:p>
          <w:p w14:paraId="5F0CA362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00 609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4D739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0215969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A6FD15C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F9A73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98,00</w:t>
            </w:r>
          </w:p>
        </w:tc>
      </w:tr>
      <w:tr w:rsidR="00556D6D" w14:paraId="7EF53E05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389C3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 VIII - Opatrunki specjalistyczne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8C039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OSS sp. z o.o.</w:t>
            </w:r>
          </w:p>
          <w:p w14:paraId="71A3485C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Siennicka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201BE2CA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80-758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8327A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- 54.74</w:t>
            </w:r>
          </w:p>
          <w:p w14:paraId="49155D05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539E5578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1AF76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92,74</w:t>
            </w:r>
          </w:p>
        </w:tc>
      </w:tr>
      <w:tr w:rsidR="00556D6D" w14:paraId="0E5CE017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94546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 xml:space="preserve">Pakiet  IX -Żel do </w:t>
            </w:r>
            <w:r w:rsidRPr="00556D6D">
              <w:rPr>
                <w:rFonts w:ascii="Arial" w:hAnsi="Arial" w:cs="Arial"/>
                <w:sz w:val="22"/>
                <w:szCs w:val="22"/>
              </w:rPr>
              <w:lastRenderedPageBreak/>
              <w:t>endoskopii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340DA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Camedica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Paweł </w:t>
            </w: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harasimiuk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komandytowa</w:t>
            </w:r>
          </w:p>
          <w:p w14:paraId="759BF4C3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Willowa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87</w:t>
            </w:r>
          </w:p>
          <w:p w14:paraId="7B09C98F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20-819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6625E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5B788DE2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lastRenderedPageBreak/>
              <w:t>2 - Warunki techniczne - 35.00</w:t>
            </w:r>
          </w:p>
          <w:p w14:paraId="3AE7F9DC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92FD5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556D6D" w14:paraId="7366E5CE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D8070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 X - Lignina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5175D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BATIST </w:t>
            </w: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575E19FC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Kolista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5017B229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40-486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AB207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32C75EE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BB51EEE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0407E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D6D" w14:paraId="1DC810CF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0D57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 X - Lignina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BA608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INTRA-MED Sp. z o.o.</w:t>
            </w:r>
          </w:p>
          <w:p w14:paraId="0A6D8289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Sielecka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61C</w:t>
            </w:r>
          </w:p>
          <w:p w14:paraId="26357E63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42-500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Będzin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73C7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- 57.62</w:t>
            </w:r>
          </w:p>
          <w:p w14:paraId="0FEC9501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21CF6A6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EE305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97,62</w:t>
            </w:r>
          </w:p>
        </w:tc>
      </w:tr>
      <w:tr w:rsidR="00556D6D" w14:paraId="615D1187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9A573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 X - Lignina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CF4DD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Abena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79A6BB9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Nowa, Łozienica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1A235CD8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72-100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Goleniów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D9821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- 52.96</w:t>
            </w:r>
          </w:p>
          <w:p w14:paraId="73B22162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13B7AAA2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9D069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92,96</w:t>
            </w:r>
          </w:p>
        </w:tc>
      </w:tr>
      <w:tr w:rsidR="00556D6D" w14:paraId="064FAF0D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64986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 X - Lignina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F7F95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1CFE522B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63A309B2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7D5D9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- 51.97</w:t>
            </w:r>
          </w:p>
          <w:p w14:paraId="279393B1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395A712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74499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91,97</w:t>
            </w:r>
          </w:p>
        </w:tc>
      </w:tr>
      <w:tr w:rsidR="00556D6D" w14:paraId="29D14EF3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B36CD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 X - Lignina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22F56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Spółka Akcyjna</w:t>
            </w:r>
          </w:p>
          <w:p w14:paraId="388EE06B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Żółkiewskiego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20/26</w:t>
            </w:r>
          </w:p>
          <w:p w14:paraId="5C442B2E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97A66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- 49.76</w:t>
            </w:r>
          </w:p>
          <w:p w14:paraId="3E196A1B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008597C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DD56C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89,76</w:t>
            </w:r>
          </w:p>
        </w:tc>
      </w:tr>
      <w:tr w:rsidR="00556D6D" w14:paraId="139C43DC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E9B63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 XI - Opatrunki z jodem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C205F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Aspironix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9E2BC91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Różyckiego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A6901A2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31-324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08076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BFD1C31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582F37CD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C8F90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98,00</w:t>
            </w:r>
          </w:p>
        </w:tc>
      </w:tr>
      <w:tr w:rsidR="00556D6D" w14:paraId="7BAAD698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3F967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 XII - Opatrunki specjalistyczne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3E440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41B81A3B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4ED31F01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938F1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DEA2548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5AA509AE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13FD7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D6D" w14:paraId="4042CF39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78DF6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 XIII - Neutralizator zapachu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E033D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Spółka Akcyjna</w:t>
            </w:r>
          </w:p>
          <w:p w14:paraId="539F1213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Żółkiewskiego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20/26</w:t>
            </w:r>
          </w:p>
          <w:p w14:paraId="188557B8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2E823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F106CB2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426A450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A34A7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D6D" w14:paraId="0042B024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48E67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 xml:space="preserve">Pakiet XV- Opatrunki </w:t>
            </w:r>
            <w:proofErr w:type="spellStart"/>
            <w:r w:rsidRPr="00556D6D">
              <w:rPr>
                <w:rFonts w:ascii="Arial" w:hAnsi="Arial" w:cs="Arial"/>
                <w:sz w:val="22"/>
                <w:szCs w:val="22"/>
              </w:rPr>
              <w:t>spcjalistyczne</w:t>
            </w:r>
            <w:proofErr w:type="spellEnd"/>
            <w:r w:rsidRPr="00556D6D">
              <w:rPr>
                <w:rFonts w:ascii="Arial" w:hAnsi="Arial" w:cs="Arial"/>
                <w:sz w:val="22"/>
                <w:szCs w:val="22"/>
              </w:rPr>
              <w:t xml:space="preserve"> 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7F74F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Mölnlycke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Health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Care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z o.o.</w:t>
            </w:r>
          </w:p>
          <w:p w14:paraId="27C76F23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Okopowa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58/72</w:t>
            </w:r>
          </w:p>
          <w:p w14:paraId="28FF5899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01-042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6B8FA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2232F08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AD00213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C6745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98,00</w:t>
            </w:r>
          </w:p>
        </w:tc>
      </w:tr>
      <w:tr w:rsidR="00556D6D" w14:paraId="78E73B87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C020A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 xml:space="preserve">Pakiet XVI- </w:t>
            </w:r>
            <w:proofErr w:type="spellStart"/>
            <w:r w:rsidRPr="00556D6D">
              <w:rPr>
                <w:rFonts w:ascii="Arial" w:hAnsi="Arial" w:cs="Arial"/>
                <w:sz w:val="22"/>
                <w:szCs w:val="22"/>
              </w:rPr>
              <w:t>Upatrunki</w:t>
            </w:r>
            <w:proofErr w:type="spellEnd"/>
            <w:r w:rsidRPr="00556D6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56D6D">
              <w:rPr>
                <w:rFonts w:ascii="Arial" w:hAnsi="Arial" w:cs="Arial"/>
                <w:sz w:val="22"/>
                <w:szCs w:val="22"/>
              </w:rPr>
              <w:lastRenderedPageBreak/>
              <w:t>specjalistcyzne</w:t>
            </w:r>
            <w:proofErr w:type="spellEnd"/>
            <w:r w:rsidRPr="00556D6D">
              <w:rPr>
                <w:rFonts w:ascii="Arial" w:hAnsi="Arial" w:cs="Arial"/>
                <w:sz w:val="22"/>
                <w:szCs w:val="22"/>
              </w:rPr>
              <w:t xml:space="preserve"> V- 13 </w:t>
            </w:r>
            <w:proofErr w:type="spellStart"/>
            <w:r w:rsidRPr="00556D6D">
              <w:rPr>
                <w:rFonts w:ascii="Arial" w:hAnsi="Arial" w:cs="Arial"/>
                <w:sz w:val="22"/>
                <w:szCs w:val="22"/>
              </w:rPr>
              <w:t>poz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6EC82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Solventum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3BFC2C3F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lastRenderedPageBreak/>
              <w:t>Kwidzyńska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543A43F4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51-416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DC407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746618F5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2 - Warunki techniczne - </w:t>
            </w:r>
            <w:r w:rsidRPr="00556D6D">
              <w:rPr>
                <w:rFonts w:ascii="Arial" w:hAnsi="Arial" w:cs="Arial"/>
                <w:sz w:val="22"/>
                <w:szCs w:val="22"/>
              </w:rPr>
              <w:lastRenderedPageBreak/>
              <w:t>35.00</w:t>
            </w:r>
          </w:p>
          <w:p w14:paraId="0BD855BC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DC1FA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556D6D" w14:paraId="55F347C2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3B496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XVII- Terapia podciśnieniowa 14 poz.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3B2CA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303EB01F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6FF76CB3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20E42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9B9BDF1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5B8705D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B77E3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D6D" w14:paraId="528B9C9F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4C6E6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 xml:space="preserve">Pakiet XVIII- Dezynfekcja </w:t>
            </w:r>
            <w:proofErr w:type="spellStart"/>
            <w:r w:rsidRPr="00556D6D">
              <w:rPr>
                <w:rFonts w:ascii="Arial" w:hAnsi="Arial" w:cs="Arial"/>
                <w:sz w:val="22"/>
                <w:szCs w:val="22"/>
              </w:rPr>
              <w:t>stomii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F5533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OSS sp. z o.o.</w:t>
            </w:r>
          </w:p>
          <w:p w14:paraId="5E1451E1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Siennicka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4C960219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80-758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B5F5C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7E623F0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2FD8E05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E3BDF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98,00</w:t>
            </w:r>
          </w:p>
        </w:tc>
      </w:tr>
      <w:tr w:rsidR="00556D6D" w14:paraId="2AD2FABF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46BF5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 xml:space="preserve">Pakiet XVIII- Dezynfekcja </w:t>
            </w:r>
            <w:proofErr w:type="spellStart"/>
            <w:r w:rsidRPr="00556D6D">
              <w:rPr>
                <w:rFonts w:ascii="Arial" w:hAnsi="Arial" w:cs="Arial"/>
                <w:sz w:val="22"/>
                <w:szCs w:val="22"/>
              </w:rPr>
              <w:t>stomii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E7AEF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Welland </w:t>
            </w: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</w:t>
            </w: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Kado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k.</w:t>
            </w:r>
          </w:p>
          <w:p w14:paraId="0DAEF001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ul. Gen. Sikorskiego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4a</w:t>
            </w:r>
          </w:p>
          <w:p w14:paraId="0B3A0D4A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93-342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C88D4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ABA08A7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- 0.00</w:t>
            </w:r>
          </w:p>
          <w:p w14:paraId="2DEACE21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28B33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56D6D" w14:paraId="443A673F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A3558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 xml:space="preserve">Pakiet XIX Paski do </w:t>
            </w:r>
            <w:proofErr w:type="spellStart"/>
            <w:r w:rsidRPr="00556D6D">
              <w:rPr>
                <w:rFonts w:ascii="Arial" w:hAnsi="Arial" w:cs="Arial"/>
                <w:sz w:val="22"/>
                <w:szCs w:val="22"/>
              </w:rPr>
              <w:t>glukometrów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D6782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Roche Diagnostics Polska Sp. z o.o.</w:t>
            </w:r>
          </w:p>
          <w:p w14:paraId="4B48A77D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28</w:t>
            </w:r>
          </w:p>
          <w:p w14:paraId="3D4E4844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73B15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4E2816E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08C028D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A876F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D6D" w14:paraId="51AAF52A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7AA87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XX- Opatrunki specjalistyczne VI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5B58A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66C24752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6370CF9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993C8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9A74C01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121B8EDE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49F95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56D6D" w14:paraId="3906CFC3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C2486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 xml:space="preserve">Pakiet XXI- Opatrunki </w:t>
            </w:r>
            <w:proofErr w:type="spellStart"/>
            <w:r w:rsidRPr="00556D6D">
              <w:rPr>
                <w:rFonts w:ascii="Arial" w:hAnsi="Arial" w:cs="Arial"/>
                <w:sz w:val="22"/>
                <w:szCs w:val="22"/>
              </w:rPr>
              <w:t>folliowe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20178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6FDF3BCC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6205EDD4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1CD70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- 29.80</w:t>
            </w:r>
          </w:p>
          <w:p w14:paraId="46B2F8FC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5B06B755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42547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69,80</w:t>
            </w:r>
          </w:p>
        </w:tc>
      </w:tr>
      <w:tr w:rsidR="00556D6D" w14:paraId="3AE9F5E9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D43CE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 xml:space="preserve">Pakiet XXI- Opatrunki </w:t>
            </w:r>
            <w:proofErr w:type="spellStart"/>
            <w:r w:rsidRPr="00556D6D">
              <w:rPr>
                <w:rFonts w:ascii="Arial" w:hAnsi="Arial" w:cs="Arial"/>
                <w:sz w:val="22"/>
                <w:szCs w:val="22"/>
              </w:rPr>
              <w:t>folliowe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F191D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56736139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2365B2EE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E2B88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C28B66E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- 0.00</w:t>
            </w:r>
          </w:p>
          <w:p w14:paraId="20EB7261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FB39B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65,00</w:t>
            </w:r>
          </w:p>
        </w:tc>
      </w:tr>
      <w:tr w:rsidR="00556D6D" w14:paraId="51F62DF3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BB2C1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 xml:space="preserve">Pakiet XXI- Opatrunki </w:t>
            </w:r>
            <w:proofErr w:type="spellStart"/>
            <w:r w:rsidRPr="00556D6D">
              <w:rPr>
                <w:rFonts w:ascii="Arial" w:hAnsi="Arial" w:cs="Arial"/>
                <w:sz w:val="22"/>
                <w:szCs w:val="22"/>
              </w:rPr>
              <w:t>folliowe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5580D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Lohmann &amp; </w:t>
            </w: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Rauscher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31FBE92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Moniuszki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13DEA455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31AAF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- 24.47</w:t>
            </w:r>
          </w:p>
          <w:p w14:paraId="12338232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5D166ABD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9C5CD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64,47</w:t>
            </w:r>
          </w:p>
        </w:tc>
      </w:tr>
      <w:tr w:rsidR="00556D6D" w14:paraId="56BF388C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DB35E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 xml:space="preserve">Pakiet XXI- Opatrunki </w:t>
            </w:r>
            <w:proofErr w:type="spellStart"/>
            <w:r w:rsidRPr="00556D6D">
              <w:rPr>
                <w:rFonts w:ascii="Arial" w:hAnsi="Arial" w:cs="Arial"/>
                <w:sz w:val="22"/>
                <w:szCs w:val="22"/>
              </w:rPr>
              <w:t>folliowe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71328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Spółka Akcyjna</w:t>
            </w:r>
          </w:p>
          <w:p w14:paraId="6AD6E907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Żółkiewskiego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20/26</w:t>
            </w:r>
          </w:p>
          <w:p w14:paraId="51B6A95A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BCC9E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- 42.27</w:t>
            </w:r>
          </w:p>
          <w:p w14:paraId="7935AAF4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- 0.00</w:t>
            </w:r>
          </w:p>
          <w:p w14:paraId="1AEC3F84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D5B94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47,27</w:t>
            </w:r>
          </w:p>
        </w:tc>
      </w:tr>
      <w:tr w:rsidR="00556D6D" w14:paraId="0DA97FF7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92F66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>Pakiet XXII- opatrunki ze srebrem do cewników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C1C0C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KIKGEL Sp. z o.o.</w:t>
            </w:r>
          </w:p>
          <w:p w14:paraId="0D5CB07C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Skłodowskiej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37EB45E6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97-225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Ujazd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55744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451B19C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1D176259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4BE69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98,00</w:t>
            </w:r>
          </w:p>
        </w:tc>
      </w:tr>
      <w:tr w:rsidR="00556D6D" w14:paraId="0FA98B24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ED496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 xml:space="preserve">Pakiet XXV- </w:t>
            </w:r>
            <w:proofErr w:type="spellStart"/>
            <w:r w:rsidRPr="00556D6D">
              <w:rPr>
                <w:rFonts w:ascii="Arial" w:hAnsi="Arial" w:cs="Arial"/>
                <w:sz w:val="22"/>
                <w:szCs w:val="22"/>
              </w:rPr>
              <w:lastRenderedPageBreak/>
              <w:t>Hemostatyk</w:t>
            </w:r>
            <w:proofErr w:type="spellEnd"/>
            <w:r w:rsidRPr="00556D6D">
              <w:rPr>
                <w:rFonts w:ascii="Arial" w:hAnsi="Arial" w:cs="Arial"/>
                <w:sz w:val="22"/>
                <w:szCs w:val="22"/>
              </w:rPr>
              <w:t xml:space="preserve"> do robotyki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E5E9F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Medicus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o.o. S.K.A.</w:t>
            </w:r>
          </w:p>
          <w:p w14:paraId="2B90FBB0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lastRenderedPageBreak/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74146793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66E09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36481E05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lastRenderedPageBreak/>
              <w:t>2 - Warunki techniczne - 35.00</w:t>
            </w:r>
          </w:p>
          <w:p w14:paraId="07B47BFD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5480B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556D6D" w14:paraId="1CA0EE8C" w14:textId="77777777" w:rsidTr="00556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B9FF1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56D6D">
              <w:rPr>
                <w:rFonts w:ascii="Arial" w:hAnsi="Arial" w:cs="Arial"/>
                <w:sz w:val="22"/>
                <w:szCs w:val="22"/>
              </w:rPr>
              <w:t xml:space="preserve">Pakiet XXV- </w:t>
            </w:r>
            <w:proofErr w:type="spellStart"/>
            <w:r w:rsidRPr="00556D6D">
              <w:rPr>
                <w:rFonts w:ascii="Arial" w:hAnsi="Arial" w:cs="Arial"/>
                <w:sz w:val="22"/>
                <w:szCs w:val="22"/>
              </w:rPr>
              <w:t>Hemostatyk</w:t>
            </w:r>
            <w:proofErr w:type="spellEnd"/>
            <w:r w:rsidRPr="00556D6D">
              <w:rPr>
                <w:rFonts w:ascii="Arial" w:hAnsi="Arial" w:cs="Arial"/>
                <w:sz w:val="22"/>
                <w:szCs w:val="22"/>
              </w:rPr>
              <w:t xml:space="preserve"> do robotyki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3E5C6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>Promedica</w:t>
            </w:r>
            <w:proofErr w:type="spellEnd"/>
            <w:r w:rsidRPr="00556D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Toruń Spółka z ograniczoną odpowiedzialnością</w:t>
            </w:r>
          </w:p>
          <w:p w14:paraId="1DD2B546" w14:textId="77777777" w:rsidR="00556D6D" w:rsidRPr="007D7932" w:rsidRDefault="00556D6D" w:rsidP="00B90F5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Grudziądzka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159a</w:t>
            </w:r>
          </w:p>
          <w:p w14:paraId="3780F7D3" w14:textId="77777777" w:rsidR="00556D6D" w:rsidRPr="007D7932" w:rsidRDefault="00556D6D" w:rsidP="00B90F5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56D6D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038BC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1 - Cena - 42.91</w:t>
            </w:r>
          </w:p>
          <w:p w14:paraId="287D7165" w14:textId="77777777" w:rsidR="00556D6D" w:rsidRPr="00556D6D" w:rsidRDefault="00556D6D" w:rsidP="00B90F5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F73F526" w14:textId="77777777" w:rsidR="00556D6D" w:rsidRPr="007D7932" w:rsidRDefault="00556D6D" w:rsidP="00B90F5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09B41" w14:textId="77777777" w:rsidR="00556D6D" w:rsidRPr="007D7932" w:rsidRDefault="00556D6D" w:rsidP="00B90F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6D6D">
              <w:rPr>
                <w:rFonts w:ascii="Arial" w:hAnsi="Arial" w:cs="Arial"/>
                <w:sz w:val="22"/>
                <w:szCs w:val="22"/>
              </w:rPr>
              <w:t xml:space="preserve">  82,91</w:t>
            </w:r>
          </w:p>
        </w:tc>
      </w:tr>
    </w:tbl>
    <w:p w14:paraId="64EC33D8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548DCE25" w14:textId="7420A2CA" w:rsidR="008642B3" w:rsidRDefault="00556D6D" w:rsidP="00B36EDA">
      <w:pPr>
        <w:ind w:right="-425"/>
        <w:jc w:val="right"/>
        <w:rPr>
          <w:rFonts w:ascii="Arial" w:hAnsi="Arial" w:cs="Arial"/>
        </w:rPr>
      </w:pPr>
      <w:r w:rsidRPr="00556D6D">
        <w:rPr>
          <w:rFonts w:ascii="Arial" w:hAnsi="Arial" w:cs="Arial"/>
        </w:rPr>
        <w:t xml:space="preserve">  </w:t>
      </w:r>
      <w:bookmarkEnd w:id="0"/>
      <w:r w:rsidR="00800418">
        <w:rPr>
          <w:rFonts w:ascii="Arial" w:hAnsi="Arial" w:cs="Arial"/>
        </w:rPr>
        <w:t>Dyrektor SP ZOZ Kolbuszowa</w:t>
      </w:r>
    </w:p>
    <w:p w14:paraId="062DB374" w14:textId="5CB2C48C" w:rsidR="00800418" w:rsidRPr="00B36EDA" w:rsidRDefault="00800418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Zbigniew Strzelczyk</w:t>
      </w:r>
    </w:p>
    <w:sectPr w:rsidR="00800418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9063C" w14:textId="77777777" w:rsidR="00C171CA" w:rsidRDefault="00C171CA">
      <w:r>
        <w:separator/>
      </w:r>
    </w:p>
  </w:endnote>
  <w:endnote w:type="continuationSeparator" w:id="0">
    <w:p w14:paraId="21693A5D" w14:textId="77777777" w:rsidR="00C171CA" w:rsidRDefault="00C17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D3A0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C2AC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C12A3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47C923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CF22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DC5C1" w14:textId="77777777" w:rsidR="00C171CA" w:rsidRDefault="00C171CA">
      <w:r>
        <w:separator/>
      </w:r>
    </w:p>
  </w:footnote>
  <w:footnote w:type="continuationSeparator" w:id="0">
    <w:p w14:paraId="45CBC6C3" w14:textId="77777777" w:rsidR="00C171CA" w:rsidRDefault="00C17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D4F5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0B57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0300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71C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6D6D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00418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171CA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A93F9C"/>
  <w15:chartTrackingRefBased/>
  <w15:docId w15:val="{81BF9EBE-D3C3-4789-8C95-411235C00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26</Pages>
  <Words>3478</Words>
  <Characters>20873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2026-04-13T07:14:00Z</dcterms:created>
  <dcterms:modified xsi:type="dcterms:W3CDTF">2026-04-13T07:14:00Z</dcterms:modified>
</cp:coreProperties>
</file>