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94ECE" w14:textId="77777777" w:rsidR="00D34297" w:rsidRPr="00471F3F" w:rsidRDefault="00555AED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55AED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555AED">
        <w:rPr>
          <w:rFonts w:ascii="Arial" w:hAnsi="Arial" w:cs="Arial"/>
          <w:sz w:val="24"/>
          <w:szCs w:val="24"/>
        </w:rPr>
        <w:t>2026-04-16</w:t>
      </w:r>
    </w:p>
    <w:p w14:paraId="40B0F161" w14:textId="77777777" w:rsidR="00D34297" w:rsidRPr="00471F3F" w:rsidRDefault="00555AED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5AED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F28E716" w14:textId="77777777" w:rsidR="00D34297" w:rsidRPr="00471F3F" w:rsidRDefault="00555AED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555AED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55AED">
        <w:rPr>
          <w:rFonts w:ascii="Arial" w:hAnsi="Arial" w:cs="Arial"/>
          <w:sz w:val="24"/>
          <w:szCs w:val="24"/>
        </w:rPr>
        <w:t>4</w:t>
      </w:r>
    </w:p>
    <w:p w14:paraId="3F361075" w14:textId="77777777" w:rsidR="00D34297" w:rsidRPr="00471F3F" w:rsidRDefault="00555AED" w:rsidP="00D34297">
      <w:pPr>
        <w:rPr>
          <w:rFonts w:ascii="Arial" w:hAnsi="Arial" w:cs="Arial"/>
          <w:sz w:val="24"/>
          <w:szCs w:val="24"/>
        </w:rPr>
      </w:pPr>
      <w:r w:rsidRPr="00555AED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55AED">
        <w:rPr>
          <w:rFonts w:ascii="Arial" w:hAnsi="Arial" w:cs="Arial"/>
          <w:sz w:val="24"/>
          <w:szCs w:val="24"/>
        </w:rPr>
        <w:t>Kolbuszowa</w:t>
      </w:r>
    </w:p>
    <w:p w14:paraId="18222DB3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3FF3A8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A7366C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8398AD2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4C0F3977" w14:textId="77777777" w:rsidTr="00D34297">
        <w:tc>
          <w:tcPr>
            <w:tcW w:w="9180" w:type="dxa"/>
            <w:shd w:val="clear" w:color="auto" w:fill="F2F2F2"/>
            <w:hideMark/>
          </w:tcPr>
          <w:p w14:paraId="328F8789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74F662A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F1C6CC2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0854937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B73B57A" w14:textId="77777777" w:rsidTr="00310284">
        <w:tc>
          <w:tcPr>
            <w:tcW w:w="2269" w:type="dxa"/>
          </w:tcPr>
          <w:p w14:paraId="1456647A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1595737" w14:textId="77777777" w:rsidR="00D34297" w:rsidRPr="00D34297" w:rsidRDefault="00555AE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5AED">
              <w:rPr>
                <w:rFonts w:ascii="Arial" w:hAnsi="Arial" w:cs="Arial"/>
                <w:bCs/>
                <w:sz w:val="24"/>
                <w:szCs w:val="24"/>
              </w:rPr>
              <w:t>Doposażenie Oddziału Urologii Ogólnej i Onkologicznej, bloku operacyjnego oraz jednostek współpracujących w nowoczesny sprzęt medyczny przeznaczony do kompleksowej diagnostyki i leczenia chorób onkologicznych.</w:t>
            </w:r>
          </w:p>
        </w:tc>
      </w:tr>
      <w:tr w:rsidR="00555AED" w:rsidRPr="00D34297" w14:paraId="7A721DD8" w14:textId="77777777" w:rsidTr="00FE74FC">
        <w:tc>
          <w:tcPr>
            <w:tcW w:w="2269" w:type="dxa"/>
          </w:tcPr>
          <w:p w14:paraId="5105FF68" w14:textId="77777777" w:rsidR="00555AED" w:rsidRPr="00D34297" w:rsidRDefault="00555AED" w:rsidP="00FE74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E241CCF" w14:textId="77777777" w:rsidR="00555AED" w:rsidRPr="00D34297" w:rsidRDefault="00555AED" w:rsidP="00FE74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5AED">
              <w:rPr>
                <w:rFonts w:ascii="Arial" w:hAnsi="Arial" w:cs="Arial"/>
                <w:bCs/>
                <w:sz w:val="24"/>
                <w:szCs w:val="24"/>
              </w:rPr>
              <w:t>Eap-2412/4/2026</w:t>
            </w:r>
          </w:p>
        </w:tc>
      </w:tr>
    </w:tbl>
    <w:p w14:paraId="06EFCFFF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390B2C19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55AED" w:rsidRPr="00555AE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</w:t>
      </w:r>
      <w:proofErr w:type="gramStart"/>
      <w:r w:rsidRPr="00D34297">
        <w:rPr>
          <w:rFonts w:ascii="Arial" w:hAnsi="Arial" w:cs="Arial"/>
          <w:sz w:val="24"/>
          <w:szCs w:val="24"/>
        </w:rPr>
        <w:t>2019r.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Prawo zamówień publicznych </w:t>
      </w:r>
      <w:r w:rsidR="00555AED" w:rsidRPr="00555AED">
        <w:rPr>
          <w:rFonts w:ascii="Arial" w:hAnsi="Arial" w:cs="Arial"/>
          <w:sz w:val="24"/>
          <w:szCs w:val="24"/>
        </w:rPr>
        <w:t>(</w:t>
      </w:r>
      <w:proofErr w:type="spellStart"/>
      <w:r w:rsidR="00555AED" w:rsidRPr="00555AED">
        <w:rPr>
          <w:rFonts w:ascii="Arial" w:hAnsi="Arial" w:cs="Arial"/>
          <w:sz w:val="24"/>
          <w:szCs w:val="24"/>
        </w:rPr>
        <w:t>t.j</w:t>
      </w:r>
      <w:proofErr w:type="spellEnd"/>
      <w:r w:rsidR="00555AED" w:rsidRPr="00555AE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55AED" w:rsidRPr="00555AED">
        <w:rPr>
          <w:rFonts w:ascii="Arial" w:hAnsi="Arial" w:cs="Arial"/>
          <w:sz w:val="24"/>
          <w:szCs w:val="24"/>
        </w:rPr>
        <w:t>pĂłĹşn</w:t>
      </w:r>
      <w:proofErr w:type="spellEnd"/>
      <w:r w:rsidR="00555AED" w:rsidRPr="00555AED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</w:t>
      </w:r>
      <w:proofErr w:type="gramStart"/>
      <w:r w:rsidRPr="00D34297">
        <w:rPr>
          <w:rFonts w:ascii="Arial" w:hAnsi="Arial" w:cs="Arial"/>
          <w:sz w:val="24"/>
          <w:szCs w:val="24"/>
        </w:rPr>
        <w:t>zawiadamia</w:t>
      </w:r>
      <w:proofErr w:type="gramEnd"/>
      <w:r w:rsidRPr="00D34297">
        <w:rPr>
          <w:rFonts w:ascii="Arial" w:hAnsi="Arial" w:cs="Arial"/>
          <w:sz w:val="24"/>
          <w:szCs w:val="24"/>
        </w:rPr>
        <w:t xml:space="preserve">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2E8E00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79957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8BC7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10A91DC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55AED" w:rsidRPr="00D34297" w14:paraId="5E4F7B88" w14:textId="77777777" w:rsidTr="00FE74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E407" w14:textId="77777777" w:rsidR="00555AED" w:rsidRPr="00D34297" w:rsidRDefault="00555AED" w:rsidP="00FE74F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DF2C" w14:textId="77777777" w:rsidR="00555AED" w:rsidRPr="00D34297" w:rsidRDefault="00555AED" w:rsidP="00FE74F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AED">
              <w:rPr>
                <w:rFonts w:ascii="Arial" w:hAnsi="Arial" w:cs="Arial"/>
                <w:b/>
                <w:sz w:val="24"/>
                <w:szCs w:val="24"/>
              </w:rPr>
              <w:t>Pakiet nr 6 - Sterylizator</w:t>
            </w:r>
          </w:p>
          <w:p w14:paraId="543573EC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AD15E1" w14:textId="77777777" w:rsidR="00555AED" w:rsidRPr="00D34297" w:rsidRDefault="00555AED" w:rsidP="00FE74F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55AE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82D16DC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4D2994A" w14:textId="77777777" w:rsidR="00555AED" w:rsidRPr="00D34297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 xml:space="preserve">W postępowaniu o udzielenie zamówienia w przedmiotowej części (Pakiet nr 6) nie </w:t>
            </w:r>
            <w:proofErr w:type="spellStart"/>
            <w:r w:rsidRPr="00555AED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555AED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555AED" w:rsidRPr="00D34297" w14:paraId="2C2CC915" w14:textId="77777777" w:rsidTr="00FE74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ED78" w14:textId="77777777" w:rsidR="00555AED" w:rsidRPr="00D34297" w:rsidRDefault="00555AED" w:rsidP="00FE74F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DEFF" w14:textId="77777777" w:rsidR="00555AED" w:rsidRPr="00D34297" w:rsidRDefault="00555AED" w:rsidP="00FE74F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AED">
              <w:rPr>
                <w:rFonts w:ascii="Arial" w:hAnsi="Arial" w:cs="Arial"/>
                <w:b/>
                <w:sz w:val="24"/>
                <w:szCs w:val="24"/>
              </w:rPr>
              <w:t>Pakiet nr 11 Sprzęt medyczny</w:t>
            </w:r>
          </w:p>
          <w:p w14:paraId="7123C4A2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43B7F8E" w14:textId="77777777" w:rsidR="00555AED" w:rsidRPr="00D34297" w:rsidRDefault="00555AED" w:rsidP="00FE74F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55AE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9991212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57322E" w14:textId="77777777" w:rsidR="00555AED" w:rsidRPr="00D34297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 xml:space="preserve">W postępowaniu o udzielenie zamówienia w przedmiotowej części (Pakiet nr 11) nie </w:t>
            </w:r>
            <w:proofErr w:type="spellStart"/>
            <w:r w:rsidRPr="00555AED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555AED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555AED" w:rsidRPr="00D34297" w14:paraId="57DD3E4E" w14:textId="77777777" w:rsidTr="00FE74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AF136" w14:textId="77777777" w:rsidR="00555AED" w:rsidRPr="00D34297" w:rsidRDefault="00555AED" w:rsidP="00FE74F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90E5" w14:textId="77777777" w:rsidR="00555AED" w:rsidRPr="00D34297" w:rsidRDefault="00555AED" w:rsidP="00FE74F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AED">
              <w:rPr>
                <w:rFonts w:ascii="Arial" w:hAnsi="Arial" w:cs="Arial"/>
                <w:b/>
                <w:sz w:val="24"/>
                <w:szCs w:val="24"/>
              </w:rPr>
              <w:t>Pakiet nr 16 Sprzęt treningowy do nauczania RKO</w:t>
            </w:r>
          </w:p>
          <w:p w14:paraId="29E7405D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9CF8D8" w14:textId="77777777" w:rsidR="00555AED" w:rsidRPr="00D34297" w:rsidRDefault="00555AED" w:rsidP="00FE74F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55AE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C032DC4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0FF93FE" w14:textId="77777777" w:rsidR="00555AED" w:rsidRPr="00D34297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 xml:space="preserve">W postępowaniu o udzielenie zamówienia w przedmiotowej części (Pakiet nr 16) nie </w:t>
            </w:r>
            <w:proofErr w:type="spellStart"/>
            <w:r w:rsidRPr="00555AED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555AED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555AED" w:rsidRPr="00D34297" w14:paraId="76413C15" w14:textId="77777777" w:rsidTr="00FE74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17AB" w14:textId="77777777" w:rsidR="00555AED" w:rsidRPr="00D34297" w:rsidRDefault="00555AED" w:rsidP="00FE74F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D317" w14:textId="77777777" w:rsidR="00555AED" w:rsidRPr="00D34297" w:rsidRDefault="00555AED" w:rsidP="00FE74F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AED">
              <w:rPr>
                <w:rFonts w:ascii="Arial" w:hAnsi="Arial" w:cs="Arial"/>
                <w:b/>
                <w:sz w:val="24"/>
                <w:szCs w:val="24"/>
              </w:rPr>
              <w:t>Pakiet 17 Kardiomonitory</w:t>
            </w:r>
          </w:p>
          <w:p w14:paraId="6FF2D645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1308C1" w14:textId="77777777" w:rsidR="00555AED" w:rsidRPr="00D34297" w:rsidRDefault="00555AED" w:rsidP="00FE74F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55AE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F43BF56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5101D50" w14:textId="77777777" w:rsidR="00555AED" w:rsidRPr="00D34297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 xml:space="preserve">W postępowaniu o udzielenie zamówienia w przedmiotowej części (Pakiet nr 17) nie </w:t>
            </w:r>
            <w:proofErr w:type="spellStart"/>
            <w:r w:rsidRPr="00555AED">
              <w:rPr>
                <w:rFonts w:ascii="Arial" w:hAnsi="Arial" w:cs="Arial"/>
                <w:sz w:val="24"/>
                <w:szCs w:val="24"/>
              </w:rPr>
              <w:t>zostala</w:t>
            </w:r>
            <w:proofErr w:type="spellEnd"/>
            <w:r w:rsidRPr="00555AED">
              <w:rPr>
                <w:rFonts w:ascii="Arial" w:hAnsi="Arial" w:cs="Arial"/>
                <w:sz w:val="24"/>
                <w:szCs w:val="24"/>
              </w:rPr>
              <w:t xml:space="preserve"> złożona żadna oferta.</w:t>
            </w:r>
          </w:p>
        </w:tc>
      </w:tr>
      <w:tr w:rsidR="00555AED" w:rsidRPr="00D34297" w14:paraId="58CEF47A" w14:textId="77777777" w:rsidTr="00FE74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F068" w14:textId="77777777" w:rsidR="00555AED" w:rsidRPr="00D34297" w:rsidRDefault="00555AED" w:rsidP="00FE74FC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AC83" w14:textId="77777777" w:rsidR="00555AED" w:rsidRPr="00D34297" w:rsidRDefault="00555AED" w:rsidP="00FE74FC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55AED">
              <w:rPr>
                <w:rFonts w:ascii="Arial" w:hAnsi="Arial" w:cs="Arial"/>
                <w:b/>
                <w:sz w:val="24"/>
                <w:szCs w:val="24"/>
              </w:rPr>
              <w:t>Pakiet nr 9 - Oprogramowanie integracyjne LIS</w:t>
            </w:r>
          </w:p>
          <w:p w14:paraId="6F47D230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5768E9" w14:textId="77777777" w:rsidR="00555AED" w:rsidRPr="00D34297" w:rsidRDefault="00555AED" w:rsidP="00FE74F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55AED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16074A9" w14:textId="77777777" w:rsidR="00555AED" w:rsidRPr="00D34297" w:rsidRDefault="00555AED" w:rsidP="00FE74FC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C682BD8" w14:textId="77777777" w:rsidR="00555AED" w:rsidRPr="00555AED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lastRenderedPageBreak/>
              <w:t xml:space="preserve">Stosownie do treści art. 255 pkt 2 ustawy </w:t>
            </w:r>
            <w:proofErr w:type="spellStart"/>
            <w:r w:rsidRPr="00555AE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55AED">
              <w:rPr>
                <w:rFonts w:ascii="Arial" w:hAnsi="Arial" w:cs="Arial"/>
                <w:sz w:val="24"/>
                <w:szCs w:val="24"/>
              </w:rPr>
              <w:t>, 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      </w:r>
          </w:p>
          <w:p w14:paraId="7366DD00" w14:textId="77777777" w:rsidR="00555AED" w:rsidRPr="00555AED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W przedmiotowym postępowaniu do części określonej jako Pakiet nr 9 została złożona tylko jedna oferta z ceną 342 090,68 zł, tym samym w tej części była to oferta z najniższą ceną.</w:t>
            </w:r>
          </w:p>
          <w:p w14:paraId="4C394528" w14:textId="77777777" w:rsidR="00555AED" w:rsidRPr="00555AED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Na sfinansowanie zamówienia w zakresie wspomnianej wyżej części Zamawiający przeznaczył kwotę 184.500,00 zł.</w:t>
            </w:r>
          </w:p>
          <w:p w14:paraId="4C1EE89F" w14:textId="77777777" w:rsidR="00555AED" w:rsidRPr="00D34297" w:rsidRDefault="00555AED" w:rsidP="00FE74FC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5AED">
              <w:rPr>
                <w:rFonts w:ascii="Arial" w:hAnsi="Arial" w:cs="Arial"/>
                <w:sz w:val="24"/>
                <w:szCs w:val="24"/>
              </w:rPr>
              <w:t>Cena oferty z najniższą ceną w sposób znaczący przekroczyła kwotę, którą Zamawiający przeznaczył na sfinansowanie zamówienia, a biorąc pod uwagę to przekroczenie Zamawiający nie ma możliwości zwiększenia kwoty przeznaczonej na sfinansowanie zamówienia do ceny najkorzystniejszej oferty.</w:t>
            </w:r>
          </w:p>
        </w:tc>
      </w:tr>
    </w:tbl>
    <w:p w14:paraId="1685C88F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256BE06E" w14:textId="066182AC" w:rsidR="002A7DFF" w:rsidRDefault="0009553C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2DCFBD57" w14:textId="46721934" w:rsidR="0009553C" w:rsidRDefault="0009553C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Romuald Gacka</w:t>
      </w:r>
    </w:p>
    <w:sectPr w:rsidR="0009553C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A80F2" w14:textId="77777777" w:rsidR="004E2DC1" w:rsidRDefault="004E2DC1" w:rsidP="00D34297">
      <w:r>
        <w:separator/>
      </w:r>
    </w:p>
  </w:endnote>
  <w:endnote w:type="continuationSeparator" w:id="0">
    <w:p w14:paraId="4EA6A6C9" w14:textId="77777777" w:rsidR="004E2DC1" w:rsidRDefault="004E2DC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4716A" w14:textId="77777777" w:rsidR="00555AED" w:rsidRDefault="00555A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DE89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41690A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0D764" w14:textId="77777777" w:rsidR="00555AED" w:rsidRDefault="00555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DDB39" w14:textId="77777777" w:rsidR="004E2DC1" w:rsidRDefault="004E2DC1" w:rsidP="00D34297">
      <w:r>
        <w:separator/>
      </w:r>
    </w:p>
  </w:footnote>
  <w:footnote w:type="continuationSeparator" w:id="0">
    <w:p w14:paraId="50DCA5A3" w14:textId="77777777" w:rsidR="004E2DC1" w:rsidRDefault="004E2DC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146C" w14:textId="77777777" w:rsidR="00555AED" w:rsidRDefault="00555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14E10" w14:textId="12BF91E9" w:rsidR="0009553C" w:rsidRPr="0009553C" w:rsidRDefault="006B28AF" w:rsidP="0009553C">
    <w:pPr>
      <w:pStyle w:val="Nagwek"/>
    </w:pPr>
    <w:r>
      <w:rPr>
        <w:noProof/>
      </w:rPr>
      <w:drawing>
        <wp:inline distT="0" distB="0" distL="0" distR="0" wp14:anchorId="1D44C6F4" wp14:editId="0CCF9624">
          <wp:extent cx="5821680" cy="5791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9F9C7" w14:textId="77777777" w:rsidR="00555AED" w:rsidRDefault="00555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DC1"/>
    <w:rsid w:val="00010B31"/>
    <w:rsid w:val="0009553C"/>
    <w:rsid w:val="00104963"/>
    <w:rsid w:val="00150F65"/>
    <w:rsid w:val="002A7DFF"/>
    <w:rsid w:val="00310284"/>
    <w:rsid w:val="003B7A4F"/>
    <w:rsid w:val="004E2226"/>
    <w:rsid w:val="004E2DC1"/>
    <w:rsid w:val="005464E2"/>
    <w:rsid w:val="00555AED"/>
    <w:rsid w:val="006B28AF"/>
    <w:rsid w:val="00823326"/>
    <w:rsid w:val="00856A3E"/>
    <w:rsid w:val="00894412"/>
    <w:rsid w:val="009462DF"/>
    <w:rsid w:val="009500EB"/>
    <w:rsid w:val="00993EFC"/>
    <w:rsid w:val="00AB3E72"/>
    <w:rsid w:val="00AC1A4B"/>
    <w:rsid w:val="00B87AD7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6E625D"/>
  <w15:chartTrackingRefBased/>
  <w15:docId w15:val="{7CCB0B5F-1934-413C-88AF-1E3FE5734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dcterms:created xsi:type="dcterms:W3CDTF">2026-04-16T20:10:00Z</dcterms:created>
  <dcterms:modified xsi:type="dcterms:W3CDTF">2026-04-16T20:10:00Z</dcterms:modified>
</cp:coreProperties>
</file>