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8723D" w:rsidRPr="00A8723D">
        <w:rPr>
          <w:rFonts w:ascii="Arial" w:eastAsia="Times New Roman" w:hAnsi="Arial" w:cs="Arial"/>
          <w:bCs/>
          <w:sz w:val="24"/>
          <w:szCs w:val="20"/>
          <w:lang w:eastAsia="pl-PL"/>
        </w:rPr>
        <w:t>5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8723D" w:rsidRPr="00C14101" w:rsidTr="00230B5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8723D" w:rsidRPr="00C14101" w:rsidRDefault="00A8723D" w:rsidP="00230B55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A8723D" w:rsidRPr="00C14101" w:rsidRDefault="00A8723D" w:rsidP="00230B55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8723D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A8723D" w:rsidRPr="00C14101" w:rsidRDefault="00A8723D" w:rsidP="00230B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8723D" w:rsidRPr="00C14101" w:rsidRDefault="00A8723D" w:rsidP="00230B5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A8723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A8723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72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"TEST"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8723D" w:rsidRPr="00D62E6E" w:rsidTr="00230B55">
        <w:tc>
          <w:tcPr>
            <w:tcW w:w="2269" w:type="dxa"/>
          </w:tcPr>
          <w:p w:rsidR="00A8723D" w:rsidRPr="00D62E6E" w:rsidRDefault="00A8723D" w:rsidP="00230B5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A8723D" w:rsidRPr="00D62E6E" w:rsidRDefault="00A8723D" w:rsidP="00230B5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723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10/ZP/2026</w:t>
            </w:r>
          </w:p>
        </w:tc>
      </w:tr>
    </w:tbl>
    <w:p w:rsidR="00BC121E" w:rsidRDefault="00A8723D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8723D">
        <w:rPr>
          <w:rFonts w:ascii="Arial" w:eastAsia="Times New Roman" w:hAnsi="Arial" w:cs="Arial"/>
          <w:b/>
          <w:sz w:val="24"/>
          <w:szCs w:val="24"/>
          <w:lang w:eastAsia="pl-PL"/>
        </w:rPr>
        <w:t>Urząd Miasta i Gminy (użytkownik testowy)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8723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06777" w:rsidRDefault="00A06777">
      <w:r>
        <w:separator/>
      </w:r>
    </w:p>
  </w:endnote>
  <w:endnote w:type="continuationSeparator" w:id="0">
    <w:p w:rsidR="00A06777" w:rsidRDefault="00A06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723D" w:rsidRDefault="00A872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06777" w:rsidRDefault="00A06777">
      <w:r>
        <w:separator/>
      </w:r>
    </w:p>
  </w:footnote>
  <w:footnote w:type="continuationSeparator" w:id="0">
    <w:p w:rsidR="00A06777" w:rsidRDefault="00A06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723D" w:rsidRDefault="00A872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723D" w:rsidRDefault="00A872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8723D" w:rsidRDefault="00A872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5447604">
    <w:abstractNumId w:val="13"/>
  </w:num>
  <w:num w:numId="2" w16cid:durableId="180902614">
    <w:abstractNumId w:val="0"/>
  </w:num>
  <w:num w:numId="3" w16cid:durableId="220754405">
    <w:abstractNumId w:val="11"/>
  </w:num>
  <w:num w:numId="4" w16cid:durableId="765426120">
    <w:abstractNumId w:val="8"/>
  </w:num>
  <w:num w:numId="5" w16cid:durableId="946500516">
    <w:abstractNumId w:val="7"/>
  </w:num>
  <w:num w:numId="6" w16cid:durableId="825783387">
    <w:abstractNumId w:val="1"/>
  </w:num>
  <w:num w:numId="7" w16cid:durableId="387847034">
    <w:abstractNumId w:val="6"/>
  </w:num>
  <w:num w:numId="8" w16cid:durableId="1639334156">
    <w:abstractNumId w:val="3"/>
  </w:num>
  <w:num w:numId="9" w16cid:durableId="618799087">
    <w:abstractNumId w:val="2"/>
  </w:num>
  <w:num w:numId="10" w16cid:durableId="1393769836">
    <w:abstractNumId w:val="5"/>
  </w:num>
  <w:num w:numId="11" w16cid:durableId="680133233">
    <w:abstractNumId w:val="10"/>
  </w:num>
  <w:num w:numId="12" w16cid:durableId="1642884653">
    <w:abstractNumId w:val="4"/>
  </w:num>
  <w:num w:numId="13" w16cid:durableId="119345384">
    <w:abstractNumId w:val="9"/>
  </w:num>
  <w:num w:numId="14" w16cid:durableId="13846031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77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6777"/>
    <w:rsid w:val="00A24942"/>
    <w:rsid w:val="00A311C9"/>
    <w:rsid w:val="00A46EFE"/>
    <w:rsid w:val="00A64FCF"/>
    <w:rsid w:val="00A73C79"/>
    <w:rsid w:val="00A807A7"/>
    <w:rsid w:val="00A8723D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8BFD0A5-C852-4E8C-8A56-B26AC3A4C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2026-04-24T08:36:00Z</dcterms:created>
  <dcterms:modified xsi:type="dcterms:W3CDTF">2026-04-24T08:36:00Z</dcterms:modified>
</cp:coreProperties>
</file>