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F6D18" w:rsidRPr="006F6D1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F6D18" w:rsidRPr="006F6D18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6F6D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"TEST"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6D18" w:rsidRPr="00A2540E" w:rsidTr="00230B55">
        <w:tc>
          <w:tcPr>
            <w:tcW w:w="2269" w:type="dxa"/>
          </w:tcPr>
          <w:p w:rsidR="006F6D18" w:rsidRPr="00A2540E" w:rsidRDefault="006F6D18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F6D18" w:rsidRPr="00A2540E" w:rsidRDefault="006F6D18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10/ZP/2026</w:t>
            </w:r>
          </w:p>
        </w:tc>
      </w:tr>
    </w:tbl>
    <w:p w:rsidR="00DC652A" w:rsidRPr="00053927" w:rsidRDefault="006F6D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6D1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0121" w:rsidRDefault="005C0121" w:rsidP="00025386">
      <w:pPr>
        <w:spacing w:after="0" w:line="240" w:lineRule="auto"/>
      </w:pPr>
      <w:r>
        <w:separator/>
      </w:r>
    </w:p>
  </w:endnote>
  <w:endnote w:type="continuationSeparator" w:id="0">
    <w:p w:rsidR="005C0121" w:rsidRDefault="005C01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D18" w:rsidRDefault="006F6D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D18" w:rsidRDefault="006F6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0121" w:rsidRDefault="005C0121" w:rsidP="00025386">
      <w:pPr>
        <w:spacing w:after="0" w:line="240" w:lineRule="auto"/>
      </w:pPr>
      <w:r>
        <w:separator/>
      </w:r>
    </w:p>
  </w:footnote>
  <w:footnote w:type="continuationSeparator" w:id="0">
    <w:p w:rsidR="005C0121" w:rsidRDefault="005C01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D18" w:rsidRDefault="006F6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D18" w:rsidRDefault="006F6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D18" w:rsidRDefault="006F6D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92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1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0121"/>
    <w:rsid w:val="00620476"/>
    <w:rsid w:val="00657A47"/>
    <w:rsid w:val="006F6D1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DA5492C-E44F-4E4D-895E-565F0BE3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2026-04-24T08:35:00Z</dcterms:created>
  <dcterms:modified xsi:type="dcterms:W3CDTF">2026-04-24T08:35:00Z</dcterms:modified>
</cp:coreProperties>
</file>