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29A82" w14:textId="0C5072E3" w:rsidR="00081D13" w:rsidRPr="008725CC" w:rsidRDefault="00A55AE9" w:rsidP="00081D13">
      <w:pPr>
        <w:spacing w:after="600"/>
        <w:jc w:val="right"/>
      </w:pPr>
      <w:bookmarkStart w:id="0" w:name="_Hlk53520193"/>
      <w:r w:rsidRPr="008725CC">
        <w:t>Kraków</w:t>
      </w:r>
      <w:r w:rsidR="00081D13" w:rsidRPr="008725CC">
        <w:t xml:space="preserve"> dnia: </w:t>
      </w:r>
      <w:r w:rsidRPr="008725CC">
        <w:t>2026-04-28</w:t>
      </w:r>
    </w:p>
    <w:p w14:paraId="18CE34DC" w14:textId="3DB51D85" w:rsidR="00081D13" w:rsidRPr="008725CC" w:rsidRDefault="00A55AE9" w:rsidP="00081D13">
      <w:pPr>
        <w:spacing w:line="360" w:lineRule="auto"/>
        <w:ind w:right="3969"/>
        <w:rPr>
          <w:b/>
          <w:bCs/>
        </w:rPr>
      </w:pPr>
      <w:r w:rsidRPr="008725CC">
        <w:rPr>
          <w:b/>
          <w:bCs/>
        </w:rPr>
        <w:t>A</w:t>
      </w:r>
      <w:r w:rsidR="008725CC">
        <w:rPr>
          <w:b/>
          <w:bCs/>
        </w:rPr>
        <w:t>K</w:t>
      </w:r>
      <w:r w:rsidRPr="008725CC">
        <w:rPr>
          <w:b/>
          <w:bCs/>
        </w:rPr>
        <w:t xml:space="preserve">F </w:t>
      </w:r>
      <w:r w:rsidR="008725CC">
        <w:rPr>
          <w:b/>
          <w:bCs/>
        </w:rPr>
        <w:t xml:space="preserve">w </w:t>
      </w:r>
      <w:r w:rsidRPr="008725CC">
        <w:rPr>
          <w:b/>
          <w:bCs/>
        </w:rPr>
        <w:t>Krak</w:t>
      </w:r>
      <w:r w:rsidR="008725CC">
        <w:rPr>
          <w:b/>
          <w:bCs/>
        </w:rPr>
        <w:t>owie</w:t>
      </w:r>
    </w:p>
    <w:p w14:paraId="39CEA846" w14:textId="63404FB4" w:rsidR="00081D13" w:rsidRPr="008725CC" w:rsidRDefault="00A55AE9" w:rsidP="00081D13">
      <w:pPr>
        <w:spacing w:line="360" w:lineRule="auto"/>
        <w:ind w:right="3969"/>
      </w:pPr>
      <w:r w:rsidRPr="008725CC">
        <w:t>al. Jana Pawła II</w:t>
      </w:r>
      <w:r w:rsidR="00081D13" w:rsidRPr="008725CC">
        <w:t xml:space="preserve"> </w:t>
      </w:r>
      <w:r w:rsidRPr="008725CC">
        <w:t>78</w:t>
      </w:r>
    </w:p>
    <w:p w14:paraId="481A62CA" w14:textId="6D00973B" w:rsidR="00081D13" w:rsidRPr="008725CC" w:rsidRDefault="00A55AE9" w:rsidP="00081D13">
      <w:pPr>
        <w:ind w:right="3969"/>
      </w:pPr>
      <w:r w:rsidRPr="008725CC">
        <w:t>31-571</w:t>
      </w:r>
      <w:r w:rsidR="00081D13" w:rsidRPr="008725CC">
        <w:t xml:space="preserve"> </w:t>
      </w:r>
      <w:r w:rsidRPr="008725CC">
        <w:t>Kraków</w:t>
      </w:r>
    </w:p>
    <w:p w14:paraId="374CC5A9" w14:textId="77777777" w:rsidR="00081D13" w:rsidRPr="008725CC" w:rsidRDefault="00081D13" w:rsidP="00081D13">
      <w:pPr>
        <w:ind w:right="3969"/>
        <w:jc w:val="both"/>
        <w:rPr>
          <w:bCs/>
        </w:rPr>
      </w:pPr>
      <w:r w:rsidRPr="008725CC">
        <w:rPr>
          <w:bCs/>
        </w:rPr>
        <w:t>……………………………………</w:t>
      </w:r>
    </w:p>
    <w:p w14:paraId="1747BBEA" w14:textId="77777777" w:rsidR="00081D13" w:rsidRPr="008725CC" w:rsidRDefault="00081D13" w:rsidP="00081D13">
      <w:pPr>
        <w:tabs>
          <w:tab w:val="right" w:pos="9072"/>
        </w:tabs>
        <w:spacing w:after="600"/>
        <w:ind w:right="3969"/>
        <w:jc w:val="both"/>
        <w:rPr>
          <w:bCs/>
        </w:rPr>
      </w:pPr>
      <w:r w:rsidRPr="008725CC">
        <w:rPr>
          <w:bCs/>
        </w:rPr>
        <w:t>[nazwa zamawiającego, adres]</w:t>
      </w:r>
    </w:p>
    <w:p w14:paraId="3600B97B" w14:textId="77777777" w:rsidR="00081D13" w:rsidRPr="008725CC" w:rsidRDefault="00081D13" w:rsidP="00081D13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8725CC" w14:paraId="3776AD3F" w14:textId="77777777" w:rsidTr="00C13EA9">
        <w:tc>
          <w:tcPr>
            <w:tcW w:w="10065" w:type="dxa"/>
            <w:shd w:val="clear" w:color="auto" w:fill="F2F2F2"/>
            <w:hideMark/>
          </w:tcPr>
          <w:p w14:paraId="54D8635F" w14:textId="2F5F86E3" w:rsidR="00081D13" w:rsidRPr="008725CC" w:rsidRDefault="008725CC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</w:rPr>
            </w:pPr>
            <w:r w:rsidRPr="008725CC">
              <w:rPr>
                <w:b/>
                <w:spacing w:val="50"/>
                <w:kern w:val="28"/>
              </w:rPr>
              <w:t>OGŁOSZENIE</w:t>
            </w:r>
          </w:p>
          <w:p w14:paraId="0C691C7D" w14:textId="77777777" w:rsidR="00081D13" w:rsidRPr="008725CC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</w:rPr>
            </w:pPr>
            <w:r w:rsidRPr="008725CC">
              <w:rPr>
                <w:b/>
                <w:spacing w:val="50"/>
                <w:kern w:val="28"/>
              </w:rPr>
              <w:t>O WYBORZE NAJKORZYSTNIEJSZEJ OFERTY</w:t>
            </w:r>
          </w:p>
        </w:tc>
      </w:tr>
    </w:tbl>
    <w:p w14:paraId="5EE10873" w14:textId="77777777" w:rsidR="00081D13" w:rsidRPr="008725CC" w:rsidRDefault="00081D13" w:rsidP="00081D13">
      <w:pPr>
        <w:keepNext/>
        <w:spacing w:after="240"/>
        <w:outlineLvl w:val="0"/>
        <w:rPr>
          <w:b/>
        </w:rPr>
      </w:pPr>
    </w:p>
    <w:p w14:paraId="7A0E1750" w14:textId="77777777" w:rsidR="00081D13" w:rsidRPr="008725CC" w:rsidRDefault="00081D13" w:rsidP="00081D13">
      <w:pPr>
        <w:spacing w:after="120" w:line="360" w:lineRule="auto"/>
        <w:jc w:val="both"/>
        <w:rPr>
          <w:rFonts w:eastAsia="Calibri"/>
          <w:lang w:eastAsia="en-US"/>
        </w:rPr>
      </w:pPr>
      <w:r w:rsidRPr="008725CC">
        <w:rPr>
          <w:rFonts w:eastAsia="Calibri"/>
          <w:lang w:eastAsia="en-US"/>
        </w:rPr>
        <w:t xml:space="preserve">Dotyczy </w:t>
      </w:r>
      <w:r w:rsidRPr="008725CC">
        <w:t>postępowania o udzielenie zamówienia publicznego</w:t>
      </w:r>
      <w:r w:rsidRPr="008725CC">
        <w:rPr>
          <w:rFonts w:eastAsia="Calibri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8725CC" w14:paraId="0312F51C" w14:textId="77777777" w:rsidTr="00081D13">
        <w:tc>
          <w:tcPr>
            <w:tcW w:w="2269" w:type="dxa"/>
          </w:tcPr>
          <w:p w14:paraId="09A15BB7" w14:textId="77777777" w:rsidR="00081D13" w:rsidRPr="008725C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8725CC">
              <w:t>Nazwa zamówienia:</w:t>
            </w:r>
          </w:p>
        </w:tc>
        <w:tc>
          <w:tcPr>
            <w:tcW w:w="7796" w:type="dxa"/>
          </w:tcPr>
          <w:p w14:paraId="0E483481" w14:textId="5A43F32D" w:rsidR="00081D13" w:rsidRPr="008725CC" w:rsidRDefault="00A55AE9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8725CC">
              <w:rPr>
                <w:bCs/>
              </w:rPr>
              <w:t>Wykonanie remontu oświetlenia ewakuacyjnego oraz przeszkodowego w Auli Budynku Głównego Akademii Kultury Fizycznej w Krakowie</w:t>
            </w:r>
          </w:p>
        </w:tc>
      </w:tr>
      <w:tr w:rsidR="00A55AE9" w:rsidRPr="008725CC" w14:paraId="50812686" w14:textId="77777777" w:rsidTr="00C35B6E">
        <w:tc>
          <w:tcPr>
            <w:tcW w:w="2269" w:type="dxa"/>
          </w:tcPr>
          <w:p w14:paraId="42A9E5D8" w14:textId="77777777" w:rsidR="00A55AE9" w:rsidRPr="008725CC" w:rsidRDefault="00A55AE9" w:rsidP="00C35B6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8725CC">
              <w:t>Numer referencyjny:</w:t>
            </w:r>
          </w:p>
        </w:tc>
        <w:tc>
          <w:tcPr>
            <w:tcW w:w="7796" w:type="dxa"/>
          </w:tcPr>
          <w:p w14:paraId="0AE36407" w14:textId="45A020CB" w:rsidR="00A55AE9" w:rsidRPr="008725CC" w:rsidRDefault="00A55AE9" w:rsidP="00C35B6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8725CC">
              <w:rPr>
                <w:bCs/>
              </w:rPr>
              <w:t>K-2.381/10/2026</w:t>
            </w:r>
          </w:p>
        </w:tc>
      </w:tr>
    </w:tbl>
    <w:p w14:paraId="2932CD39" w14:textId="77777777" w:rsidR="00081D13" w:rsidRPr="008725CC" w:rsidRDefault="00081D13" w:rsidP="00081D13">
      <w:pPr>
        <w:pStyle w:val="Nagwek"/>
        <w:tabs>
          <w:tab w:val="clear" w:pos="4536"/>
          <w:tab w:val="clear" w:pos="9072"/>
        </w:tabs>
        <w:jc w:val="both"/>
      </w:pPr>
    </w:p>
    <w:p w14:paraId="1CF7C4C9" w14:textId="250E8BEE" w:rsidR="00081D13" w:rsidRPr="008725CC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</w:rPr>
      </w:pPr>
      <w:r w:rsidRPr="008725CC">
        <w:t xml:space="preserve">Zamawiający działając na podstawie art. 253 </w:t>
      </w:r>
      <w:r w:rsidR="00A17CDB" w:rsidRPr="008725CC">
        <w:t xml:space="preserve">ust. 1 pkt. 1 i </w:t>
      </w:r>
      <w:r w:rsidRPr="008725CC">
        <w:t xml:space="preserve">ust. </w:t>
      </w:r>
      <w:r w:rsidR="00A17CDB" w:rsidRPr="008725CC">
        <w:t>2</w:t>
      </w:r>
      <w:r w:rsidRPr="008725CC">
        <w:t xml:space="preserve"> </w:t>
      </w:r>
      <w:r w:rsidR="00081D13" w:rsidRPr="008725CC">
        <w:t xml:space="preserve">ustawy z dnia 11 września 2019r. Prawo zamówień publicznych </w:t>
      </w:r>
      <w:r w:rsidR="00A55AE9" w:rsidRPr="008725CC">
        <w:t>(</w:t>
      </w:r>
      <w:proofErr w:type="spellStart"/>
      <w:r w:rsidR="00A55AE9" w:rsidRPr="008725CC">
        <w:t>t.j</w:t>
      </w:r>
      <w:proofErr w:type="spellEnd"/>
      <w:r w:rsidR="00A55AE9" w:rsidRPr="008725CC">
        <w:t xml:space="preserve">. Dz. U. z 2024 r. poz. 1320 z </w:t>
      </w:r>
      <w:proofErr w:type="spellStart"/>
      <w:r w:rsidR="00A55AE9" w:rsidRPr="008725CC">
        <w:t>p</w:t>
      </w:r>
      <w:r w:rsidR="008725CC">
        <w:t>óź</w:t>
      </w:r>
      <w:proofErr w:type="spellEnd"/>
      <w:r w:rsidR="00A55AE9" w:rsidRPr="008725CC">
        <w:t>. zm.)</w:t>
      </w:r>
      <w:r w:rsidR="00081D13" w:rsidRPr="008725CC"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A55AE9" w:rsidRPr="008725CC" w14:paraId="02ACA8BD" w14:textId="77777777" w:rsidTr="00C35B6E">
        <w:trPr>
          <w:cantSplit/>
        </w:trPr>
        <w:tc>
          <w:tcPr>
            <w:tcW w:w="10080" w:type="dxa"/>
          </w:tcPr>
          <w:p w14:paraId="3FAA6635" w14:textId="787831C4" w:rsidR="00A55AE9" w:rsidRPr="008725CC" w:rsidRDefault="00A55AE9" w:rsidP="00C35B6E">
            <w:pPr>
              <w:spacing w:before="80" w:line="360" w:lineRule="auto"/>
              <w:ind w:left="-75"/>
              <w:jc w:val="both"/>
              <w:rPr>
                <w:b/>
              </w:rPr>
            </w:pPr>
            <w:r w:rsidRPr="008725CC">
              <w:rPr>
                <w:b/>
              </w:rPr>
              <w:t>INTERAUT ELECTRIC Sp. z o.o.</w:t>
            </w:r>
          </w:p>
          <w:p w14:paraId="071FD700" w14:textId="5FC2125A" w:rsidR="00A55AE9" w:rsidRPr="008725CC" w:rsidRDefault="00A55AE9" w:rsidP="00C35B6E">
            <w:pPr>
              <w:spacing w:line="360" w:lineRule="auto"/>
              <w:ind w:left="-75"/>
              <w:jc w:val="both"/>
              <w:rPr>
                <w:b/>
              </w:rPr>
            </w:pPr>
            <w:r w:rsidRPr="008725CC">
              <w:rPr>
                <w:bCs/>
              </w:rPr>
              <w:t xml:space="preserve">Juliusza Słowackiego 4 </w:t>
            </w:r>
          </w:p>
          <w:p w14:paraId="6B87C302" w14:textId="11BF4B97" w:rsidR="00A55AE9" w:rsidRPr="008725CC" w:rsidRDefault="00A55AE9" w:rsidP="00C35B6E">
            <w:pPr>
              <w:ind w:left="-75"/>
              <w:jc w:val="both"/>
              <w:rPr>
                <w:bCs/>
              </w:rPr>
            </w:pPr>
            <w:r w:rsidRPr="008725CC">
              <w:rPr>
                <w:bCs/>
              </w:rPr>
              <w:t>41-400 Mysłowice</w:t>
            </w:r>
          </w:p>
          <w:p w14:paraId="525123C7" w14:textId="527C869F" w:rsidR="00A55AE9" w:rsidRPr="008725CC" w:rsidRDefault="00A55AE9" w:rsidP="00C35B6E">
            <w:pPr>
              <w:spacing w:before="120" w:after="40" w:line="276" w:lineRule="auto"/>
              <w:ind w:left="-75"/>
              <w:jc w:val="both"/>
            </w:pPr>
            <w:r w:rsidRPr="008725CC">
              <w:t>za cenę wykonania przedmiotu zamówienia w wysokości</w:t>
            </w:r>
            <w:bookmarkStart w:id="1" w:name="p360105_01"/>
            <w:r w:rsidRPr="008725CC">
              <w:t xml:space="preserve"> </w:t>
            </w:r>
            <w:bookmarkEnd w:id="1"/>
            <w:r w:rsidRPr="008725CC">
              <w:rPr>
                <w:b/>
              </w:rPr>
              <w:t>123 361.77 zł brutto</w:t>
            </w:r>
            <w:r w:rsidRPr="008725CC">
              <w:rPr>
                <w:bCs/>
              </w:rPr>
              <w:t>.</w:t>
            </w:r>
          </w:p>
          <w:p w14:paraId="0DD67378" w14:textId="77777777" w:rsidR="00A55AE9" w:rsidRPr="008725CC" w:rsidRDefault="00A55AE9" w:rsidP="00C35B6E">
            <w:pPr>
              <w:spacing w:before="240" w:after="60" w:line="276" w:lineRule="auto"/>
              <w:ind w:left="-75"/>
              <w:jc w:val="both"/>
              <w:rPr>
                <w:color w:val="000000"/>
              </w:rPr>
            </w:pPr>
            <w:r w:rsidRPr="008725CC">
              <w:rPr>
                <w:color w:val="000000"/>
              </w:rPr>
              <w:t>Uzasadnienie wyboru:</w:t>
            </w:r>
          </w:p>
          <w:p w14:paraId="771884D4" w14:textId="16D4E93D" w:rsidR="00A55AE9" w:rsidRPr="008725CC" w:rsidRDefault="00A55AE9" w:rsidP="00C35B6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</w:pPr>
            <w:r w:rsidRPr="008725CC">
              <w:t>oferta poprawna pod względem formalnym i merytorycznym</w:t>
            </w:r>
          </w:p>
        </w:tc>
      </w:tr>
    </w:tbl>
    <w:p w14:paraId="72CBAEBD" w14:textId="77777777" w:rsidR="00081D13" w:rsidRPr="008725CC" w:rsidRDefault="00081D13" w:rsidP="00081D13">
      <w:pPr>
        <w:spacing w:before="240" w:after="120"/>
        <w:jc w:val="both"/>
        <w:rPr>
          <w:color w:val="000000"/>
        </w:rPr>
      </w:pPr>
      <w:r w:rsidRPr="008725CC">
        <w:rPr>
          <w:b/>
          <w:bCs/>
          <w:color w:val="000000"/>
        </w:rPr>
        <w:t>Punktacja przyznana ofertom w każdym kryterium oceny ofert wraz z łączną punktacją</w:t>
      </w:r>
      <w:r w:rsidRPr="008725CC">
        <w:rPr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819"/>
        <w:gridCol w:w="1560"/>
        <w:gridCol w:w="1275"/>
        <w:gridCol w:w="1560"/>
      </w:tblGrid>
      <w:tr w:rsidR="008725CC" w:rsidRPr="008725CC" w14:paraId="1DAB2805" w14:textId="77777777" w:rsidTr="008725CC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0AFB86FE" w14:textId="77777777" w:rsidR="008725CC" w:rsidRPr="008725CC" w:rsidRDefault="008725CC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3517864"/>
            <w:r w:rsidRPr="008725CC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4819" w:type="dxa"/>
            <w:shd w:val="clear" w:color="auto" w:fill="F2F2F2"/>
            <w:vAlign w:val="center"/>
          </w:tcPr>
          <w:p w14:paraId="6E767B56" w14:textId="77777777" w:rsidR="008725CC" w:rsidRPr="008725CC" w:rsidRDefault="008725CC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5CC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1560" w:type="dxa"/>
            <w:shd w:val="clear" w:color="auto" w:fill="F2F2F2"/>
            <w:vAlign w:val="center"/>
          </w:tcPr>
          <w:p w14:paraId="526693DE" w14:textId="6AD3901F" w:rsidR="008725CC" w:rsidRPr="008725CC" w:rsidRDefault="008725CC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725CC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44438EC7" w14:textId="104969CB" w:rsidR="008725CC" w:rsidRPr="008725CC" w:rsidRDefault="008725CC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725CC">
              <w:rPr>
                <w:rFonts w:ascii="Times New Roman" w:hAnsi="Times New Roman" w:cs="Times New Roman"/>
                <w:bCs/>
                <w:sz w:val="24"/>
                <w:szCs w:val="24"/>
              </w:rPr>
              <w:t>gwarancja</w:t>
            </w:r>
          </w:p>
        </w:tc>
        <w:tc>
          <w:tcPr>
            <w:tcW w:w="1560" w:type="dxa"/>
            <w:shd w:val="clear" w:color="auto" w:fill="F2F2F2"/>
            <w:vAlign w:val="center"/>
          </w:tcPr>
          <w:p w14:paraId="6234C65F" w14:textId="77777777" w:rsidR="008725CC" w:rsidRPr="008725CC" w:rsidRDefault="008725CC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5CC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2"/>
      <w:tr w:rsidR="008725CC" w:rsidRPr="008725CC" w14:paraId="57474A18" w14:textId="77777777" w:rsidTr="008725CC">
        <w:tc>
          <w:tcPr>
            <w:tcW w:w="851" w:type="dxa"/>
            <w:vAlign w:val="center"/>
          </w:tcPr>
          <w:p w14:paraId="4108AAC4" w14:textId="432F1AC1" w:rsidR="008725CC" w:rsidRPr="008725CC" w:rsidRDefault="008725CC" w:rsidP="00C35B6E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5C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19" w:type="dxa"/>
            <w:vAlign w:val="center"/>
          </w:tcPr>
          <w:p w14:paraId="048C040A" w14:textId="19089A78" w:rsidR="008725CC" w:rsidRPr="008725CC" w:rsidRDefault="008725CC" w:rsidP="00C35B6E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5CC">
              <w:rPr>
                <w:rFonts w:ascii="Times New Roman" w:hAnsi="Times New Roman" w:cs="Times New Roman"/>
                <w:b/>
                <w:sz w:val="24"/>
                <w:szCs w:val="24"/>
              </w:rPr>
              <w:t>INTERAUT ELECTRIC Sp. z o.o.</w:t>
            </w:r>
          </w:p>
          <w:p w14:paraId="0A839727" w14:textId="1C956E6A" w:rsidR="008725CC" w:rsidRPr="008725CC" w:rsidRDefault="008725CC" w:rsidP="00C35B6E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725C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Juliusza Słowackiego 4 </w:t>
            </w:r>
          </w:p>
          <w:p w14:paraId="555C644B" w14:textId="77777777" w:rsidR="008725CC" w:rsidRDefault="008725CC" w:rsidP="00C35B6E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725CC">
              <w:rPr>
                <w:rFonts w:ascii="Times New Roman" w:hAnsi="Times New Roman" w:cs="Times New Roman"/>
                <w:bCs/>
                <w:sz w:val="24"/>
                <w:szCs w:val="24"/>
              </w:rPr>
              <w:t>41-400 Mysłowice</w:t>
            </w:r>
          </w:p>
          <w:p w14:paraId="754A6A63" w14:textId="19E952BC" w:rsidR="008725CC" w:rsidRPr="008725CC" w:rsidRDefault="008725CC" w:rsidP="00C35B6E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14:paraId="42E05326" w14:textId="50DBEDFB" w:rsidR="008725CC" w:rsidRPr="008725CC" w:rsidRDefault="008725CC" w:rsidP="00C35B6E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5CC">
              <w:rPr>
                <w:rFonts w:ascii="Times New Roman" w:hAnsi="Times New Roman" w:cs="Times New Roman"/>
                <w:sz w:val="24"/>
                <w:szCs w:val="24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14:paraId="32E2A3F5" w14:textId="2A3CAAA0" w:rsidR="008725CC" w:rsidRPr="008725CC" w:rsidRDefault="008725CC" w:rsidP="00C35B6E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5CC">
              <w:rPr>
                <w:rFonts w:ascii="Times New Roman" w:hAnsi="Times New Roman" w:cs="Times New Roman"/>
                <w:sz w:val="24"/>
                <w:szCs w:val="24"/>
              </w:rPr>
              <w:t xml:space="preserve">  40,00</w:t>
            </w:r>
          </w:p>
        </w:tc>
        <w:tc>
          <w:tcPr>
            <w:tcW w:w="1560" w:type="dxa"/>
            <w:vAlign w:val="center"/>
          </w:tcPr>
          <w:p w14:paraId="6D43A614" w14:textId="779F6F84" w:rsidR="008725CC" w:rsidRPr="008725CC" w:rsidRDefault="008725CC" w:rsidP="00C35B6E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5CC">
              <w:rPr>
                <w:rFonts w:ascii="Times New Roman" w:hAnsi="Times New Roman" w:cs="Times New Roman"/>
                <w:sz w:val="24"/>
                <w:szCs w:val="24"/>
              </w:rPr>
              <w:t xml:space="preserve">  100,00</w:t>
            </w:r>
          </w:p>
        </w:tc>
      </w:tr>
      <w:tr w:rsidR="008725CC" w:rsidRPr="008725CC" w14:paraId="39272B20" w14:textId="77777777" w:rsidTr="008725CC">
        <w:tc>
          <w:tcPr>
            <w:tcW w:w="851" w:type="dxa"/>
            <w:vAlign w:val="center"/>
          </w:tcPr>
          <w:p w14:paraId="3A8620ED" w14:textId="6CCD8EB0" w:rsidR="008725CC" w:rsidRPr="008725CC" w:rsidRDefault="008725CC" w:rsidP="00C35B6E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5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4819" w:type="dxa"/>
            <w:vAlign w:val="center"/>
          </w:tcPr>
          <w:p w14:paraId="46A9F53F" w14:textId="6E8A9AE6" w:rsidR="008725CC" w:rsidRPr="008725CC" w:rsidRDefault="008725CC" w:rsidP="00C35B6E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5CC">
              <w:rPr>
                <w:rFonts w:ascii="Times New Roman" w:hAnsi="Times New Roman" w:cs="Times New Roman"/>
                <w:b/>
                <w:sz w:val="24"/>
                <w:szCs w:val="24"/>
              </w:rPr>
              <w:t>DSM Sp. z o.o.</w:t>
            </w:r>
          </w:p>
          <w:p w14:paraId="013240DE" w14:textId="00DA849B" w:rsidR="008725CC" w:rsidRPr="008725CC" w:rsidRDefault="008725CC" w:rsidP="00C35B6E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725C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Stanisława </w:t>
            </w:r>
            <w:proofErr w:type="spellStart"/>
            <w:r w:rsidRPr="008725CC">
              <w:rPr>
                <w:rFonts w:ascii="Times New Roman" w:hAnsi="Times New Roman" w:cs="Times New Roman"/>
                <w:bCs/>
                <w:sz w:val="24"/>
                <w:szCs w:val="24"/>
              </w:rPr>
              <w:t>Działowskiego</w:t>
            </w:r>
            <w:proofErr w:type="spellEnd"/>
            <w:r w:rsidRPr="008725C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14 </w:t>
            </w:r>
          </w:p>
          <w:p w14:paraId="7FEF22FE" w14:textId="7B7700D9" w:rsidR="008725CC" w:rsidRPr="008725CC" w:rsidRDefault="008725CC" w:rsidP="00C35B6E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725CC">
              <w:rPr>
                <w:rFonts w:ascii="Times New Roman" w:hAnsi="Times New Roman" w:cs="Times New Roman"/>
                <w:bCs/>
                <w:sz w:val="24"/>
                <w:szCs w:val="24"/>
              </w:rPr>
              <w:t>30-399 Kraków</w:t>
            </w:r>
          </w:p>
        </w:tc>
        <w:tc>
          <w:tcPr>
            <w:tcW w:w="1560" w:type="dxa"/>
            <w:vAlign w:val="center"/>
          </w:tcPr>
          <w:p w14:paraId="141E59C5" w14:textId="0509FB5F" w:rsidR="008725CC" w:rsidRPr="008725CC" w:rsidRDefault="008725CC" w:rsidP="00C35B6E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5CC">
              <w:rPr>
                <w:rFonts w:ascii="Times New Roman" w:hAnsi="Times New Roman" w:cs="Times New Roman"/>
                <w:sz w:val="24"/>
                <w:szCs w:val="24"/>
              </w:rPr>
              <w:t xml:space="preserve">  48,53</w:t>
            </w:r>
          </w:p>
        </w:tc>
        <w:tc>
          <w:tcPr>
            <w:tcW w:w="1275" w:type="dxa"/>
            <w:vAlign w:val="center"/>
          </w:tcPr>
          <w:p w14:paraId="6B66A45E" w14:textId="0C21BB82" w:rsidR="008725CC" w:rsidRPr="008725CC" w:rsidRDefault="008725CC" w:rsidP="00C35B6E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5CC">
              <w:rPr>
                <w:rFonts w:ascii="Times New Roman" w:hAnsi="Times New Roman" w:cs="Times New Roman"/>
                <w:sz w:val="24"/>
                <w:szCs w:val="24"/>
              </w:rPr>
              <w:t xml:space="preserve">  40,00</w:t>
            </w:r>
          </w:p>
        </w:tc>
        <w:tc>
          <w:tcPr>
            <w:tcW w:w="1560" w:type="dxa"/>
            <w:vAlign w:val="center"/>
          </w:tcPr>
          <w:p w14:paraId="184F66CB" w14:textId="1C99BD95" w:rsidR="008725CC" w:rsidRPr="008725CC" w:rsidRDefault="008725CC" w:rsidP="00C35B6E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5CC">
              <w:rPr>
                <w:rFonts w:ascii="Times New Roman" w:hAnsi="Times New Roman" w:cs="Times New Roman"/>
                <w:sz w:val="24"/>
                <w:szCs w:val="24"/>
              </w:rPr>
              <w:t xml:space="preserve">  88,53</w:t>
            </w:r>
          </w:p>
        </w:tc>
      </w:tr>
      <w:tr w:rsidR="008725CC" w:rsidRPr="008725CC" w14:paraId="57FE76EE" w14:textId="77777777" w:rsidTr="008725CC">
        <w:tc>
          <w:tcPr>
            <w:tcW w:w="851" w:type="dxa"/>
            <w:vAlign w:val="center"/>
          </w:tcPr>
          <w:p w14:paraId="510ACD74" w14:textId="2D4D14BE" w:rsidR="008725CC" w:rsidRPr="008725CC" w:rsidRDefault="008725CC" w:rsidP="00C35B6E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5C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19" w:type="dxa"/>
            <w:vAlign w:val="center"/>
          </w:tcPr>
          <w:p w14:paraId="2678AA31" w14:textId="7C418085" w:rsidR="008725CC" w:rsidRPr="008725CC" w:rsidRDefault="008725CC" w:rsidP="00C35B6E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5CC">
              <w:rPr>
                <w:rFonts w:ascii="Times New Roman" w:hAnsi="Times New Roman" w:cs="Times New Roman"/>
                <w:b/>
                <w:sz w:val="24"/>
                <w:szCs w:val="24"/>
              </w:rPr>
              <w:t>DIGITEC Grzegorz Kowalik</w:t>
            </w:r>
          </w:p>
          <w:p w14:paraId="7E25E57A" w14:textId="7CFC80B3" w:rsidR="008725CC" w:rsidRPr="008725CC" w:rsidRDefault="008725CC" w:rsidP="00C35B6E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725C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ul. Mrozowa 6 </w:t>
            </w:r>
          </w:p>
          <w:p w14:paraId="0EE164B2" w14:textId="05C3102C" w:rsidR="008725CC" w:rsidRPr="008725CC" w:rsidRDefault="008725CC" w:rsidP="00C35B6E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725CC">
              <w:rPr>
                <w:rFonts w:ascii="Times New Roman" w:hAnsi="Times New Roman" w:cs="Times New Roman"/>
                <w:bCs/>
                <w:sz w:val="24"/>
                <w:szCs w:val="24"/>
              </w:rPr>
              <w:t>31-752 Kraków</w:t>
            </w:r>
          </w:p>
        </w:tc>
        <w:tc>
          <w:tcPr>
            <w:tcW w:w="1560" w:type="dxa"/>
            <w:vAlign w:val="center"/>
          </w:tcPr>
          <w:p w14:paraId="77E0BF60" w14:textId="48D55D0C" w:rsidR="008725CC" w:rsidRPr="008725CC" w:rsidRDefault="008725CC" w:rsidP="00C35B6E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5CC">
              <w:rPr>
                <w:rFonts w:ascii="Times New Roman" w:hAnsi="Times New Roman" w:cs="Times New Roman"/>
                <w:sz w:val="24"/>
                <w:szCs w:val="24"/>
              </w:rPr>
              <w:t xml:space="preserve">  47,20</w:t>
            </w:r>
          </w:p>
        </w:tc>
        <w:tc>
          <w:tcPr>
            <w:tcW w:w="1275" w:type="dxa"/>
            <w:vAlign w:val="center"/>
          </w:tcPr>
          <w:p w14:paraId="041AC75B" w14:textId="3214C1E7" w:rsidR="008725CC" w:rsidRPr="008725CC" w:rsidRDefault="008725CC" w:rsidP="00C35B6E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5CC">
              <w:rPr>
                <w:rFonts w:ascii="Times New Roman" w:hAnsi="Times New Roman" w:cs="Times New Roman"/>
                <w:sz w:val="24"/>
                <w:szCs w:val="24"/>
              </w:rPr>
              <w:t xml:space="preserve">  40,00</w:t>
            </w:r>
          </w:p>
        </w:tc>
        <w:tc>
          <w:tcPr>
            <w:tcW w:w="1560" w:type="dxa"/>
            <w:vAlign w:val="center"/>
          </w:tcPr>
          <w:p w14:paraId="5D105E4C" w14:textId="3081F6BA" w:rsidR="008725CC" w:rsidRPr="008725CC" w:rsidRDefault="008725CC" w:rsidP="00C35B6E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5CC">
              <w:rPr>
                <w:rFonts w:ascii="Times New Roman" w:hAnsi="Times New Roman" w:cs="Times New Roman"/>
                <w:sz w:val="24"/>
                <w:szCs w:val="24"/>
              </w:rPr>
              <w:t xml:space="preserve">  87,20</w:t>
            </w:r>
          </w:p>
        </w:tc>
      </w:tr>
      <w:tr w:rsidR="008725CC" w:rsidRPr="008725CC" w14:paraId="1C34AF67" w14:textId="77777777" w:rsidTr="008725CC">
        <w:tc>
          <w:tcPr>
            <w:tcW w:w="851" w:type="dxa"/>
            <w:vAlign w:val="center"/>
          </w:tcPr>
          <w:p w14:paraId="04E30548" w14:textId="3C68AAD9" w:rsidR="008725CC" w:rsidRPr="008725CC" w:rsidRDefault="008725CC" w:rsidP="00C35B6E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5C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19" w:type="dxa"/>
            <w:vAlign w:val="center"/>
          </w:tcPr>
          <w:p w14:paraId="144E481E" w14:textId="3F0EC620" w:rsidR="008725CC" w:rsidRPr="008725CC" w:rsidRDefault="008725CC" w:rsidP="00C35B6E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5CC">
              <w:rPr>
                <w:rFonts w:ascii="Times New Roman" w:hAnsi="Times New Roman" w:cs="Times New Roman"/>
                <w:b/>
                <w:sz w:val="24"/>
                <w:szCs w:val="24"/>
              </w:rPr>
              <w:t>Elektromontaż Kraków S.A.</w:t>
            </w:r>
          </w:p>
          <w:p w14:paraId="1A3159C7" w14:textId="43D3E85C" w:rsidR="008725CC" w:rsidRPr="008725CC" w:rsidRDefault="008725CC" w:rsidP="00C35B6E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725C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ul. Armii Krajowej 25 </w:t>
            </w:r>
          </w:p>
          <w:p w14:paraId="724DE794" w14:textId="5CB168B8" w:rsidR="008725CC" w:rsidRPr="008725CC" w:rsidRDefault="008725CC" w:rsidP="00C35B6E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725CC">
              <w:rPr>
                <w:rFonts w:ascii="Times New Roman" w:hAnsi="Times New Roman" w:cs="Times New Roman"/>
                <w:bCs/>
                <w:sz w:val="24"/>
                <w:szCs w:val="24"/>
              </w:rPr>
              <w:t>30-150 Kraków</w:t>
            </w:r>
          </w:p>
        </w:tc>
        <w:tc>
          <w:tcPr>
            <w:tcW w:w="1560" w:type="dxa"/>
            <w:vAlign w:val="center"/>
          </w:tcPr>
          <w:p w14:paraId="31BA1320" w14:textId="53EDB85B" w:rsidR="008725CC" w:rsidRPr="008725CC" w:rsidRDefault="008725CC" w:rsidP="00C35B6E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5CC">
              <w:rPr>
                <w:rFonts w:ascii="Times New Roman" w:hAnsi="Times New Roman" w:cs="Times New Roman"/>
                <w:sz w:val="24"/>
                <w:szCs w:val="24"/>
              </w:rPr>
              <w:t xml:space="preserve">  47,01</w:t>
            </w:r>
          </w:p>
        </w:tc>
        <w:tc>
          <w:tcPr>
            <w:tcW w:w="1275" w:type="dxa"/>
            <w:vAlign w:val="center"/>
          </w:tcPr>
          <w:p w14:paraId="4A7C7DED" w14:textId="108E6EE9" w:rsidR="008725CC" w:rsidRPr="008725CC" w:rsidRDefault="008725CC" w:rsidP="00C35B6E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5CC">
              <w:rPr>
                <w:rFonts w:ascii="Times New Roman" w:hAnsi="Times New Roman" w:cs="Times New Roman"/>
                <w:sz w:val="24"/>
                <w:szCs w:val="24"/>
              </w:rPr>
              <w:t xml:space="preserve">  40,00</w:t>
            </w:r>
          </w:p>
        </w:tc>
        <w:tc>
          <w:tcPr>
            <w:tcW w:w="1560" w:type="dxa"/>
            <w:vAlign w:val="center"/>
          </w:tcPr>
          <w:p w14:paraId="7903A743" w14:textId="009C70B4" w:rsidR="008725CC" w:rsidRPr="008725CC" w:rsidRDefault="008725CC" w:rsidP="00C35B6E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5CC">
              <w:rPr>
                <w:rFonts w:ascii="Times New Roman" w:hAnsi="Times New Roman" w:cs="Times New Roman"/>
                <w:sz w:val="24"/>
                <w:szCs w:val="24"/>
              </w:rPr>
              <w:t xml:space="preserve">  87,01</w:t>
            </w:r>
          </w:p>
        </w:tc>
      </w:tr>
    </w:tbl>
    <w:p w14:paraId="31C3CA7C" w14:textId="77777777" w:rsidR="00E85D70" w:rsidRPr="008725CC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</w:rPr>
      </w:pPr>
    </w:p>
    <w:p w14:paraId="3F3BB5FD" w14:textId="77777777" w:rsidR="00F960D7" w:rsidRPr="008725CC" w:rsidRDefault="00F960D7" w:rsidP="00F33C66">
      <w:pPr>
        <w:spacing w:line="276" w:lineRule="auto"/>
        <w:jc w:val="both"/>
      </w:pPr>
    </w:p>
    <w:p w14:paraId="70C17490" w14:textId="77777777" w:rsidR="00B464D3" w:rsidRPr="005C3558" w:rsidRDefault="00B464D3" w:rsidP="005C3558">
      <w:pPr>
        <w:spacing w:after="120" w:line="360" w:lineRule="auto"/>
        <w:ind w:left="3119" w:firstLine="425"/>
        <w:jc w:val="right"/>
        <w:rPr>
          <w:b/>
          <w:bCs/>
          <w:i/>
        </w:rPr>
      </w:pPr>
      <w:r w:rsidRPr="005C3558">
        <w:rPr>
          <w:b/>
          <w:bCs/>
          <w:i/>
        </w:rPr>
        <w:t>Zamawiający</w:t>
      </w:r>
    </w:p>
    <w:p w14:paraId="509E3F21" w14:textId="456D6BAD" w:rsidR="005C3558" w:rsidRPr="005C3558" w:rsidRDefault="005C3558" w:rsidP="005C3558">
      <w:pPr>
        <w:spacing w:after="120" w:line="360" w:lineRule="auto"/>
        <w:ind w:left="3119" w:firstLine="425"/>
        <w:jc w:val="right"/>
        <w:rPr>
          <w:b/>
          <w:bCs/>
          <w:i/>
        </w:rPr>
      </w:pPr>
      <w:r w:rsidRPr="005C3558">
        <w:rPr>
          <w:b/>
          <w:bCs/>
          <w:i/>
        </w:rPr>
        <w:t>Kanclerz</w:t>
      </w:r>
    </w:p>
    <w:p w14:paraId="5C3DE371" w14:textId="115F1900" w:rsidR="005C3558" w:rsidRPr="005C3558" w:rsidRDefault="005C3558" w:rsidP="005C3558">
      <w:pPr>
        <w:spacing w:after="120" w:line="360" w:lineRule="auto"/>
        <w:ind w:left="3119" w:firstLine="425"/>
        <w:jc w:val="right"/>
        <w:rPr>
          <w:b/>
          <w:bCs/>
          <w:i/>
        </w:rPr>
      </w:pPr>
      <w:r w:rsidRPr="005C3558">
        <w:rPr>
          <w:b/>
          <w:bCs/>
          <w:i/>
        </w:rPr>
        <w:t>mgr Paweł Potoczek</w:t>
      </w:r>
    </w:p>
    <w:bookmarkEnd w:id="0"/>
    <w:p w14:paraId="48A1A75B" w14:textId="548079B2" w:rsidR="008642B3" w:rsidRPr="008725CC" w:rsidRDefault="008642B3" w:rsidP="00005838">
      <w:pPr>
        <w:jc w:val="right"/>
      </w:pPr>
    </w:p>
    <w:sectPr w:rsidR="008642B3" w:rsidRPr="008725CC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4CF045" w14:textId="77777777" w:rsidR="00F640C0" w:rsidRDefault="00F640C0">
      <w:r>
        <w:separator/>
      </w:r>
    </w:p>
  </w:endnote>
  <w:endnote w:type="continuationSeparator" w:id="0">
    <w:p w14:paraId="3E2F9A2A" w14:textId="77777777" w:rsidR="00F640C0" w:rsidRDefault="00F64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D642EA" w14:textId="77777777" w:rsidR="00A55AE9" w:rsidRDefault="00A55A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6B591C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1465E51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EB4CB" w14:textId="77777777" w:rsidR="00A55AE9" w:rsidRDefault="00A55A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3B7FB9" w14:textId="77777777" w:rsidR="00F640C0" w:rsidRDefault="00F640C0">
      <w:r>
        <w:separator/>
      </w:r>
    </w:p>
  </w:footnote>
  <w:footnote w:type="continuationSeparator" w:id="0">
    <w:p w14:paraId="2CCA768B" w14:textId="77777777" w:rsidR="00F640C0" w:rsidRDefault="00F640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07C10" w14:textId="77777777" w:rsidR="00A55AE9" w:rsidRDefault="00A55A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CF8730" w14:textId="77777777" w:rsidR="00A55AE9" w:rsidRDefault="00A55A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0591F" w14:textId="77777777" w:rsidR="00A55AE9" w:rsidRDefault="00A55A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60BB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C3558"/>
    <w:rsid w:val="005E5BFF"/>
    <w:rsid w:val="00607F9B"/>
    <w:rsid w:val="00644DCB"/>
    <w:rsid w:val="00657C1E"/>
    <w:rsid w:val="006E3089"/>
    <w:rsid w:val="00712C39"/>
    <w:rsid w:val="0075025B"/>
    <w:rsid w:val="00756090"/>
    <w:rsid w:val="00756CDA"/>
    <w:rsid w:val="007E2ACC"/>
    <w:rsid w:val="007E68C5"/>
    <w:rsid w:val="00832144"/>
    <w:rsid w:val="008567C7"/>
    <w:rsid w:val="008642B3"/>
    <w:rsid w:val="008725CC"/>
    <w:rsid w:val="008A6C10"/>
    <w:rsid w:val="008E5102"/>
    <w:rsid w:val="00915B9E"/>
    <w:rsid w:val="00952256"/>
    <w:rsid w:val="0097748A"/>
    <w:rsid w:val="009F0E5C"/>
    <w:rsid w:val="00A029B8"/>
    <w:rsid w:val="00A17CDB"/>
    <w:rsid w:val="00A55AE9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D51DF"/>
    <w:rsid w:val="00F160BB"/>
    <w:rsid w:val="00F33C66"/>
    <w:rsid w:val="00F640C0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136DDE"/>
  <w15:chartTrackingRefBased/>
  <w15:docId w15:val="{FCA8F405-496F-41FC-93F5-91112C09F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219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Arnold</dc:creator>
  <cp:keywords/>
  <dc:description/>
  <cp:lastModifiedBy>Agnieszka Arnold</cp:lastModifiedBy>
  <cp:revision>4</cp:revision>
  <cp:lastPrinted>1899-12-31T23:00:00Z</cp:lastPrinted>
  <dcterms:created xsi:type="dcterms:W3CDTF">2026-04-28T09:15:00Z</dcterms:created>
  <dcterms:modified xsi:type="dcterms:W3CDTF">2026-04-28T10:52:00Z</dcterms:modified>
</cp:coreProperties>
</file>