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366A2" w14:textId="77777777" w:rsidR="00B048DA" w:rsidRPr="00353FDC" w:rsidRDefault="00313EAD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313EAD">
        <w:rPr>
          <w:rFonts w:ascii="Arial" w:hAnsi="Arial" w:cs="Arial"/>
        </w:rPr>
        <w:t>Kolbuszowa</w:t>
      </w:r>
      <w:r w:rsidR="00B048DA" w:rsidRPr="00353FDC">
        <w:rPr>
          <w:rFonts w:ascii="Arial" w:hAnsi="Arial" w:cs="Arial"/>
        </w:rPr>
        <w:t xml:space="preserve"> dnia: </w:t>
      </w:r>
      <w:r w:rsidRPr="00313EAD">
        <w:rPr>
          <w:rFonts w:ascii="Arial" w:hAnsi="Arial" w:cs="Arial"/>
        </w:rPr>
        <w:t>2026-04-29</w:t>
      </w:r>
    </w:p>
    <w:p w14:paraId="5A153F79" w14:textId="77777777" w:rsidR="00B048DA" w:rsidRPr="00353FDC" w:rsidRDefault="00313EAD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313EAD">
        <w:rPr>
          <w:rFonts w:ascii="Arial" w:hAnsi="Arial" w:cs="Arial"/>
          <w:b/>
          <w:bCs/>
        </w:rPr>
        <w:t>Samodzielny Publiczny Zespół Opieki Zdrowotnej w Kolbuszowej</w:t>
      </w:r>
    </w:p>
    <w:p w14:paraId="7C30F100" w14:textId="77777777" w:rsidR="00B048DA" w:rsidRPr="00353FDC" w:rsidRDefault="00313EAD" w:rsidP="00B048DA">
      <w:pPr>
        <w:spacing w:line="360" w:lineRule="auto"/>
        <w:ind w:right="3969"/>
        <w:rPr>
          <w:rFonts w:ascii="Arial" w:hAnsi="Arial" w:cs="Arial"/>
        </w:rPr>
      </w:pPr>
      <w:r w:rsidRPr="00313EAD">
        <w:rPr>
          <w:rFonts w:ascii="Arial" w:hAnsi="Arial" w:cs="Arial"/>
        </w:rPr>
        <w:t>Grunwaldzka</w:t>
      </w:r>
      <w:r w:rsidR="00B048DA" w:rsidRPr="00353FDC">
        <w:rPr>
          <w:rFonts w:ascii="Arial" w:hAnsi="Arial" w:cs="Arial"/>
        </w:rPr>
        <w:t xml:space="preserve"> </w:t>
      </w:r>
      <w:r w:rsidRPr="00313EAD">
        <w:rPr>
          <w:rFonts w:ascii="Arial" w:hAnsi="Arial" w:cs="Arial"/>
        </w:rPr>
        <w:t>4</w:t>
      </w:r>
    </w:p>
    <w:p w14:paraId="7C9A8A5A" w14:textId="77777777" w:rsidR="00B048DA" w:rsidRPr="00353FDC" w:rsidRDefault="00313EAD" w:rsidP="00B048DA">
      <w:pPr>
        <w:ind w:right="3969"/>
        <w:rPr>
          <w:rFonts w:ascii="Arial" w:hAnsi="Arial" w:cs="Arial"/>
        </w:rPr>
      </w:pPr>
      <w:r w:rsidRPr="00313EAD">
        <w:rPr>
          <w:rFonts w:ascii="Arial" w:hAnsi="Arial" w:cs="Arial"/>
        </w:rPr>
        <w:t>36-100</w:t>
      </w:r>
      <w:r w:rsidR="00B048DA" w:rsidRPr="00353FDC">
        <w:rPr>
          <w:rFonts w:ascii="Arial" w:hAnsi="Arial" w:cs="Arial"/>
        </w:rPr>
        <w:t xml:space="preserve"> </w:t>
      </w:r>
      <w:r w:rsidRPr="00313EAD">
        <w:rPr>
          <w:rFonts w:ascii="Arial" w:hAnsi="Arial" w:cs="Arial"/>
        </w:rPr>
        <w:t>Kolbuszowa</w:t>
      </w:r>
    </w:p>
    <w:p w14:paraId="4FBA9A8D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4C7F6CD" w14:textId="77777777" w:rsidR="00B048DA" w:rsidRPr="00524B3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653FFAC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3F9BA6BB" w14:textId="77777777" w:rsidTr="00B048DA">
        <w:tc>
          <w:tcPr>
            <w:tcW w:w="9498" w:type="dxa"/>
            <w:shd w:val="clear" w:color="auto" w:fill="F2F2F2"/>
            <w:hideMark/>
          </w:tcPr>
          <w:p w14:paraId="1F84443A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03A1746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15826A7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3DCFC2E3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39CC6B4B" w14:textId="77777777" w:rsidTr="00B048DA">
        <w:tc>
          <w:tcPr>
            <w:tcW w:w="2269" w:type="dxa"/>
          </w:tcPr>
          <w:p w14:paraId="66745FB8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</w:tcPr>
          <w:p w14:paraId="19890D35" w14:textId="77777777" w:rsidR="00B048DA" w:rsidRPr="00353FDC" w:rsidRDefault="00313EA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Doposażenie Oddziału Urologii Ogólnej i Onkologicznej, bloku operacyjnego oraz jednostek współpracujących w nowoczesny sprzęt medyczny przeznaczony do kompleksowej diagnostyki i leczenia chorób onkologicznych.</w:t>
            </w:r>
          </w:p>
        </w:tc>
      </w:tr>
      <w:tr w:rsidR="00313EAD" w:rsidRPr="00353FDC" w14:paraId="7A7ADD1A" w14:textId="77777777" w:rsidTr="00B1649D">
        <w:tc>
          <w:tcPr>
            <w:tcW w:w="2269" w:type="dxa"/>
          </w:tcPr>
          <w:p w14:paraId="723CE932" w14:textId="77777777" w:rsidR="00313EAD" w:rsidRPr="00353FDC" w:rsidRDefault="00313EAD" w:rsidP="00B164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</w:tcPr>
          <w:p w14:paraId="25CB11E9" w14:textId="77777777" w:rsidR="00313EAD" w:rsidRPr="00353FDC" w:rsidRDefault="00313EAD" w:rsidP="00B164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Eap-2412/4/2026</w:t>
            </w:r>
          </w:p>
        </w:tc>
      </w:tr>
    </w:tbl>
    <w:p w14:paraId="568116E5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1583120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313EAD" w:rsidRPr="00313EAD">
        <w:rPr>
          <w:rFonts w:ascii="Arial" w:hAnsi="Arial" w:cs="Arial"/>
          <w:b/>
        </w:rPr>
        <w:t>Samodzielny Publiczny Zespół Opieki Zdrowotnej w Kolbuszowej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</w:t>
      </w:r>
      <w:proofErr w:type="gramStart"/>
      <w:r w:rsidR="00C65E53" w:rsidRPr="00B048DA">
        <w:rPr>
          <w:rFonts w:ascii="Arial" w:hAnsi="Arial" w:cs="Arial"/>
        </w:rPr>
        <w:t>2019r.</w:t>
      </w:r>
      <w:proofErr w:type="gramEnd"/>
      <w:r w:rsidR="00C65E53" w:rsidRPr="00B048DA">
        <w:rPr>
          <w:rFonts w:ascii="Arial" w:hAnsi="Arial" w:cs="Arial"/>
        </w:rPr>
        <w:t xml:space="preserve"> Prawo zamówień publicznych </w:t>
      </w:r>
      <w:r w:rsidR="00313EAD" w:rsidRPr="00313EAD">
        <w:rPr>
          <w:rFonts w:ascii="Arial" w:hAnsi="Arial" w:cs="Arial"/>
        </w:rPr>
        <w:t>(</w:t>
      </w:r>
      <w:proofErr w:type="spellStart"/>
      <w:r w:rsidR="00313EAD" w:rsidRPr="00313EAD">
        <w:rPr>
          <w:rFonts w:ascii="Arial" w:hAnsi="Arial" w:cs="Arial"/>
        </w:rPr>
        <w:t>t.j</w:t>
      </w:r>
      <w:proofErr w:type="spellEnd"/>
      <w:r w:rsidR="00313EAD" w:rsidRPr="00313EAD">
        <w:rPr>
          <w:rFonts w:ascii="Arial" w:hAnsi="Arial" w:cs="Arial"/>
        </w:rPr>
        <w:t xml:space="preserve">. Dz. U. z 2024 r. poz. 1320 z </w:t>
      </w:r>
      <w:proofErr w:type="spellStart"/>
      <w:r w:rsidR="00313EAD" w:rsidRPr="00313EAD">
        <w:rPr>
          <w:rFonts w:ascii="Arial" w:hAnsi="Arial" w:cs="Arial"/>
        </w:rPr>
        <w:t>pĂłĹşn</w:t>
      </w:r>
      <w:proofErr w:type="spellEnd"/>
      <w:r w:rsidR="00313EAD" w:rsidRPr="00313EAD">
        <w:rPr>
          <w:rFonts w:ascii="Arial" w:hAnsi="Arial" w:cs="Arial"/>
        </w:rPr>
        <w:t>. zm.)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13EAD" w14:paraId="5C14449F" w14:textId="77777777" w:rsidTr="00B164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F615B9D" w14:textId="77777777" w:rsidR="00313EAD" w:rsidRDefault="00313EAD" w:rsidP="00B1649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13EAD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13EAD">
              <w:rPr>
                <w:rFonts w:ascii="Arial" w:hAnsi="Arial" w:cs="Arial"/>
                <w:color w:val="000000"/>
              </w:rPr>
              <w:t>Pakiet nr 3 Wyposażenie</w:t>
            </w:r>
          </w:p>
          <w:p w14:paraId="75045858" w14:textId="77777777" w:rsidR="00313EAD" w:rsidRPr="00B048DA" w:rsidRDefault="00313EAD" w:rsidP="00B1649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13EAD">
              <w:rPr>
                <w:rFonts w:ascii="Arial" w:hAnsi="Arial" w:cs="Arial"/>
                <w:b/>
              </w:rPr>
              <w:t>FAMED Żywiec Spółka z ograniczoną odpowiedzialnością</w:t>
            </w:r>
          </w:p>
          <w:p w14:paraId="42BE1EA8" w14:textId="77777777" w:rsidR="00313EAD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Fabryczna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2AAE215" w14:textId="77777777" w:rsidR="00313EAD" w:rsidRPr="00B048DA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34-300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Żywiec</w:t>
            </w:r>
          </w:p>
          <w:p w14:paraId="40B00B4F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13EAD">
              <w:rPr>
                <w:rFonts w:ascii="Arial" w:hAnsi="Arial" w:cs="Arial"/>
                <w:b/>
              </w:rPr>
              <w:t>193 257.36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CAE9AB5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171F6C3" w14:textId="77777777" w:rsidR="00313EAD" w:rsidRPr="00B048DA" w:rsidRDefault="00313EAD" w:rsidP="00B164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13EAD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  <w:tr w:rsidR="00313EAD" w14:paraId="5F16A0BB" w14:textId="77777777" w:rsidTr="00B164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09960EE" w14:textId="77777777" w:rsidR="00313EAD" w:rsidRDefault="00313EAD" w:rsidP="00B1649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313EAD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13EAD">
              <w:rPr>
                <w:rFonts w:ascii="Arial" w:hAnsi="Arial" w:cs="Arial"/>
                <w:color w:val="000000"/>
              </w:rPr>
              <w:t>Pakiet nr 5 - Aparat USG</w:t>
            </w:r>
          </w:p>
          <w:p w14:paraId="672843C7" w14:textId="77777777" w:rsidR="00313EAD" w:rsidRPr="00B048DA" w:rsidRDefault="00313EAD" w:rsidP="00B1649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13EAD">
              <w:rPr>
                <w:rFonts w:ascii="Arial" w:hAnsi="Arial" w:cs="Arial"/>
                <w:b/>
              </w:rPr>
              <w:t>MIRO Sp. z o.o.</w:t>
            </w:r>
          </w:p>
          <w:p w14:paraId="0EBD27C6" w14:textId="77777777" w:rsidR="00313EAD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Mińska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25B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/U1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9ABA1C9" w14:textId="77777777" w:rsidR="00313EAD" w:rsidRPr="00B048DA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03-808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Warszawa</w:t>
            </w:r>
          </w:p>
          <w:p w14:paraId="186A611B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13EAD">
              <w:rPr>
                <w:rFonts w:ascii="Arial" w:hAnsi="Arial" w:cs="Arial"/>
                <w:b/>
              </w:rPr>
              <w:t>492 500.00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41C0E6B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361EEE6" w14:textId="77777777" w:rsidR="00313EAD" w:rsidRPr="00B048DA" w:rsidRDefault="00313EAD" w:rsidP="00B164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13EAD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 Nadto Zamawiający zwiększył kwotę, którą zamierza przeznaczyć na sfinansowanie zamówienia do ceny najkorzystniejszej oferty.</w:t>
            </w:r>
          </w:p>
        </w:tc>
      </w:tr>
      <w:tr w:rsidR="00313EAD" w14:paraId="5EF419F3" w14:textId="77777777" w:rsidTr="00B164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2210219" w14:textId="77777777" w:rsidR="00313EAD" w:rsidRDefault="00313EAD" w:rsidP="00B1649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13EAD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13EAD">
              <w:rPr>
                <w:rFonts w:ascii="Arial" w:hAnsi="Arial" w:cs="Arial"/>
                <w:color w:val="000000"/>
              </w:rPr>
              <w:t>Pakiet nr 8 - Wyposażenie kuchni</w:t>
            </w:r>
          </w:p>
          <w:p w14:paraId="475A3C98" w14:textId="77777777" w:rsidR="00313EAD" w:rsidRPr="00B048DA" w:rsidRDefault="00313EAD" w:rsidP="00B1649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13EAD">
              <w:rPr>
                <w:rFonts w:ascii="Arial" w:hAnsi="Arial" w:cs="Arial"/>
                <w:b/>
              </w:rPr>
              <w:t>Gastroforyou</w:t>
            </w:r>
            <w:proofErr w:type="spellEnd"/>
            <w:r w:rsidRPr="00313EAD">
              <w:rPr>
                <w:rFonts w:ascii="Arial" w:hAnsi="Arial" w:cs="Arial"/>
                <w:b/>
              </w:rPr>
              <w:t xml:space="preserve"> Józef Pietrzyk</w:t>
            </w:r>
          </w:p>
          <w:p w14:paraId="6BD35FF2" w14:textId="77777777" w:rsidR="00313EAD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Wólka Podleśna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396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714B7C2" w14:textId="77777777" w:rsidR="00313EAD" w:rsidRPr="00B048DA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36-002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Jasionka</w:t>
            </w:r>
          </w:p>
          <w:p w14:paraId="60DA563B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13EAD">
              <w:rPr>
                <w:rFonts w:ascii="Arial" w:hAnsi="Arial" w:cs="Arial"/>
                <w:b/>
              </w:rPr>
              <w:t>156 210.00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32AFD96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34F2967" w14:textId="77777777" w:rsidR="00313EAD" w:rsidRPr="00B048DA" w:rsidRDefault="00313EAD" w:rsidP="00B164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13EAD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 Nadto Zamawiający zwiększył kwotę, którą zamierza przeznaczyć na sfinansowanie zamówienia do ceny najkorzystniejszej oferty.</w:t>
            </w:r>
          </w:p>
        </w:tc>
      </w:tr>
      <w:tr w:rsidR="00313EAD" w14:paraId="6384B29C" w14:textId="77777777" w:rsidTr="00B164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5946EB2" w14:textId="77777777" w:rsidR="00313EAD" w:rsidRDefault="00313EAD" w:rsidP="00B1649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313EAD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13EAD">
              <w:rPr>
                <w:rFonts w:ascii="Arial" w:hAnsi="Arial" w:cs="Arial"/>
                <w:color w:val="000000"/>
              </w:rPr>
              <w:t>Pakiet nr 10 - Lampy zabiegowe</w:t>
            </w:r>
          </w:p>
          <w:p w14:paraId="3A678053" w14:textId="77777777" w:rsidR="00313EAD" w:rsidRPr="00B048DA" w:rsidRDefault="00313EAD" w:rsidP="00B1649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13EAD">
              <w:rPr>
                <w:rFonts w:ascii="Arial" w:hAnsi="Arial" w:cs="Arial"/>
                <w:b/>
              </w:rPr>
              <w:t>FAMED Żywiec Spółka z ograniczoną odpowiedzialnością</w:t>
            </w:r>
          </w:p>
          <w:p w14:paraId="2FB2CBF1" w14:textId="77777777" w:rsidR="00313EAD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Fabryczna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946A394" w14:textId="77777777" w:rsidR="00313EAD" w:rsidRPr="00B048DA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34-300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Żywiec</w:t>
            </w:r>
          </w:p>
          <w:p w14:paraId="25FE6C76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13EAD">
              <w:rPr>
                <w:rFonts w:ascii="Arial" w:hAnsi="Arial" w:cs="Arial"/>
                <w:b/>
              </w:rPr>
              <w:t>27 756.00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C93C2E9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BA92888" w14:textId="77777777" w:rsidR="00313EAD" w:rsidRPr="00B048DA" w:rsidRDefault="00313EAD" w:rsidP="00B164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13EAD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 Nadto Zamawiający zwiększył kwotę, którą zamierza przeznaczyć na sfinansowanie zamówienia do ceny najkorzystniejszej oferty.</w:t>
            </w:r>
          </w:p>
        </w:tc>
      </w:tr>
      <w:tr w:rsidR="00313EAD" w14:paraId="214B1CBA" w14:textId="77777777" w:rsidTr="00B164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4C4F644" w14:textId="77777777" w:rsidR="00313EAD" w:rsidRDefault="00313EAD" w:rsidP="00B1649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13EAD">
              <w:rPr>
                <w:rFonts w:ascii="Arial" w:hAnsi="Arial" w:cs="Arial"/>
                <w:b/>
                <w:bCs/>
                <w:color w:val="000000"/>
              </w:rPr>
              <w:t>12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13EAD">
              <w:rPr>
                <w:rFonts w:ascii="Arial" w:hAnsi="Arial" w:cs="Arial"/>
                <w:color w:val="000000"/>
              </w:rPr>
              <w:t>Pakiet nr 12 Łóżka szpitalne</w:t>
            </w:r>
          </w:p>
          <w:p w14:paraId="4328889D" w14:textId="77777777" w:rsidR="00313EAD" w:rsidRPr="00B048DA" w:rsidRDefault="00313EAD" w:rsidP="00B1649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313EAD">
              <w:rPr>
                <w:rFonts w:ascii="Arial" w:hAnsi="Arial" w:cs="Arial"/>
                <w:b/>
              </w:rPr>
              <w:t>Stiegelmeyer</w:t>
            </w:r>
            <w:proofErr w:type="spellEnd"/>
            <w:r w:rsidRPr="00313EAD">
              <w:rPr>
                <w:rFonts w:ascii="Arial" w:hAnsi="Arial" w:cs="Arial"/>
                <w:b/>
              </w:rPr>
              <w:t xml:space="preserve"> Sp. z o.o.</w:t>
            </w:r>
          </w:p>
          <w:p w14:paraId="050DB6E5" w14:textId="77777777" w:rsidR="00313EAD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Grubno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63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A2E2A15" w14:textId="77777777" w:rsidR="00313EAD" w:rsidRPr="00B048DA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86-212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Stolno</w:t>
            </w:r>
          </w:p>
          <w:p w14:paraId="58115EFD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13EAD">
              <w:rPr>
                <w:rFonts w:ascii="Arial" w:hAnsi="Arial" w:cs="Arial"/>
                <w:b/>
              </w:rPr>
              <w:t>202 716.00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D75F763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1A064E3" w14:textId="77777777" w:rsidR="00313EAD" w:rsidRPr="00B048DA" w:rsidRDefault="00313EAD" w:rsidP="00B164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13EAD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 Nadto Zamawiający zwiększył kwotę, którą zamierza przeznaczyć na sfinansowanie zamówienia do ceny najkorzystniejszej oferty.</w:t>
            </w:r>
          </w:p>
        </w:tc>
      </w:tr>
      <w:tr w:rsidR="00313EAD" w14:paraId="57659193" w14:textId="77777777" w:rsidTr="00B164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999D141" w14:textId="77777777" w:rsidR="00313EAD" w:rsidRDefault="00313EAD" w:rsidP="00B1649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313EAD">
              <w:rPr>
                <w:rFonts w:ascii="Arial" w:hAnsi="Arial" w:cs="Arial"/>
                <w:b/>
                <w:bCs/>
                <w:color w:val="000000"/>
              </w:rPr>
              <w:t>15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13EAD">
              <w:rPr>
                <w:rFonts w:ascii="Arial" w:hAnsi="Arial" w:cs="Arial"/>
                <w:color w:val="000000"/>
              </w:rPr>
              <w:t>Pakiet nr 15 RTG Ramię C</w:t>
            </w:r>
          </w:p>
          <w:p w14:paraId="7CFD819A" w14:textId="77777777" w:rsidR="00313EAD" w:rsidRPr="00B048DA" w:rsidRDefault="00313EAD" w:rsidP="00B1649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13EAD">
              <w:rPr>
                <w:rFonts w:ascii="Arial" w:hAnsi="Arial" w:cs="Arial"/>
                <w:b/>
              </w:rPr>
              <w:t>FAMED Żywiec Spółka z ograniczoną odpowiedzialnością</w:t>
            </w:r>
          </w:p>
          <w:p w14:paraId="2461ECBB" w14:textId="77777777" w:rsidR="00313EAD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Fabryczna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BC3781B" w14:textId="77777777" w:rsidR="00313EAD" w:rsidRPr="00B048DA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34-300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Żywiec</w:t>
            </w:r>
          </w:p>
          <w:p w14:paraId="74E38A28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13EAD">
              <w:rPr>
                <w:rFonts w:ascii="Arial" w:hAnsi="Arial" w:cs="Arial"/>
                <w:b/>
              </w:rPr>
              <w:t>732 330.00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8382561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CFED606" w14:textId="77777777" w:rsidR="00313EAD" w:rsidRPr="00B048DA" w:rsidRDefault="00313EAD" w:rsidP="00B164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13EAD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  <w:tr w:rsidR="00313EAD" w14:paraId="6013E3FB" w14:textId="77777777" w:rsidTr="00B164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E8E95BB" w14:textId="77777777" w:rsidR="00313EAD" w:rsidRDefault="00313EAD" w:rsidP="00B1649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13EAD">
              <w:rPr>
                <w:rFonts w:ascii="Arial" w:hAnsi="Arial" w:cs="Arial"/>
                <w:b/>
                <w:bCs/>
                <w:color w:val="000000"/>
              </w:rPr>
              <w:t>18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13EAD">
              <w:rPr>
                <w:rFonts w:ascii="Arial" w:hAnsi="Arial" w:cs="Arial"/>
                <w:color w:val="000000"/>
              </w:rPr>
              <w:t>Pakiet nr 18 Defibrylator</w:t>
            </w:r>
          </w:p>
          <w:p w14:paraId="6F132543" w14:textId="77777777" w:rsidR="00313EAD" w:rsidRPr="00B048DA" w:rsidRDefault="00313EAD" w:rsidP="00B1649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13EAD">
              <w:rPr>
                <w:rFonts w:ascii="Arial" w:hAnsi="Arial" w:cs="Arial"/>
                <w:b/>
              </w:rPr>
              <w:t>FAMED Żywiec Spółka z ograniczoną odpowiedzialnością</w:t>
            </w:r>
          </w:p>
          <w:p w14:paraId="4C895EC5" w14:textId="77777777" w:rsidR="00313EAD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Fabryczna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D0586E7" w14:textId="77777777" w:rsidR="00313EAD" w:rsidRPr="00B048DA" w:rsidRDefault="00313EAD" w:rsidP="00B1649D">
            <w:pPr>
              <w:spacing w:line="360" w:lineRule="auto"/>
              <w:rPr>
                <w:rFonts w:ascii="Arial" w:hAnsi="Arial" w:cs="Arial"/>
                <w:bCs/>
              </w:rPr>
            </w:pPr>
            <w:r w:rsidRPr="00313EAD">
              <w:rPr>
                <w:rFonts w:ascii="Arial" w:hAnsi="Arial" w:cs="Arial"/>
                <w:bCs/>
              </w:rPr>
              <w:t>34-300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3EAD">
              <w:rPr>
                <w:rFonts w:ascii="Arial" w:hAnsi="Arial" w:cs="Arial"/>
                <w:bCs/>
              </w:rPr>
              <w:t>Żywiec</w:t>
            </w:r>
          </w:p>
          <w:p w14:paraId="681535DD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13EAD">
              <w:rPr>
                <w:rFonts w:ascii="Arial" w:hAnsi="Arial" w:cs="Arial"/>
                <w:b/>
              </w:rPr>
              <w:t>23 760.00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0C05959" w14:textId="77777777" w:rsidR="00313EAD" w:rsidRPr="00B048DA" w:rsidRDefault="00313EAD" w:rsidP="00B1649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E305AB0" w14:textId="77777777" w:rsidR="00313EAD" w:rsidRPr="00B048DA" w:rsidRDefault="00313EAD" w:rsidP="00B164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13EAD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 Nadto Zamawiający zwiększył kwotę, którą zamierza przeznaczyć na sfinansowanie zamówienia do ceny najkorzystniejszej oferty.</w:t>
            </w:r>
          </w:p>
        </w:tc>
      </w:tr>
    </w:tbl>
    <w:p w14:paraId="761E1069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40DE68B6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68927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C8B97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803EB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F37BB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13EAD" w14:paraId="06E0E6D1" w14:textId="77777777" w:rsidTr="00B164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9C366" w14:textId="77777777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3EAD">
              <w:rPr>
                <w:rFonts w:ascii="Arial" w:hAnsi="Arial" w:cs="Arial"/>
                <w:sz w:val="22"/>
                <w:szCs w:val="22"/>
              </w:rPr>
              <w:t>Pakiet nr 3 Wyposażenie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A0E34" w14:textId="77777777" w:rsidR="00313EAD" w:rsidRPr="007D7932" w:rsidRDefault="00313EAD" w:rsidP="00B1649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t>FAMED Żywiec Spółka z ograniczoną odpowiedzialnością</w:t>
            </w:r>
          </w:p>
          <w:p w14:paraId="278F94F8" w14:textId="77777777" w:rsidR="00313EAD" w:rsidRPr="007D7932" w:rsidRDefault="00313EAD" w:rsidP="00B1649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Fabryczna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4A52AAC9" w14:textId="77777777" w:rsidR="00313EAD" w:rsidRPr="007D7932" w:rsidRDefault="00313EAD" w:rsidP="00B1649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34-300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EBFCD" w14:textId="56147A23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492489">
              <w:rPr>
                <w:rFonts w:ascii="Arial" w:hAnsi="Arial" w:cs="Arial"/>
                <w:sz w:val="22"/>
                <w:szCs w:val="22"/>
              </w:rPr>
              <w:t>6</w:t>
            </w:r>
            <w:r w:rsidRPr="00313EAD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13C11310" w14:textId="68403769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492489">
              <w:rPr>
                <w:rFonts w:ascii="Arial" w:hAnsi="Arial" w:cs="Arial"/>
                <w:sz w:val="22"/>
                <w:szCs w:val="22"/>
              </w:rPr>
              <w:t>15</w:t>
            </w:r>
            <w:r w:rsidRPr="00313EAD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7104FC64" w14:textId="77777777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3 - Termin wykonania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36F47" w14:textId="0591F0F2" w:rsidR="00313EAD" w:rsidRPr="007D7932" w:rsidRDefault="00313EAD" w:rsidP="00B16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92489">
              <w:rPr>
                <w:rFonts w:ascii="Arial" w:hAnsi="Arial" w:cs="Arial"/>
                <w:sz w:val="22"/>
                <w:szCs w:val="22"/>
              </w:rPr>
              <w:t>75</w:t>
            </w:r>
            <w:r w:rsidRPr="00313EAD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313EAD" w14:paraId="4876F26B" w14:textId="77777777" w:rsidTr="00B164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07C28" w14:textId="77777777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3EAD">
              <w:rPr>
                <w:rFonts w:ascii="Arial" w:hAnsi="Arial" w:cs="Arial"/>
                <w:sz w:val="22"/>
                <w:szCs w:val="22"/>
              </w:rPr>
              <w:t>Pakiet nr 5 - 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7EE55" w14:textId="77777777" w:rsidR="00313EAD" w:rsidRPr="007D7932" w:rsidRDefault="00313EAD" w:rsidP="00B1649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t>MIRO Sp. z o.o.</w:t>
            </w:r>
          </w:p>
          <w:p w14:paraId="7A4F30FB" w14:textId="77777777" w:rsidR="00313EAD" w:rsidRPr="007D7932" w:rsidRDefault="00313EAD" w:rsidP="00B1649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Mińska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25B/U1</w:t>
            </w:r>
          </w:p>
          <w:p w14:paraId="4B1701FF" w14:textId="77777777" w:rsidR="00313EAD" w:rsidRPr="007D7932" w:rsidRDefault="00313EAD" w:rsidP="00B1649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03-808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4745E" w14:textId="4AD52B47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492489">
              <w:rPr>
                <w:rFonts w:ascii="Arial" w:hAnsi="Arial" w:cs="Arial"/>
                <w:sz w:val="22"/>
                <w:szCs w:val="22"/>
              </w:rPr>
              <w:t>6</w:t>
            </w:r>
            <w:r w:rsidRPr="00313EAD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41E12718" w14:textId="77777777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75A5A19A" w14:textId="6EEA164A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3 - Jakość - </w:t>
            </w:r>
            <w:r w:rsidR="00492489">
              <w:rPr>
                <w:rFonts w:ascii="Arial" w:hAnsi="Arial" w:cs="Arial"/>
                <w:sz w:val="22"/>
                <w:szCs w:val="22"/>
              </w:rPr>
              <w:t>1</w:t>
            </w:r>
            <w:r w:rsidRPr="00313EAD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E3581A3" w14:textId="2566037B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4 - Termin wykonania - </w:t>
            </w:r>
            <w:r w:rsidR="00492489">
              <w:rPr>
                <w:rFonts w:ascii="Arial" w:hAnsi="Arial" w:cs="Arial"/>
                <w:sz w:val="22"/>
                <w:szCs w:val="22"/>
              </w:rPr>
              <w:t>1</w:t>
            </w:r>
            <w:r w:rsidRPr="00313EAD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B2B40" w14:textId="55A03D0E" w:rsidR="00313EAD" w:rsidRPr="007D7932" w:rsidRDefault="00313EAD" w:rsidP="00B16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92489">
              <w:rPr>
                <w:rFonts w:ascii="Arial" w:hAnsi="Arial" w:cs="Arial"/>
                <w:sz w:val="22"/>
                <w:szCs w:val="22"/>
              </w:rPr>
              <w:t>8</w:t>
            </w:r>
            <w:r w:rsidRPr="00313EAD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313EAD" w14:paraId="72C11FAD" w14:textId="77777777" w:rsidTr="00B164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B17A4" w14:textId="77777777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3EAD">
              <w:rPr>
                <w:rFonts w:ascii="Arial" w:hAnsi="Arial" w:cs="Arial"/>
                <w:sz w:val="22"/>
                <w:szCs w:val="22"/>
              </w:rPr>
              <w:t>Pakiet nr 8 - Wyposażenie kuchni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6C592" w14:textId="77777777" w:rsidR="00313EAD" w:rsidRPr="007D7932" w:rsidRDefault="00313EAD" w:rsidP="00B1649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t>Gastroforyou</w:t>
            </w:r>
            <w:proofErr w:type="spellEnd"/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Józef Pietrzyk</w:t>
            </w:r>
          </w:p>
          <w:p w14:paraId="7DA64774" w14:textId="77777777" w:rsidR="00313EAD" w:rsidRPr="007D7932" w:rsidRDefault="00313EAD" w:rsidP="00B1649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Wólka Podleśna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396</w:t>
            </w:r>
          </w:p>
          <w:p w14:paraId="6F10300A" w14:textId="77777777" w:rsidR="00313EAD" w:rsidRPr="007D7932" w:rsidRDefault="00313EAD" w:rsidP="00B1649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36-002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Jasionka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FD60F" w14:textId="7F5324D6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492489">
              <w:rPr>
                <w:rFonts w:ascii="Arial" w:hAnsi="Arial" w:cs="Arial"/>
                <w:sz w:val="22"/>
                <w:szCs w:val="22"/>
              </w:rPr>
              <w:t>6</w:t>
            </w:r>
            <w:r w:rsidRPr="00313EAD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0993E2FB" w14:textId="18BA457D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492489">
              <w:rPr>
                <w:rFonts w:ascii="Arial" w:hAnsi="Arial" w:cs="Arial"/>
                <w:sz w:val="22"/>
                <w:szCs w:val="22"/>
              </w:rPr>
              <w:t>22</w:t>
            </w:r>
            <w:r w:rsidRPr="00313EAD">
              <w:rPr>
                <w:rFonts w:ascii="Arial" w:hAnsi="Arial" w:cs="Arial"/>
                <w:sz w:val="22"/>
                <w:szCs w:val="22"/>
              </w:rPr>
              <w:t>.</w:t>
            </w:r>
            <w:r w:rsidR="00492489">
              <w:rPr>
                <w:rFonts w:ascii="Arial" w:hAnsi="Arial" w:cs="Arial"/>
                <w:sz w:val="22"/>
                <w:szCs w:val="22"/>
              </w:rPr>
              <w:t>5</w:t>
            </w:r>
            <w:r w:rsidRPr="00313EAD">
              <w:rPr>
                <w:rFonts w:ascii="Arial" w:hAnsi="Arial" w:cs="Arial"/>
                <w:sz w:val="22"/>
                <w:szCs w:val="22"/>
              </w:rPr>
              <w:t>0</w:t>
            </w:r>
          </w:p>
          <w:p w14:paraId="09776F62" w14:textId="3D087C24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3 - Termin wykonania - </w:t>
            </w:r>
            <w:r w:rsidR="00492489">
              <w:rPr>
                <w:rFonts w:ascii="Arial" w:hAnsi="Arial" w:cs="Arial"/>
                <w:sz w:val="22"/>
                <w:szCs w:val="22"/>
              </w:rPr>
              <w:t>1</w:t>
            </w:r>
            <w:r w:rsidRPr="00313EAD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8BEEB" w14:textId="0775FCD7" w:rsidR="00313EAD" w:rsidRPr="007D7932" w:rsidRDefault="00313EAD" w:rsidP="00B16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92489">
              <w:rPr>
                <w:rFonts w:ascii="Arial" w:hAnsi="Arial" w:cs="Arial"/>
                <w:sz w:val="22"/>
                <w:szCs w:val="22"/>
              </w:rPr>
              <w:t>92</w:t>
            </w:r>
            <w:r w:rsidRPr="00313EAD">
              <w:rPr>
                <w:rFonts w:ascii="Arial" w:hAnsi="Arial" w:cs="Arial"/>
                <w:sz w:val="22"/>
                <w:szCs w:val="22"/>
              </w:rPr>
              <w:t>,</w:t>
            </w:r>
            <w:r w:rsidR="00492489">
              <w:rPr>
                <w:rFonts w:ascii="Arial" w:hAnsi="Arial" w:cs="Arial"/>
                <w:sz w:val="22"/>
                <w:szCs w:val="22"/>
              </w:rPr>
              <w:t>5</w:t>
            </w:r>
            <w:r w:rsidRPr="00313EAD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13EAD" w14:paraId="6776B90B" w14:textId="77777777" w:rsidTr="00B164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915AC" w14:textId="77777777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3EAD">
              <w:rPr>
                <w:rFonts w:ascii="Arial" w:hAnsi="Arial" w:cs="Arial"/>
                <w:sz w:val="22"/>
                <w:szCs w:val="22"/>
              </w:rPr>
              <w:t>Pakiet nr 8 - Wyposażenie kuchni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61FF" w14:textId="77777777" w:rsidR="00313EAD" w:rsidRPr="007D7932" w:rsidRDefault="00313EAD" w:rsidP="00B1649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t>Bistro-Rent Barbara Dulińska</w:t>
            </w:r>
          </w:p>
          <w:p w14:paraId="0C492684" w14:textId="77777777" w:rsidR="00313EAD" w:rsidRPr="007D7932" w:rsidRDefault="00313EAD" w:rsidP="00B1649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Jana Twardowskiego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D57563D" w14:textId="77777777" w:rsidR="00313EAD" w:rsidRPr="007D7932" w:rsidRDefault="00313EAD" w:rsidP="00B1649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35-302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0D84C" w14:textId="77777777" w:rsidR="00313EAD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BE60D4C" w14:textId="2AAA4273" w:rsidR="00492489" w:rsidRPr="007D7932" w:rsidRDefault="00492489" w:rsidP="00492489">
            <w:pPr>
              <w:spacing w:before="40" w:after="4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Oferta odrzucona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C97F" w14:textId="77777777" w:rsidR="00313EAD" w:rsidRPr="007D7932" w:rsidRDefault="00313EAD" w:rsidP="00B16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313EAD" w14:paraId="3AC20B1F" w14:textId="77777777" w:rsidTr="00B164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5C5C5" w14:textId="77777777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3EAD">
              <w:rPr>
                <w:rFonts w:ascii="Arial" w:hAnsi="Arial" w:cs="Arial"/>
                <w:sz w:val="22"/>
                <w:szCs w:val="22"/>
              </w:rPr>
              <w:t>Pakiet nr 10 - Lampy zabiegowe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0EA31" w14:textId="77777777" w:rsidR="00313EAD" w:rsidRPr="007D7932" w:rsidRDefault="00313EAD" w:rsidP="00B1649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t>FAMED Żywiec Spółka z ograniczoną odpowiedzialnością</w:t>
            </w:r>
          </w:p>
          <w:p w14:paraId="7245022F" w14:textId="77777777" w:rsidR="00313EAD" w:rsidRPr="007D7932" w:rsidRDefault="00313EAD" w:rsidP="00B1649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Fabryczna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C71C19B" w14:textId="77777777" w:rsidR="00313EAD" w:rsidRPr="007D7932" w:rsidRDefault="00313EAD" w:rsidP="00B1649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34-300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D43E2" w14:textId="60C401D4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492489">
              <w:rPr>
                <w:rFonts w:ascii="Arial" w:hAnsi="Arial" w:cs="Arial"/>
                <w:sz w:val="22"/>
                <w:szCs w:val="22"/>
              </w:rPr>
              <w:t>6</w:t>
            </w:r>
            <w:r w:rsidRPr="00313EAD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4C1F025" w14:textId="77777777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7F269A5F" w14:textId="77777777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3 - Termin wykonania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340A" w14:textId="5A8709DD" w:rsidR="00313EAD" w:rsidRPr="007D7932" w:rsidRDefault="00313EAD" w:rsidP="00B16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92489">
              <w:rPr>
                <w:rFonts w:ascii="Arial" w:hAnsi="Arial" w:cs="Arial"/>
                <w:sz w:val="22"/>
                <w:szCs w:val="22"/>
              </w:rPr>
              <w:t>6</w:t>
            </w:r>
            <w:r w:rsidRPr="00313EAD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313EAD" w14:paraId="42707FAB" w14:textId="77777777" w:rsidTr="00B164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7389" w14:textId="77777777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3EAD">
              <w:rPr>
                <w:rFonts w:ascii="Arial" w:hAnsi="Arial" w:cs="Arial"/>
                <w:sz w:val="22"/>
                <w:szCs w:val="22"/>
              </w:rPr>
              <w:t xml:space="preserve">Pakiet nr 12 </w:t>
            </w:r>
            <w:r w:rsidRPr="00313EAD">
              <w:rPr>
                <w:rFonts w:ascii="Arial" w:hAnsi="Arial" w:cs="Arial"/>
                <w:sz w:val="22"/>
                <w:szCs w:val="22"/>
              </w:rPr>
              <w:lastRenderedPageBreak/>
              <w:t>Łóżka szpitalne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A2F5B" w14:textId="77777777" w:rsidR="00313EAD" w:rsidRPr="007D7932" w:rsidRDefault="00313EAD" w:rsidP="00B1649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Stiegelmeyer</w:t>
            </w:r>
            <w:proofErr w:type="spellEnd"/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A676EB4" w14:textId="77777777" w:rsidR="00313EAD" w:rsidRPr="007D7932" w:rsidRDefault="00313EAD" w:rsidP="00B1649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lastRenderedPageBreak/>
              <w:t>Grubno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1D0ED585" w14:textId="77777777" w:rsidR="00313EAD" w:rsidRPr="007D7932" w:rsidRDefault="00313EAD" w:rsidP="00B1649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86-212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Stolno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218E5" w14:textId="09925A0D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lastRenderedPageBreak/>
              <w:t xml:space="preserve">1 - Cena - </w:t>
            </w:r>
            <w:r w:rsidR="00492489">
              <w:rPr>
                <w:rFonts w:ascii="Arial" w:hAnsi="Arial" w:cs="Arial"/>
                <w:sz w:val="22"/>
                <w:szCs w:val="22"/>
              </w:rPr>
              <w:t>6</w:t>
            </w:r>
            <w:r w:rsidRPr="00313EAD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0021F145" w14:textId="77777777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lastRenderedPageBreak/>
              <w:t>2 - Okres gwarancji - 0.00</w:t>
            </w:r>
          </w:p>
          <w:p w14:paraId="3131A302" w14:textId="4E955460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3 - Termin wykonania - </w:t>
            </w:r>
            <w:r w:rsidR="00492489">
              <w:rPr>
                <w:rFonts w:ascii="Arial" w:hAnsi="Arial" w:cs="Arial"/>
                <w:sz w:val="22"/>
                <w:szCs w:val="22"/>
              </w:rPr>
              <w:t>1</w:t>
            </w:r>
            <w:r w:rsidRPr="00313EAD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74D62" w14:textId="51D2D4CB" w:rsidR="00313EAD" w:rsidRPr="007D7932" w:rsidRDefault="00313EAD" w:rsidP="00B16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lastRenderedPageBreak/>
              <w:t xml:space="preserve">  </w:t>
            </w:r>
            <w:r w:rsidR="00492489">
              <w:rPr>
                <w:rFonts w:ascii="Arial" w:hAnsi="Arial" w:cs="Arial"/>
                <w:sz w:val="22"/>
                <w:szCs w:val="22"/>
              </w:rPr>
              <w:t>7</w:t>
            </w:r>
            <w:r w:rsidRPr="00313EAD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313EAD" w14:paraId="56579069" w14:textId="77777777" w:rsidTr="00B164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E9F81" w14:textId="77777777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3EAD">
              <w:rPr>
                <w:rFonts w:ascii="Arial" w:hAnsi="Arial" w:cs="Arial"/>
                <w:sz w:val="22"/>
                <w:szCs w:val="22"/>
              </w:rPr>
              <w:t>Pakiet nr 12 Łóżka szpitalne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A16A5" w14:textId="77777777" w:rsidR="00313EAD" w:rsidRPr="007D7932" w:rsidRDefault="00313EAD" w:rsidP="00B1649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t>Schroder</w:t>
            </w:r>
            <w:proofErr w:type="spellEnd"/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</w:t>
            </w:r>
            <w:proofErr w:type="gramStart"/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t>o .</w:t>
            </w:r>
            <w:proofErr w:type="gramEnd"/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t>o.</w:t>
            </w:r>
          </w:p>
          <w:p w14:paraId="5D63784E" w14:textId="77777777" w:rsidR="00313EAD" w:rsidRPr="007D7932" w:rsidRDefault="00313EAD" w:rsidP="00B1649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Tadeusza Kościuszki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43</w:t>
            </w:r>
          </w:p>
          <w:p w14:paraId="4C0B234C" w14:textId="77777777" w:rsidR="00313EAD" w:rsidRPr="007D7932" w:rsidRDefault="00313EAD" w:rsidP="00B1649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05-270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Marki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E6B3" w14:textId="77777777" w:rsidR="00313EAD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DA7C184" w14:textId="01B4132B" w:rsidR="00492489" w:rsidRPr="007D7932" w:rsidRDefault="00492489" w:rsidP="00492489">
            <w:pPr>
              <w:spacing w:before="40" w:after="4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Oferta odrzucona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EEF9" w14:textId="77777777" w:rsidR="00313EAD" w:rsidRPr="007D7932" w:rsidRDefault="00313EAD" w:rsidP="00B16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313EAD" w14:paraId="24139C80" w14:textId="77777777" w:rsidTr="00B164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AA792" w14:textId="77777777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3EAD">
              <w:rPr>
                <w:rFonts w:ascii="Arial" w:hAnsi="Arial" w:cs="Arial"/>
                <w:sz w:val="22"/>
                <w:szCs w:val="22"/>
              </w:rPr>
              <w:t>Pakiet nr 15 RTG Ramię 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B9742" w14:textId="77777777" w:rsidR="00313EAD" w:rsidRPr="007D7932" w:rsidRDefault="00313EAD" w:rsidP="00B1649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t>FAMED Żywiec Spółka z ograniczoną odpowiedzialnością</w:t>
            </w:r>
          </w:p>
          <w:p w14:paraId="49768555" w14:textId="77777777" w:rsidR="00313EAD" w:rsidRPr="007D7932" w:rsidRDefault="00313EAD" w:rsidP="00B1649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Fabryczna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62E5FD38" w14:textId="77777777" w:rsidR="00313EAD" w:rsidRPr="007D7932" w:rsidRDefault="00313EAD" w:rsidP="00B1649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34-300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04A67" w14:textId="74500C18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492489">
              <w:rPr>
                <w:rFonts w:ascii="Arial" w:hAnsi="Arial" w:cs="Arial"/>
                <w:sz w:val="22"/>
                <w:szCs w:val="22"/>
              </w:rPr>
              <w:t>6</w:t>
            </w:r>
            <w:r w:rsidRPr="00313EAD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53A30AF6" w14:textId="77777777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30E86C64" w14:textId="77777777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3 - Termin wykonania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2F6D1" w14:textId="3DECECC2" w:rsidR="00313EAD" w:rsidRPr="007D7932" w:rsidRDefault="00313EAD" w:rsidP="00B16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92489">
              <w:rPr>
                <w:rFonts w:ascii="Arial" w:hAnsi="Arial" w:cs="Arial"/>
                <w:sz w:val="22"/>
                <w:szCs w:val="22"/>
              </w:rPr>
              <w:t>6</w:t>
            </w:r>
            <w:r w:rsidRPr="00313EAD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313EAD" w14:paraId="4C86A83B" w14:textId="77777777" w:rsidTr="00B164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958C" w14:textId="77777777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13EAD">
              <w:rPr>
                <w:rFonts w:ascii="Arial" w:hAnsi="Arial" w:cs="Arial"/>
                <w:sz w:val="22"/>
                <w:szCs w:val="22"/>
              </w:rPr>
              <w:t>Pakiet nr 18 Defibrylator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0D46E" w14:textId="77777777" w:rsidR="00313EAD" w:rsidRPr="007D7932" w:rsidRDefault="00313EAD" w:rsidP="00B1649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13EAD">
              <w:rPr>
                <w:rFonts w:ascii="Arial" w:hAnsi="Arial" w:cs="Arial"/>
                <w:b/>
                <w:bCs/>
                <w:sz w:val="22"/>
                <w:szCs w:val="22"/>
              </w:rPr>
              <w:t>FAMED Żywiec Spółka z ograniczoną odpowiedzialnością</w:t>
            </w:r>
          </w:p>
          <w:p w14:paraId="43425F1F" w14:textId="77777777" w:rsidR="00313EAD" w:rsidRPr="007D7932" w:rsidRDefault="00313EAD" w:rsidP="00B1649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Fabryczna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6447F5F6" w14:textId="77777777" w:rsidR="00313EAD" w:rsidRPr="007D7932" w:rsidRDefault="00313EAD" w:rsidP="00B1649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34-300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3EAD">
              <w:rPr>
                <w:rFonts w:ascii="Arial" w:hAnsi="Arial" w:cs="Arial"/>
                <w:sz w:val="22"/>
                <w:szCs w:val="22"/>
              </w:rPr>
              <w:t>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3C612" w14:textId="45439895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492489">
              <w:rPr>
                <w:rFonts w:ascii="Arial" w:hAnsi="Arial" w:cs="Arial"/>
                <w:sz w:val="22"/>
                <w:szCs w:val="22"/>
              </w:rPr>
              <w:t>6</w:t>
            </w:r>
            <w:r w:rsidRPr="00313EAD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06C26301" w14:textId="77777777" w:rsidR="00313EAD" w:rsidRPr="00313EAD" w:rsidRDefault="00313EAD" w:rsidP="00B164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6A5CD542" w14:textId="77777777" w:rsidR="00313EAD" w:rsidRPr="007D7932" w:rsidRDefault="00313EAD" w:rsidP="00B164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>3 - Termin wykonania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E3227" w14:textId="4D415841" w:rsidR="00313EAD" w:rsidRPr="007D7932" w:rsidRDefault="00313EAD" w:rsidP="00B164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3EA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92489">
              <w:rPr>
                <w:rFonts w:ascii="Arial" w:hAnsi="Arial" w:cs="Arial"/>
                <w:sz w:val="22"/>
                <w:szCs w:val="22"/>
              </w:rPr>
              <w:t>6</w:t>
            </w:r>
            <w:r w:rsidRPr="00313EAD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64F0C3C3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p w14:paraId="0392F200" w14:textId="589D11F1" w:rsidR="008642B3" w:rsidRDefault="00492489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Przetargowej</w:t>
      </w:r>
    </w:p>
    <w:p w14:paraId="7B7CBED2" w14:textId="3BBFD5AF" w:rsidR="00492489" w:rsidRPr="00992FF5" w:rsidRDefault="00492489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Romuald Gacka</w:t>
      </w:r>
    </w:p>
    <w:sectPr w:rsidR="00492489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9C700" w14:textId="77777777" w:rsidR="007047BB" w:rsidRDefault="007047BB">
      <w:r>
        <w:separator/>
      </w:r>
    </w:p>
  </w:endnote>
  <w:endnote w:type="continuationSeparator" w:id="0">
    <w:p w14:paraId="11044D5F" w14:textId="77777777" w:rsidR="007047BB" w:rsidRDefault="00704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623B" w14:textId="77777777" w:rsidR="00313EAD" w:rsidRDefault="00313E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EC1F3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973368F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400D708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E72EB" w14:textId="77777777" w:rsidR="00313EAD" w:rsidRDefault="00313E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6B438" w14:textId="77777777" w:rsidR="007047BB" w:rsidRDefault="007047BB">
      <w:r>
        <w:separator/>
      </w:r>
    </w:p>
  </w:footnote>
  <w:footnote w:type="continuationSeparator" w:id="0">
    <w:p w14:paraId="0EA945C0" w14:textId="77777777" w:rsidR="007047BB" w:rsidRDefault="00704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BA12E" w14:textId="77777777" w:rsidR="00313EAD" w:rsidRDefault="00313E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73DF5" w14:textId="77777777" w:rsidR="00492489" w:rsidRPr="00492489" w:rsidRDefault="00492489" w:rsidP="00492489">
    <w:pPr>
      <w:pStyle w:val="Nagwek"/>
    </w:pPr>
    <w:r w:rsidRPr="00492489">
      <w:pict w14:anchorId="07E0A7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8.4pt;height:45.6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59E04" w14:textId="77777777" w:rsidR="00313EAD" w:rsidRDefault="00313E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7B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13EAD"/>
    <w:rsid w:val="003445A0"/>
    <w:rsid w:val="003A0AFC"/>
    <w:rsid w:val="003D611C"/>
    <w:rsid w:val="00431C0B"/>
    <w:rsid w:val="00437CAD"/>
    <w:rsid w:val="004657DA"/>
    <w:rsid w:val="004830FD"/>
    <w:rsid w:val="00492489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047BB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D3345F"/>
  <w15:chartTrackingRefBased/>
  <w15:docId w15:val="{3C6BF033-8802-4E12-99BA-012B2B7B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955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Borys</dc:creator>
  <cp:keywords/>
  <dc:description/>
  <cp:lastModifiedBy>Michał Borys</cp:lastModifiedBy>
  <cp:revision>2</cp:revision>
  <cp:lastPrinted>1601-01-01T00:00:00Z</cp:lastPrinted>
  <dcterms:created xsi:type="dcterms:W3CDTF">2026-04-29T15:48:00Z</dcterms:created>
  <dcterms:modified xsi:type="dcterms:W3CDTF">2026-04-29T15:48:00Z</dcterms:modified>
</cp:coreProperties>
</file>