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F1D10" w14:textId="77777777" w:rsidR="00B048DA" w:rsidRPr="00353FDC" w:rsidRDefault="00C72A4A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C72A4A">
        <w:rPr>
          <w:rFonts w:ascii="Arial" w:hAnsi="Arial" w:cs="Arial"/>
        </w:rPr>
        <w:t>Kolbuszowa</w:t>
      </w:r>
      <w:r w:rsidR="00B048DA" w:rsidRPr="00353FDC">
        <w:rPr>
          <w:rFonts w:ascii="Arial" w:hAnsi="Arial" w:cs="Arial"/>
        </w:rPr>
        <w:t xml:space="preserve"> dnia: </w:t>
      </w:r>
      <w:r w:rsidRPr="00C72A4A">
        <w:rPr>
          <w:rFonts w:ascii="Arial" w:hAnsi="Arial" w:cs="Arial"/>
        </w:rPr>
        <w:t>2026-05-04</w:t>
      </w:r>
    </w:p>
    <w:p w14:paraId="30EAD265" w14:textId="77777777" w:rsidR="00B048DA" w:rsidRPr="00353FDC" w:rsidRDefault="00C72A4A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C72A4A">
        <w:rPr>
          <w:rFonts w:ascii="Arial" w:hAnsi="Arial" w:cs="Arial"/>
          <w:b/>
          <w:bCs/>
        </w:rPr>
        <w:t>Samodzielny Publiczny Zespół Opieki Zdrowotnej w Kolbuszowej</w:t>
      </w:r>
    </w:p>
    <w:p w14:paraId="3B962F87" w14:textId="77777777" w:rsidR="00B048DA" w:rsidRPr="00353FDC" w:rsidRDefault="00C72A4A" w:rsidP="00B048DA">
      <w:pPr>
        <w:spacing w:line="360" w:lineRule="auto"/>
        <w:ind w:right="3969"/>
        <w:rPr>
          <w:rFonts w:ascii="Arial" w:hAnsi="Arial" w:cs="Arial"/>
        </w:rPr>
      </w:pPr>
      <w:r w:rsidRPr="00C72A4A">
        <w:rPr>
          <w:rFonts w:ascii="Arial" w:hAnsi="Arial" w:cs="Arial"/>
        </w:rPr>
        <w:t>Grunwaldzka</w:t>
      </w:r>
      <w:r w:rsidR="00B048DA" w:rsidRPr="00353FDC">
        <w:rPr>
          <w:rFonts w:ascii="Arial" w:hAnsi="Arial" w:cs="Arial"/>
        </w:rPr>
        <w:t xml:space="preserve"> </w:t>
      </w:r>
      <w:r w:rsidRPr="00C72A4A">
        <w:rPr>
          <w:rFonts w:ascii="Arial" w:hAnsi="Arial" w:cs="Arial"/>
        </w:rPr>
        <w:t>4</w:t>
      </w:r>
    </w:p>
    <w:p w14:paraId="0BAA28C9" w14:textId="77777777" w:rsidR="00B048DA" w:rsidRPr="00353FDC" w:rsidRDefault="00C72A4A" w:rsidP="00B048DA">
      <w:pPr>
        <w:ind w:right="3969"/>
        <w:rPr>
          <w:rFonts w:ascii="Arial" w:hAnsi="Arial" w:cs="Arial"/>
        </w:rPr>
      </w:pPr>
      <w:r w:rsidRPr="00C72A4A">
        <w:rPr>
          <w:rFonts w:ascii="Arial" w:hAnsi="Arial" w:cs="Arial"/>
        </w:rPr>
        <w:t>36-100</w:t>
      </w:r>
      <w:r w:rsidR="00B048DA" w:rsidRPr="00353FDC">
        <w:rPr>
          <w:rFonts w:ascii="Arial" w:hAnsi="Arial" w:cs="Arial"/>
        </w:rPr>
        <w:t xml:space="preserve"> </w:t>
      </w:r>
      <w:r w:rsidRPr="00C72A4A">
        <w:rPr>
          <w:rFonts w:ascii="Arial" w:hAnsi="Arial" w:cs="Arial"/>
        </w:rPr>
        <w:t>Kolbuszowa</w:t>
      </w:r>
    </w:p>
    <w:p w14:paraId="19EB5939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CAAE01" w14:textId="77777777" w:rsidR="00B048DA" w:rsidRPr="00524B3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E825573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253B8F2C" w14:textId="77777777" w:rsidTr="00B048DA">
        <w:tc>
          <w:tcPr>
            <w:tcW w:w="9498" w:type="dxa"/>
            <w:shd w:val="clear" w:color="auto" w:fill="F2F2F2"/>
            <w:hideMark/>
          </w:tcPr>
          <w:p w14:paraId="0914E4A3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193FC1D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8F04C05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5A15AA2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2EBCC2C9" w14:textId="77777777" w:rsidTr="00B048DA">
        <w:tc>
          <w:tcPr>
            <w:tcW w:w="2269" w:type="dxa"/>
          </w:tcPr>
          <w:p w14:paraId="0A1ECFFF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5B1E26A1" w14:textId="77777777" w:rsidR="00B048DA" w:rsidRPr="00353FDC" w:rsidRDefault="00C72A4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72A4A">
              <w:rPr>
                <w:rFonts w:ascii="Arial" w:hAnsi="Arial" w:cs="Arial"/>
                <w:bCs/>
              </w:rPr>
              <w:t>Doposażenie Oddziału Urologii Ogólnej i Onkologicznej, bloku operacyjnego oraz jednostek współpracujących w nowoczesny sprzęt medyczny przeznaczony do kompleksowej diagnostyki i leczenia chorób onkologicznych.</w:t>
            </w:r>
          </w:p>
        </w:tc>
      </w:tr>
      <w:tr w:rsidR="00C72A4A" w:rsidRPr="00353FDC" w14:paraId="558B963C" w14:textId="77777777" w:rsidTr="000E2854">
        <w:tc>
          <w:tcPr>
            <w:tcW w:w="2269" w:type="dxa"/>
          </w:tcPr>
          <w:p w14:paraId="1A8959C3" w14:textId="77777777" w:rsidR="00C72A4A" w:rsidRPr="00353FDC" w:rsidRDefault="00C72A4A" w:rsidP="000E28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22453EEC" w14:textId="77777777" w:rsidR="00C72A4A" w:rsidRPr="00353FDC" w:rsidRDefault="00C72A4A" w:rsidP="000E28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72A4A">
              <w:rPr>
                <w:rFonts w:ascii="Arial" w:hAnsi="Arial" w:cs="Arial"/>
                <w:bCs/>
              </w:rPr>
              <w:t>Eap-2412/4/2026</w:t>
            </w:r>
          </w:p>
        </w:tc>
      </w:tr>
    </w:tbl>
    <w:p w14:paraId="670F65F8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4C7C3B1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C72A4A" w:rsidRPr="00C72A4A">
        <w:rPr>
          <w:rFonts w:ascii="Arial" w:hAnsi="Arial" w:cs="Arial"/>
          <w:b/>
        </w:rPr>
        <w:t>Samodzielny Publiczny Zespół Opieki Zdrowotnej w Kolbuszowej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</w:t>
      </w:r>
      <w:proofErr w:type="gramStart"/>
      <w:r w:rsidR="00C65E53" w:rsidRPr="00B048DA">
        <w:rPr>
          <w:rFonts w:ascii="Arial" w:hAnsi="Arial" w:cs="Arial"/>
        </w:rPr>
        <w:t>2019r.</w:t>
      </w:r>
      <w:proofErr w:type="gramEnd"/>
      <w:r w:rsidR="00C65E53" w:rsidRPr="00B048DA">
        <w:rPr>
          <w:rFonts w:ascii="Arial" w:hAnsi="Arial" w:cs="Arial"/>
        </w:rPr>
        <w:t xml:space="preserve"> Prawo zamówień publicznych </w:t>
      </w:r>
      <w:r w:rsidR="00C72A4A" w:rsidRPr="00C72A4A">
        <w:rPr>
          <w:rFonts w:ascii="Arial" w:hAnsi="Arial" w:cs="Arial"/>
        </w:rPr>
        <w:t>(</w:t>
      </w:r>
      <w:proofErr w:type="spellStart"/>
      <w:r w:rsidR="00C72A4A" w:rsidRPr="00C72A4A">
        <w:rPr>
          <w:rFonts w:ascii="Arial" w:hAnsi="Arial" w:cs="Arial"/>
        </w:rPr>
        <w:t>t.j</w:t>
      </w:r>
      <w:proofErr w:type="spellEnd"/>
      <w:r w:rsidR="00C72A4A" w:rsidRPr="00C72A4A">
        <w:rPr>
          <w:rFonts w:ascii="Arial" w:hAnsi="Arial" w:cs="Arial"/>
        </w:rPr>
        <w:t>. Dz. U. z 2024 r. poz. 1320 ze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72A4A" w14:paraId="57E10CE7" w14:textId="77777777" w:rsidTr="000E2854">
        <w:trPr>
          <w:cantSplit/>
        </w:trPr>
        <w:tc>
          <w:tcPr>
            <w:tcW w:w="9498" w:type="dxa"/>
          </w:tcPr>
          <w:p w14:paraId="0EAB4D06" w14:textId="77777777" w:rsidR="00C72A4A" w:rsidRDefault="00C72A4A" w:rsidP="000E285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72A4A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C72A4A">
              <w:rPr>
                <w:rFonts w:ascii="Arial" w:hAnsi="Arial" w:cs="Arial"/>
                <w:color w:val="000000"/>
              </w:rPr>
              <w:t>Pakiet nr 4 Bronchoskop</w:t>
            </w:r>
          </w:p>
          <w:p w14:paraId="5CB68BFC" w14:textId="77777777" w:rsidR="00C72A4A" w:rsidRPr="00B048DA" w:rsidRDefault="00C72A4A" w:rsidP="000E285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72A4A">
              <w:rPr>
                <w:rFonts w:ascii="Arial" w:hAnsi="Arial" w:cs="Arial"/>
                <w:b/>
              </w:rPr>
              <w:t>Endoelektronik.PL Sp. z o.o. Sp.k.</w:t>
            </w:r>
          </w:p>
          <w:p w14:paraId="62253436" w14:textId="77777777" w:rsidR="00C72A4A" w:rsidRDefault="00C72A4A" w:rsidP="000E2854">
            <w:pPr>
              <w:spacing w:line="360" w:lineRule="auto"/>
              <w:rPr>
                <w:rFonts w:ascii="Arial" w:hAnsi="Arial" w:cs="Arial"/>
                <w:bCs/>
              </w:rPr>
            </w:pPr>
            <w:r w:rsidRPr="00C72A4A">
              <w:rPr>
                <w:rFonts w:ascii="Arial" w:hAnsi="Arial" w:cs="Arial"/>
                <w:bCs/>
              </w:rPr>
              <w:t>Borkowa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C72A4A">
              <w:rPr>
                <w:rFonts w:ascii="Arial" w:hAnsi="Arial" w:cs="Arial"/>
                <w:bCs/>
              </w:rPr>
              <w:t>12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850EA83" w14:textId="77777777" w:rsidR="00C72A4A" w:rsidRPr="00B048DA" w:rsidRDefault="00C72A4A" w:rsidP="000E2854">
            <w:pPr>
              <w:spacing w:line="360" w:lineRule="auto"/>
              <w:rPr>
                <w:rFonts w:ascii="Arial" w:hAnsi="Arial" w:cs="Arial"/>
                <w:bCs/>
              </w:rPr>
            </w:pPr>
            <w:r w:rsidRPr="00C72A4A">
              <w:rPr>
                <w:rFonts w:ascii="Arial" w:hAnsi="Arial" w:cs="Arial"/>
                <w:bCs/>
              </w:rPr>
              <w:t>05-840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C72A4A">
              <w:rPr>
                <w:rFonts w:ascii="Arial" w:hAnsi="Arial" w:cs="Arial"/>
                <w:bCs/>
              </w:rPr>
              <w:t>Brwinów</w:t>
            </w:r>
          </w:p>
          <w:p w14:paraId="634176D5" w14:textId="77777777" w:rsidR="00C72A4A" w:rsidRPr="00B048DA" w:rsidRDefault="00C72A4A" w:rsidP="000E285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C72A4A">
              <w:rPr>
                <w:rFonts w:ascii="Arial" w:hAnsi="Arial" w:cs="Arial"/>
                <w:b/>
              </w:rPr>
              <w:t>238 680.00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178C203" w14:textId="77777777" w:rsidR="00C72A4A" w:rsidRPr="00B048DA" w:rsidRDefault="00C72A4A" w:rsidP="000E285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0B7D7DC" w14:textId="77777777" w:rsidR="00C72A4A" w:rsidRPr="00B048DA" w:rsidRDefault="00C72A4A" w:rsidP="000E285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72A4A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  <w:tr w:rsidR="00C72A4A" w14:paraId="4B88D024" w14:textId="77777777" w:rsidTr="000E2854">
        <w:trPr>
          <w:cantSplit/>
        </w:trPr>
        <w:tc>
          <w:tcPr>
            <w:tcW w:w="9498" w:type="dxa"/>
          </w:tcPr>
          <w:p w14:paraId="6FB8EF07" w14:textId="77777777" w:rsidR="00C72A4A" w:rsidRDefault="00C72A4A" w:rsidP="000E2854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C72A4A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gramStart"/>
            <w:r w:rsidRPr="00C72A4A">
              <w:rPr>
                <w:rFonts w:ascii="Arial" w:hAnsi="Arial" w:cs="Arial"/>
                <w:color w:val="000000"/>
              </w:rPr>
              <w:t>Pakiet  nr</w:t>
            </w:r>
            <w:proofErr w:type="gramEnd"/>
            <w:r w:rsidRPr="00C72A4A">
              <w:rPr>
                <w:rFonts w:ascii="Arial" w:hAnsi="Arial" w:cs="Arial"/>
                <w:color w:val="000000"/>
              </w:rPr>
              <w:t xml:space="preserve"> 7 - System immunohematologiczny</w:t>
            </w:r>
          </w:p>
          <w:p w14:paraId="24B6DC13" w14:textId="77777777" w:rsidR="00C72A4A" w:rsidRPr="00B048DA" w:rsidRDefault="00C72A4A" w:rsidP="000E285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C72A4A">
              <w:rPr>
                <w:rFonts w:ascii="Arial" w:hAnsi="Arial" w:cs="Arial"/>
                <w:b/>
              </w:rPr>
              <w:t>DiaHem</w:t>
            </w:r>
            <w:proofErr w:type="spellEnd"/>
            <w:r w:rsidRPr="00C72A4A">
              <w:rPr>
                <w:rFonts w:ascii="Arial" w:hAnsi="Arial" w:cs="Arial"/>
                <w:b/>
              </w:rPr>
              <w:t xml:space="preserve"> AG </w:t>
            </w:r>
            <w:proofErr w:type="spellStart"/>
            <w:r w:rsidRPr="00C72A4A">
              <w:rPr>
                <w:rFonts w:ascii="Arial" w:hAnsi="Arial" w:cs="Arial"/>
                <w:b/>
              </w:rPr>
              <w:t>Diagnostic</w:t>
            </w:r>
            <w:proofErr w:type="spellEnd"/>
            <w:r w:rsidRPr="00C72A4A">
              <w:rPr>
                <w:rFonts w:ascii="Arial" w:hAnsi="Arial" w:cs="Arial"/>
                <w:b/>
              </w:rPr>
              <w:t xml:space="preserve"> Products</w:t>
            </w:r>
          </w:p>
          <w:p w14:paraId="16259A8C" w14:textId="77777777" w:rsidR="00C72A4A" w:rsidRDefault="00C72A4A" w:rsidP="000E2854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C72A4A">
              <w:rPr>
                <w:rFonts w:ascii="Arial" w:hAnsi="Arial" w:cs="Arial"/>
                <w:bCs/>
              </w:rPr>
              <w:t>Schlosserstrasse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C72A4A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BA6B7F0" w14:textId="77777777" w:rsidR="00C72A4A" w:rsidRPr="00B048DA" w:rsidRDefault="00C72A4A" w:rsidP="000E2854">
            <w:pPr>
              <w:spacing w:line="360" w:lineRule="auto"/>
              <w:rPr>
                <w:rFonts w:ascii="Arial" w:hAnsi="Arial" w:cs="Arial"/>
                <w:bCs/>
              </w:rPr>
            </w:pPr>
            <w:r w:rsidRPr="00C72A4A">
              <w:rPr>
                <w:rFonts w:ascii="Arial" w:hAnsi="Arial" w:cs="Arial"/>
                <w:bCs/>
              </w:rPr>
              <w:t>CH8180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C72A4A">
              <w:rPr>
                <w:rFonts w:ascii="Arial" w:hAnsi="Arial" w:cs="Arial"/>
                <w:bCs/>
              </w:rPr>
              <w:t>Bülach</w:t>
            </w:r>
            <w:proofErr w:type="spellEnd"/>
          </w:p>
          <w:p w14:paraId="05EB4C2E" w14:textId="77777777" w:rsidR="00C72A4A" w:rsidRPr="00B048DA" w:rsidRDefault="00C72A4A" w:rsidP="000E285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C72A4A">
              <w:rPr>
                <w:rFonts w:ascii="Arial" w:hAnsi="Arial" w:cs="Arial"/>
                <w:b/>
              </w:rPr>
              <w:t>417 973.50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ED639F5" w14:textId="77777777" w:rsidR="00C72A4A" w:rsidRPr="00B048DA" w:rsidRDefault="00C72A4A" w:rsidP="000E2854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B7A3D26" w14:textId="77777777" w:rsidR="00C72A4A" w:rsidRPr="00B048DA" w:rsidRDefault="00C72A4A" w:rsidP="000E285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72A4A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</w:tbl>
    <w:p w14:paraId="5AA5E04D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7837BADB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9AC10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EC790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EB8D3C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95F72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72A4A" w14:paraId="469989B1" w14:textId="77777777" w:rsidTr="000E28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A1736" w14:textId="77777777" w:rsidR="00C72A4A" w:rsidRPr="007D7932" w:rsidRDefault="00C72A4A" w:rsidP="000E28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A4A">
              <w:rPr>
                <w:rFonts w:ascii="Arial" w:hAnsi="Arial" w:cs="Arial"/>
                <w:sz w:val="22"/>
                <w:szCs w:val="22"/>
              </w:rPr>
              <w:t>Pakiet nr 4 Bronchoskop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3E25" w14:textId="77777777" w:rsidR="00C72A4A" w:rsidRPr="007D7932" w:rsidRDefault="00C72A4A" w:rsidP="000E285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821EEE1" w14:textId="77777777" w:rsidR="00C72A4A" w:rsidRPr="007D7932" w:rsidRDefault="00C72A4A" w:rsidP="000E28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72A4A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A4A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68D5F49E" w14:textId="77777777" w:rsidR="00C72A4A" w:rsidRPr="007D7932" w:rsidRDefault="00C72A4A" w:rsidP="000E28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A4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64B27" w14:textId="7F691FE8" w:rsidR="00C72A4A" w:rsidRPr="00C72A4A" w:rsidRDefault="00C72A4A" w:rsidP="000E285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D96EBB">
              <w:rPr>
                <w:rFonts w:ascii="Arial" w:hAnsi="Arial" w:cs="Arial"/>
                <w:sz w:val="22"/>
                <w:szCs w:val="22"/>
              </w:rPr>
              <w:t>6</w:t>
            </w:r>
            <w:r w:rsidRPr="00C72A4A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394E1DBD" w14:textId="77777777" w:rsidR="00C72A4A" w:rsidRPr="00C72A4A" w:rsidRDefault="00C72A4A" w:rsidP="000E285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04D7BE32" w14:textId="77777777" w:rsidR="00C72A4A" w:rsidRPr="007D7932" w:rsidRDefault="00C72A4A" w:rsidP="000E28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3 - Termin wykonania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322B" w14:textId="7EFA06A8" w:rsidR="00C72A4A" w:rsidRPr="007D7932" w:rsidRDefault="00C72A4A" w:rsidP="000E28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96EBB">
              <w:rPr>
                <w:rFonts w:ascii="Arial" w:hAnsi="Arial" w:cs="Arial"/>
                <w:sz w:val="22"/>
                <w:szCs w:val="22"/>
              </w:rPr>
              <w:t>6</w:t>
            </w:r>
            <w:r w:rsidRPr="00C72A4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C72A4A" w14:paraId="0B1B8F3B" w14:textId="77777777" w:rsidTr="000E28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1EA0" w14:textId="77777777" w:rsidR="00C72A4A" w:rsidRPr="007D7932" w:rsidRDefault="00C72A4A" w:rsidP="000E28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A4A">
              <w:rPr>
                <w:rFonts w:ascii="Arial" w:hAnsi="Arial" w:cs="Arial"/>
                <w:sz w:val="22"/>
                <w:szCs w:val="22"/>
              </w:rPr>
              <w:t>Pakiet nr 4 Bronchoskop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79300" w14:textId="77777777" w:rsidR="00C72A4A" w:rsidRPr="007D7932" w:rsidRDefault="00C72A4A" w:rsidP="000E285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>Endoelektronik.PL Sp. z o.o. Sp.k.</w:t>
            </w:r>
          </w:p>
          <w:p w14:paraId="6DAF4DA6" w14:textId="77777777" w:rsidR="00C72A4A" w:rsidRPr="007D7932" w:rsidRDefault="00C72A4A" w:rsidP="000E28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Borkowa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A4A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7942D3A9" w14:textId="77777777" w:rsidR="00C72A4A" w:rsidRPr="007D7932" w:rsidRDefault="00C72A4A" w:rsidP="000E28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05-840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A4A">
              <w:rPr>
                <w:rFonts w:ascii="Arial" w:hAnsi="Arial" w:cs="Arial"/>
                <w:sz w:val="22"/>
                <w:szCs w:val="22"/>
              </w:rPr>
              <w:t>Brwinów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EEC10" w14:textId="7DD7AEA9" w:rsidR="00C72A4A" w:rsidRPr="00C72A4A" w:rsidRDefault="00C72A4A" w:rsidP="000E285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D96EBB">
              <w:rPr>
                <w:rFonts w:ascii="Arial" w:hAnsi="Arial" w:cs="Arial"/>
                <w:sz w:val="22"/>
                <w:szCs w:val="22"/>
              </w:rPr>
              <w:t>54</w:t>
            </w:r>
            <w:r w:rsidRPr="00C72A4A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1E72EA6C" w14:textId="565477C3" w:rsidR="00C72A4A" w:rsidRPr="00C72A4A" w:rsidRDefault="00C72A4A" w:rsidP="000E285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D96EBB">
              <w:rPr>
                <w:rFonts w:ascii="Arial" w:hAnsi="Arial" w:cs="Arial"/>
                <w:sz w:val="22"/>
                <w:szCs w:val="22"/>
              </w:rPr>
              <w:t>2</w:t>
            </w:r>
            <w:r w:rsidRPr="00C72A4A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3997E516" w14:textId="77777777" w:rsidR="00C72A4A" w:rsidRPr="007D7932" w:rsidRDefault="00C72A4A" w:rsidP="000E28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3 - Termin wykonania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C4B25" w14:textId="03C24D3A" w:rsidR="00C72A4A" w:rsidRPr="007D7932" w:rsidRDefault="00C72A4A" w:rsidP="000E28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96EBB">
              <w:rPr>
                <w:rFonts w:ascii="Arial" w:hAnsi="Arial" w:cs="Arial"/>
                <w:sz w:val="22"/>
                <w:szCs w:val="22"/>
              </w:rPr>
              <w:t>74</w:t>
            </w:r>
            <w:r w:rsidRPr="00C72A4A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C72A4A" w14:paraId="668F9455" w14:textId="77777777" w:rsidTr="000E28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2742B" w14:textId="77777777" w:rsidR="00C72A4A" w:rsidRPr="007D7932" w:rsidRDefault="00C72A4A" w:rsidP="000E28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72A4A">
              <w:rPr>
                <w:rFonts w:ascii="Arial" w:hAnsi="Arial" w:cs="Arial"/>
                <w:sz w:val="22"/>
                <w:szCs w:val="22"/>
              </w:rPr>
              <w:t>Pakiet nr 4 Bronchoskop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F7620" w14:textId="77777777" w:rsidR="00C72A4A" w:rsidRPr="007D7932" w:rsidRDefault="00C72A4A" w:rsidP="000E285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>Meden-Inmed</w:t>
            </w:r>
            <w:proofErr w:type="spellEnd"/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</w:t>
            </w:r>
            <w:proofErr w:type="spellStart"/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EA3A807" w14:textId="77777777" w:rsidR="00C72A4A" w:rsidRPr="007D7932" w:rsidRDefault="00C72A4A" w:rsidP="000E28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lastRenderedPageBreak/>
              <w:t>Wenedów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A4A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7771FECA" w14:textId="77777777" w:rsidR="00C72A4A" w:rsidRPr="007D7932" w:rsidRDefault="00C72A4A" w:rsidP="000E28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75-847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A4A">
              <w:rPr>
                <w:rFonts w:ascii="Arial" w:hAnsi="Arial" w:cs="Arial"/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87AF3" w14:textId="3FCB8684" w:rsidR="00C72A4A" w:rsidRPr="00C72A4A" w:rsidRDefault="00C72A4A" w:rsidP="000E285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lastRenderedPageBreak/>
              <w:t xml:space="preserve">1 - Cena - </w:t>
            </w:r>
            <w:r w:rsidR="00D96EBB">
              <w:rPr>
                <w:rFonts w:ascii="Arial" w:hAnsi="Arial" w:cs="Arial"/>
                <w:sz w:val="22"/>
                <w:szCs w:val="22"/>
              </w:rPr>
              <w:t>43</w:t>
            </w:r>
            <w:r w:rsidRPr="00C72A4A">
              <w:rPr>
                <w:rFonts w:ascii="Arial" w:hAnsi="Arial" w:cs="Arial"/>
                <w:sz w:val="22"/>
                <w:szCs w:val="22"/>
              </w:rPr>
              <w:t>.</w:t>
            </w:r>
            <w:r w:rsidR="00D96EBB">
              <w:rPr>
                <w:rFonts w:ascii="Arial" w:hAnsi="Arial" w:cs="Arial"/>
                <w:sz w:val="22"/>
                <w:szCs w:val="22"/>
              </w:rPr>
              <w:t>8</w:t>
            </w:r>
            <w:r w:rsidRPr="00C72A4A">
              <w:rPr>
                <w:rFonts w:ascii="Arial" w:hAnsi="Arial" w:cs="Arial"/>
                <w:sz w:val="22"/>
                <w:szCs w:val="22"/>
              </w:rPr>
              <w:t>0</w:t>
            </w:r>
          </w:p>
          <w:p w14:paraId="56A1A7F3" w14:textId="77777777" w:rsidR="00C72A4A" w:rsidRPr="00C72A4A" w:rsidRDefault="00C72A4A" w:rsidP="000E285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lastRenderedPageBreak/>
              <w:t>2 - Okres gwarancji - 0.00</w:t>
            </w:r>
          </w:p>
          <w:p w14:paraId="12B4EFDE" w14:textId="7DF4430D" w:rsidR="00C72A4A" w:rsidRPr="007D7932" w:rsidRDefault="00C72A4A" w:rsidP="000E28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 xml:space="preserve">3 - Termin wykonania - </w:t>
            </w:r>
            <w:r w:rsidR="00D96EBB">
              <w:rPr>
                <w:rFonts w:ascii="Arial" w:hAnsi="Arial" w:cs="Arial"/>
                <w:sz w:val="22"/>
                <w:szCs w:val="22"/>
              </w:rPr>
              <w:t>2</w:t>
            </w:r>
            <w:r w:rsidRPr="00C72A4A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2E247" w14:textId="163479D9" w:rsidR="00C72A4A" w:rsidRPr="007D7932" w:rsidRDefault="00C72A4A" w:rsidP="000E28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lastRenderedPageBreak/>
              <w:t xml:space="preserve">  </w:t>
            </w:r>
            <w:r w:rsidR="00D96EBB">
              <w:rPr>
                <w:rFonts w:ascii="Arial" w:hAnsi="Arial" w:cs="Arial"/>
                <w:sz w:val="22"/>
                <w:szCs w:val="22"/>
              </w:rPr>
              <w:t>63</w:t>
            </w:r>
            <w:r w:rsidRPr="00C72A4A">
              <w:rPr>
                <w:rFonts w:ascii="Arial" w:hAnsi="Arial" w:cs="Arial"/>
                <w:sz w:val="22"/>
                <w:szCs w:val="22"/>
              </w:rPr>
              <w:t>,</w:t>
            </w:r>
            <w:r w:rsidR="00D96EBB">
              <w:rPr>
                <w:rFonts w:ascii="Arial" w:hAnsi="Arial" w:cs="Arial"/>
                <w:sz w:val="22"/>
                <w:szCs w:val="22"/>
              </w:rPr>
              <w:t>8</w:t>
            </w:r>
            <w:r w:rsidRPr="00C72A4A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C72A4A" w14:paraId="4F4A43FB" w14:textId="77777777" w:rsidTr="000E28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49983" w14:textId="77777777" w:rsidR="00C72A4A" w:rsidRPr="007D7932" w:rsidRDefault="00C72A4A" w:rsidP="000E28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gramStart"/>
            <w:r w:rsidRPr="00C72A4A">
              <w:rPr>
                <w:rFonts w:ascii="Arial" w:hAnsi="Arial" w:cs="Arial"/>
                <w:sz w:val="22"/>
                <w:szCs w:val="22"/>
              </w:rPr>
              <w:t>Pakiet  nr</w:t>
            </w:r>
            <w:proofErr w:type="gramEnd"/>
            <w:r w:rsidRPr="00C72A4A">
              <w:rPr>
                <w:rFonts w:ascii="Arial" w:hAnsi="Arial" w:cs="Arial"/>
                <w:sz w:val="22"/>
                <w:szCs w:val="22"/>
              </w:rPr>
              <w:t xml:space="preserve"> 7 - System immunohematologiczny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1F096" w14:textId="77777777" w:rsidR="00C72A4A" w:rsidRPr="007D7932" w:rsidRDefault="00C72A4A" w:rsidP="000E285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>DiaHem</w:t>
            </w:r>
            <w:proofErr w:type="spellEnd"/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AG </w:t>
            </w:r>
            <w:proofErr w:type="spellStart"/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>Diagnostic</w:t>
            </w:r>
            <w:proofErr w:type="spellEnd"/>
            <w:r w:rsidRPr="00C72A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Products</w:t>
            </w:r>
          </w:p>
          <w:p w14:paraId="14977499" w14:textId="77777777" w:rsidR="00C72A4A" w:rsidRPr="007D7932" w:rsidRDefault="00C72A4A" w:rsidP="000E285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72A4A">
              <w:rPr>
                <w:rFonts w:ascii="Arial" w:hAnsi="Arial" w:cs="Arial"/>
                <w:sz w:val="22"/>
                <w:szCs w:val="22"/>
              </w:rPr>
              <w:t>Schlosserstrasse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72A4A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1160DDB6" w14:textId="77777777" w:rsidR="00C72A4A" w:rsidRPr="007D7932" w:rsidRDefault="00C72A4A" w:rsidP="000E285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CH8180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72A4A">
              <w:rPr>
                <w:rFonts w:ascii="Arial" w:hAnsi="Arial" w:cs="Arial"/>
                <w:sz w:val="22"/>
                <w:szCs w:val="22"/>
              </w:rPr>
              <w:t>Bülach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65793" w14:textId="78869CCD" w:rsidR="00C72A4A" w:rsidRPr="00C72A4A" w:rsidRDefault="00C72A4A" w:rsidP="000E285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893B8E">
              <w:rPr>
                <w:rFonts w:ascii="Arial" w:hAnsi="Arial" w:cs="Arial"/>
                <w:sz w:val="22"/>
                <w:szCs w:val="22"/>
              </w:rPr>
              <w:t>6</w:t>
            </w:r>
            <w:r w:rsidRPr="00C72A4A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75FA6EAD" w14:textId="77777777" w:rsidR="00C72A4A" w:rsidRPr="00C72A4A" w:rsidRDefault="00C72A4A" w:rsidP="000E285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2374DF9B" w14:textId="6EBE132B" w:rsidR="00C72A4A" w:rsidRPr="007D7932" w:rsidRDefault="00C72A4A" w:rsidP="000E285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 xml:space="preserve">3 - Termin wykonania - </w:t>
            </w:r>
            <w:r w:rsidR="00D91DE7">
              <w:rPr>
                <w:rFonts w:ascii="Arial" w:hAnsi="Arial" w:cs="Arial"/>
                <w:sz w:val="22"/>
                <w:szCs w:val="22"/>
              </w:rPr>
              <w:t>2</w:t>
            </w:r>
            <w:r w:rsidRPr="00C72A4A">
              <w:rPr>
                <w:rFonts w:ascii="Arial" w:hAnsi="Arial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3016B" w14:textId="40C6D3ED" w:rsidR="00C72A4A" w:rsidRPr="007D7932" w:rsidRDefault="00C72A4A" w:rsidP="000E285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72A4A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91DE7">
              <w:rPr>
                <w:rFonts w:ascii="Arial" w:hAnsi="Arial" w:cs="Arial"/>
                <w:sz w:val="22"/>
                <w:szCs w:val="22"/>
              </w:rPr>
              <w:t>62</w:t>
            </w:r>
            <w:r w:rsidRPr="00C72A4A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</w:tbl>
    <w:p w14:paraId="7AB6D8B8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53A50F51" w14:textId="7293BC61" w:rsidR="008642B3" w:rsidRDefault="00A85B3B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Przetargowej</w:t>
      </w:r>
    </w:p>
    <w:p w14:paraId="53736213" w14:textId="035C0665" w:rsidR="00A85B3B" w:rsidRPr="00992FF5" w:rsidRDefault="00A85B3B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Romuald Gacka</w:t>
      </w:r>
    </w:p>
    <w:sectPr w:rsidR="00A85B3B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A1E97" w14:textId="77777777" w:rsidR="003251F0" w:rsidRDefault="003251F0">
      <w:r>
        <w:separator/>
      </w:r>
    </w:p>
  </w:endnote>
  <w:endnote w:type="continuationSeparator" w:id="0">
    <w:p w14:paraId="539A0514" w14:textId="77777777" w:rsidR="003251F0" w:rsidRDefault="0032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48D11" w14:textId="77777777" w:rsidR="00C72A4A" w:rsidRDefault="00C72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B538A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6F0BB7D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C55628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072E6" w14:textId="77777777" w:rsidR="00C72A4A" w:rsidRDefault="00C72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8963B" w14:textId="77777777" w:rsidR="003251F0" w:rsidRDefault="003251F0">
      <w:r>
        <w:separator/>
      </w:r>
    </w:p>
  </w:footnote>
  <w:footnote w:type="continuationSeparator" w:id="0">
    <w:p w14:paraId="1F4BF673" w14:textId="77777777" w:rsidR="003251F0" w:rsidRDefault="0032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4D029" w14:textId="77777777" w:rsidR="00C72A4A" w:rsidRDefault="00C72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3ABD4" w14:textId="09777C56" w:rsidR="00A85B3B" w:rsidRPr="00A85B3B" w:rsidRDefault="006A3BEE" w:rsidP="00A85B3B">
    <w:pPr>
      <w:pStyle w:val="Nagwek"/>
    </w:pPr>
    <w:r>
      <w:rPr>
        <w:noProof/>
      </w:rPr>
      <w:drawing>
        <wp:inline distT="0" distB="0" distL="0" distR="0" wp14:anchorId="22DF1274" wp14:editId="3EBD912F">
          <wp:extent cx="5821680" cy="5791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1680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68054" w14:textId="77777777" w:rsidR="00C72A4A" w:rsidRDefault="00C72A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F0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251F0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A3BE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3B8E"/>
    <w:rsid w:val="008A6C10"/>
    <w:rsid w:val="008E5102"/>
    <w:rsid w:val="00915B9E"/>
    <w:rsid w:val="00952256"/>
    <w:rsid w:val="0097748A"/>
    <w:rsid w:val="00992FF5"/>
    <w:rsid w:val="009F0E5C"/>
    <w:rsid w:val="00A029B8"/>
    <w:rsid w:val="00A85B3B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72A4A"/>
    <w:rsid w:val="00CA0B33"/>
    <w:rsid w:val="00CA3511"/>
    <w:rsid w:val="00D01E5B"/>
    <w:rsid w:val="00D04203"/>
    <w:rsid w:val="00D110C0"/>
    <w:rsid w:val="00D168A0"/>
    <w:rsid w:val="00D26ED6"/>
    <w:rsid w:val="00D42C90"/>
    <w:rsid w:val="00D7624A"/>
    <w:rsid w:val="00D8427E"/>
    <w:rsid w:val="00D91DE7"/>
    <w:rsid w:val="00D96EBB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FCD453"/>
  <w15:chartTrackingRefBased/>
  <w15:docId w15:val="{1D9D13DB-5BE6-496C-872A-550AE7FF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Borys</dc:creator>
  <cp:keywords/>
  <dc:description/>
  <cp:lastModifiedBy>Michał Borys</cp:lastModifiedBy>
  <cp:revision>2</cp:revision>
  <cp:lastPrinted>1899-12-31T23:00:00Z</cp:lastPrinted>
  <dcterms:created xsi:type="dcterms:W3CDTF">2026-05-04T15:34:00Z</dcterms:created>
  <dcterms:modified xsi:type="dcterms:W3CDTF">2026-05-04T15:34:00Z</dcterms:modified>
</cp:coreProperties>
</file>