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69F819" w14:textId="77777777" w:rsidR="00B36EDA" w:rsidRPr="00353FDC" w:rsidRDefault="00970E97" w:rsidP="00B36EDA">
      <w:pPr>
        <w:spacing w:after="600"/>
        <w:jc w:val="right"/>
        <w:rPr>
          <w:rFonts w:ascii="Arial" w:hAnsi="Arial" w:cs="Arial"/>
        </w:rPr>
      </w:pPr>
      <w:bookmarkStart w:id="0" w:name="_Hlk53520193"/>
      <w:r w:rsidRPr="00970E97">
        <w:rPr>
          <w:rFonts w:ascii="Arial" w:hAnsi="Arial" w:cs="Arial"/>
        </w:rPr>
        <w:t>Kolbuszowa</w:t>
      </w:r>
      <w:r w:rsidR="00B36EDA" w:rsidRPr="00353FDC">
        <w:rPr>
          <w:rFonts w:ascii="Arial" w:hAnsi="Arial" w:cs="Arial"/>
        </w:rPr>
        <w:t xml:space="preserve"> dnia: </w:t>
      </w:r>
      <w:r w:rsidRPr="00970E97">
        <w:rPr>
          <w:rFonts w:ascii="Arial" w:hAnsi="Arial" w:cs="Arial"/>
        </w:rPr>
        <w:t>2026-05-06</w:t>
      </w:r>
    </w:p>
    <w:p w14:paraId="0A5FB69F" w14:textId="77777777" w:rsidR="00B36EDA" w:rsidRPr="00353FDC" w:rsidRDefault="00970E97" w:rsidP="00B36EDA">
      <w:pPr>
        <w:spacing w:line="360" w:lineRule="auto"/>
        <w:ind w:right="3969"/>
        <w:rPr>
          <w:rFonts w:ascii="Arial" w:hAnsi="Arial" w:cs="Arial"/>
          <w:b/>
          <w:bCs/>
        </w:rPr>
      </w:pPr>
      <w:r w:rsidRPr="00970E97">
        <w:rPr>
          <w:rFonts w:ascii="Arial" w:hAnsi="Arial" w:cs="Arial"/>
          <w:b/>
          <w:bCs/>
        </w:rPr>
        <w:t>Samodzielny Publiczny Zespół Opieki Zdrowotnej w Kolbuszowej</w:t>
      </w:r>
    </w:p>
    <w:p w14:paraId="14ED9595" w14:textId="77777777" w:rsidR="00B36EDA" w:rsidRPr="00353FDC" w:rsidRDefault="00970E97" w:rsidP="00B36EDA">
      <w:pPr>
        <w:spacing w:line="360" w:lineRule="auto"/>
        <w:ind w:right="3969"/>
        <w:rPr>
          <w:rFonts w:ascii="Arial" w:hAnsi="Arial" w:cs="Arial"/>
        </w:rPr>
      </w:pPr>
      <w:r w:rsidRPr="00970E97">
        <w:rPr>
          <w:rFonts w:ascii="Arial" w:hAnsi="Arial" w:cs="Arial"/>
        </w:rPr>
        <w:t>Grunwaldzka</w:t>
      </w:r>
      <w:r w:rsidR="00B36EDA" w:rsidRPr="00353FDC">
        <w:rPr>
          <w:rFonts w:ascii="Arial" w:hAnsi="Arial" w:cs="Arial"/>
        </w:rPr>
        <w:t xml:space="preserve"> </w:t>
      </w:r>
      <w:r w:rsidRPr="00970E97">
        <w:rPr>
          <w:rFonts w:ascii="Arial" w:hAnsi="Arial" w:cs="Arial"/>
        </w:rPr>
        <w:t>4</w:t>
      </w:r>
    </w:p>
    <w:p w14:paraId="799021DC" w14:textId="77777777" w:rsidR="00B36EDA" w:rsidRPr="00353FDC" w:rsidRDefault="00970E97" w:rsidP="00B36EDA">
      <w:pPr>
        <w:ind w:right="3969"/>
        <w:rPr>
          <w:rFonts w:ascii="Arial" w:hAnsi="Arial" w:cs="Arial"/>
        </w:rPr>
      </w:pPr>
      <w:r w:rsidRPr="00970E97">
        <w:rPr>
          <w:rFonts w:ascii="Arial" w:hAnsi="Arial" w:cs="Arial"/>
        </w:rPr>
        <w:t>36-100</w:t>
      </w:r>
      <w:r w:rsidR="00B36EDA" w:rsidRPr="00353FDC">
        <w:rPr>
          <w:rFonts w:ascii="Arial" w:hAnsi="Arial" w:cs="Arial"/>
        </w:rPr>
        <w:t xml:space="preserve"> </w:t>
      </w:r>
      <w:r w:rsidRPr="00970E97">
        <w:rPr>
          <w:rFonts w:ascii="Arial" w:hAnsi="Arial" w:cs="Arial"/>
        </w:rPr>
        <w:t>Kolbuszowa</w:t>
      </w:r>
    </w:p>
    <w:p w14:paraId="296FDF9F" w14:textId="77777777" w:rsidR="00B36EDA" w:rsidRPr="00353FDC" w:rsidRDefault="00B36EDA" w:rsidP="00B36EDA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43E2A36A" w14:textId="77777777" w:rsidR="00B36EDA" w:rsidRPr="00524B34" w:rsidRDefault="00B36EDA" w:rsidP="00B36ED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14:paraId="68A3EC60" w14:textId="77777777" w:rsidR="00B36EDA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353FDC" w14:paraId="0320617C" w14:textId="77777777" w:rsidTr="00B36EDA">
        <w:tc>
          <w:tcPr>
            <w:tcW w:w="9923" w:type="dxa"/>
            <w:shd w:val="clear" w:color="auto" w:fill="F2F2F2"/>
            <w:hideMark/>
          </w:tcPr>
          <w:p w14:paraId="73B01B07" w14:textId="77777777" w:rsidR="00B36EDA" w:rsidRPr="00353FDC" w:rsidRDefault="00B36EDA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4609DAEC" w14:textId="77777777" w:rsidR="00B36EDA" w:rsidRPr="00353FDC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0C488C0B" w14:textId="77777777" w:rsidR="00B36EDA" w:rsidRPr="00353FDC" w:rsidRDefault="00B36EDA" w:rsidP="00B36EDA">
      <w:pPr>
        <w:keepNext/>
        <w:spacing w:after="240"/>
        <w:outlineLvl w:val="0"/>
        <w:rPr>
          <w:rFonts w:ascii="Arial" w:hAnsi="Arial" w:cs="Arial"/>
          <w:b/>
        </w:rPr>
      </w:pPr>
    </w:p>
    <w:p w14:paraId="56314C1A" w14:textId="77777777" w:rsidR="00B36EDA" w:rsidRPr="00353FDC" w:rsidRDefault="00B36EDA" w:rsidP="00B36EDA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353FDC" w14:paraId="4A528772" w14:textId="77777777" w:rsidTr="00B36EDA">
        <w:tc>
          <w:tcPr>
            <w:tcW w:w="2269" w:type="dxa"/>
          </w:tcPr>
          <w:p w14:paraId="3C416491" w14:textId="77777777" w:rsidR="00B36EDA" w:rsidRPr="00353FDC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654" w:type="dxa"/>
          </w:tcPr>
          <w:p w14:paraId="33BBE525" w14:textId="77777777" w:rsidR="00B36EDA" w:rsidRPr="00353FDC" w:rsidRDefault="00970E97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970E97">
              <w:rPr>
                <w:rFonts w:ascii="Arial" w:hAnsi="Arial" w:cs="Arial"/>
                <w:bCs/>
              </w:rPr>
              <w:t>Zakup i dostawa wyposażenia medycznego na potrzeby: Pracowni Diagnostyki Medycznej. Pracowni Tomografii Komputerowej oraz Pracowni Rentgenodiagnostyki dla SP ZOZ w Kolbuszowej</w:t>
            </w:r>
          </w:p>
        </w:tc>
      </w:tr>
      <w:tr w:rsidR="00970E97" w:rsidRPr="00353FDC" w14:paraId="7F8462DB" w14:textId="77777777" w:rsidTr="00305283">
        <w:tc>
          <w:tcPr>
            <w:tcW w:w="2269" w:type="dxa"/>
          </w:tcPr>
          <w:p w14:paraId="5B22F36F" w14:textId="77777777" w:rsidR="00970E97" w:rsidRPr="00353FDC" w:rsidRDefault="00970E97" w:rsidP="0030528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654" w:type="dxa"/>
          </w:tcPr>
          <w:p w14:paraId="66E1CD0D" w14:textId="77777777" w:rsidR="00970E97" w:rsidRPr="00353FDC" w:rsidRDefault="00970E97" w:rsidP="0030528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970E97">
              <w:rPr>
                <w:rFonts w:ascii="Arial" w:hAnsi="Arial" w:cs="Arial"/>
                <w:bCs/>
              </w:rPr>
              <w:t>Eap-2412/6/2026</w:t>
            </w:r>
          </w:p>
        </w:tc>
      </w:tr>
    </w:tbl>
    <w:p w14:paraId="14D1646C" w14:textId="77777777" w:rsidR="00B36EDA" w:rsidRPr="00E1738E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40063643" w14:textId="77777777" w:rsidR="00B36EDA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" w:hAnsi="Arial" w:cs="Arial"/>
          <w:bCs/>
        </w:rPr>
      </w:pPr>
      <w:r w:rsidRPr="008D02AA">
        <w:rPr>
          <w:rFonts w:ascii="Arial" w:hAnsi="Arial" w:cs="Arial"/>
        </w:rPr>
        <w:t xml:space="preserve">Zamawiający, </w:t>
      </w:r>
      <w:r w:rsidR="00970E97" w:rsidRPr="00970E97">
        <w:rPr>
          <w:rFonts w:ascii="Arial" w:hAnsi="Arial" w:cs="Arial"/>
          <w:b/>
        </w:rPr>
        <w:t>Samodzielny Publiczny Zespół Opieki Zdrowotnej w Kolbuszowej</w:t>
      </w:r>
      <w:r w:rsidRPr="008D02AA">
        <w:rPr>
          <w:rFonts w:ascii="Arial" w:hAnsi="Arial" w:cs="Arial"/>
        </w:rPr>
        <w:t>, działając na podstawie art. 253 ust. 1</w:t>
      </w:r>
      <w:r>
        <w:rPr>
          <w:rFonts w:ascii="Arial" w:hAnsi="Arial" w:cs="Arial"/>
        </w:rPr>
        <w:t xml:space="preserve"> pkt. 1 i ust. 2</w:t>
      </w:r>
      <w:r w:rsidRPr="008D02AA">
        <w:rPr>
          <w:rFonts w:ascii="Arial" w:hAnsi="Arial" w:cs="Arial"/>
        </w:rPr>
        <w:t xml:space="preserve"> ustawy z dnia 11 września </w:t>
      </w:r>
      <w:proofErr w:type="gramStart"/>
      <w:r w:rsidRPr="008D02AA">
        <w:rPr>
          <w:rFonts w:ascii="Arial" w:hAnsi="Arial" w:cs="Arial"/>
        </w:rPr>
        <w:t>2019r.</w:t>
      </w:r>
      <w:proofErr w:type="gramEnd"/>
      <w:r w:rsidRPr="008D02AA">
        <w:rPr>
          <w:rFonts w:ascii="Arial" w:hAnsi="Arial" w:cs="Arial"/>
        </w:rPr>
        <w:t xml:space="preserve"> Prawo zamówień publicznych </w:t>
      </w:r>
      <w:r w:rsidR="00970E97" w:rsidRPr="00970E97">
        <w:rPr>
          <w:rFonts w:ascii="Arial" w:hAnsi="Arial" w:cs="Arial"/>
        </w:rPr>
        <w:t>(</w:t>
      </w:r>
      <w:proofErr w:type="spellStart"/>
      <w:r w:rsidR="00970E97" w:rsidRPr="00970E97">
        <w:rPr>
          <w:rFonts w:ascii="Arial" w:hAnsi="Arial" w:cs="Arial"/>
        </w:rPr>
        <w:t>t.j</w:t>
      </w:r>
      <w:proofErr w:type="spellEnd"/>
      <w:r w:rsidR="00970E97" w:rsidRPr="00970E97">
        <w:rPr>
          <w:rFonts w:ascii="Arial" w:hAnsi="Arial" w:cs="Arial"/>
        </w:rPr>
        <w:t>. Dz. U. z 2024 r. poz. 1320 ze zm.)</w:t>
      </w:r>
      <w:r w:rsidRPr="008D02AA">
        <w:rPr>
          <w:rFonts w:ascii="Arial" w:hAnsi="Arial" w:cs="Arial"/>
        </w:rPr>
        <w:t xml:space="preserve">, zwanej dalej „ustawą </w:t>
      </w:r>
      <w:proofErr w:type="spellStart"/>
      <w:r w:rsidRPr="008D02AA">
        <w:rPr>
          <w:rFonts w:ascii="Arial" w:hAnsi="Arial" w:cs="Arial"/>
        </w:rPr>
        <w:t>Pzp</w:t>
      </w:r>
      <w:proofErr w:type="spellEnd"/>
      <w:r w:rsidRPr="008D02AA">
        <w:rPr>
          <w:rFonts w:ascii="Arial" w:hAnsi="Arial" w:cs="Arial"/>
        </w:rPr>
        <w:t>”, informuje, że w toczącym się postępowaniu o udzielenie zamówienia publicznego</w:t>
      </w:r>
      <w:r>
        <w:rPr>
          <w:rFonts w:ascii="Arial" w:hAnsi="Arial" w:cs="Arial"/>
        </w:rPr>
        <w:t xml:space="preserve">, </w:t>
      </w:r>
      <w:r w:rsidRPr="00F245C5">
        <w:rPr>
          <w:rFonts w:ascii="Arial" w:hAnsi="Arial" w:cs="Arial"/>
        </w:rPr>
        <w:t>jako najkorzystniejsza wybrana została oferta złożona przez wykonawcę</w:t>
      </w:r>
      <w:r>
        <w:rPr>
          <w:rFonts w:ascii="Arial" w:hAnsi="Arial" w:cs="Arial"/>
        </w:rPr>
        <w:t>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970E97" w14:paraId="6C09C2ED" w14:textId="77777777" w:rsidTr="00970E9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5C7691" w14:textId="77777777" w:rsidR="00970E97" w:rsidRPr="00F245C5" w:rsidRDefault="00970E97" w:rsidP="00305283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970E97">
              <w:rPr>
                <w:rFonts w:ascii="Arial" w:hAnsi="Arial" w:cs="Arial"/>
                <w:b/>
                <w:bCs/>
              </w:rPr>
              <w:t>1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970E97">
              <w:rPr>
                <w:rFonts w:ascii="Arial" w:hAnsi="Arial" w:cs="Arial"/>
              </w:rPr>
              <w:t xml:space="preserve">Pakiet nr 1: Urządzenia do </w:t>
            </w:r>
            <w:proofErr w:type="spellStart"/>
            <w:r w:rsidRPr="00970E97">
              <w:rPr>
                <w:rFonts w:ascii="Arial" w:hAnsi="Arial" w:cs="Arial"/>
              </w:rPr>
              <w:t>resektoskopii</w:t>
            </w:r>
            <w:proofErr w:type="spellEnd"/>
          </w:p>
          <w:p w14:paraId="7B3D646D" w14:textId="77777777" w:rsidR="00970E97" w:rsidRPr="00F245C5" w:rsidRDefault="00970E97" w:rsidP="00305283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970E97">
              <w:rPr>
                <w:rFonts w:ascii="Arial" w:hAnsi="Arial" w:cs="Arial"/>
                <w:b/>
              </w:rPr>
              <w:t xml:space="preserve">Karl </w:t>
            </w:r>
            <w:proofErr w:type="spellStart"/>
            <w:r w:rsidRPr="00970E97">
              <w:rPr>
                <w:rFonts w:ascii="Arial" w:hAnsi="Arial" w:cs="Arial"/>
                <w:b/>
              </w:rPr>
              <w:t>Storz</w:t>
            </w:r>
            <w:proofErr w:type="spellEnd"/>
            <w:r w:rsidRPr="00970E97">
              <w:rPr>
                <w:rFonts w:ascii="Arial" w:hAnsi="Arial" w:cs="Arial"/>
                <w:b/>
              </w:rPr>
              <w:t xml:space="preserve"> Polska Sp. z o.o.</w:t>
            </w:r>
          </w:p>
          <w:p w14:paraId="7D429BEF" w14:textId="77777777" w:rsidR="00970E97" w:rsidRPr="00F245C5" w:rsidRDefault="00970E97" w:rsidP="00305283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proofErr w:type="spellStart"/>
            <w:r w:rsidRPr="00970E97">
              <w:rPr>
                <w:rFonts w:ascii="Arial" w:hAnsi="Arial" w:cs="Arial"/>
                <w:bCs/>
              </w:rPr>
              <w:t>Hołubcowa</w:t>
            </w:r>
            <w:proofErr w:type="spellEnd"/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970E97">
              <w:rPr>
                <w:rFonts w:ascii="Arial" w:hAnsi="Arial" w:cs="Arial"/>
                <w:bCs/>
              </w:rPr>
              <w:t>123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970E97">
              <w:rPr>
                <w:rFonts w:ascii="Arial" w:hAnsi="Arial" w:cs="Arial"/>
                <w:bCs/>
              </w:rPr>
              <w:t>/-</w:t>
            </w:r>
          </w:p>
          <w:p w14:paraId="7F652737" w14:textId="77777777" w:rsidR="00970E97" w:rsidRPr="00F245C5" w:rsidRDefault="00970E97" w:rsidP="00305283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970E97">
              <w:rPr>
                <w:rFonts w:ascii="Arial" w:hAnsi="Arial" w:cs="Arial"/>
                <w:bCs/>
              </w:rPr>
              <w:t>02-854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970E97">
              <w:rPr>
                <w:rFonts w:ascii="Arial" w:hAnsi="Arial" w:cs="Arial"/>
                <w:bCs/>
              </w:rPr>
              <w:t>Warszawa</w:t>
            </w:r>
          </w:p>
          <w:p w14:paraId="669E71DF" w14:textId="77777777" w:rsidR="00970E97" w:rsidRPr="00F245C5" w:rsidRDefault="00970E97" w:rsidP="00305283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970E97">
              <w:rPr>
                <w:rFonts w:ascii="Arial" w:hAnsi="Arial" w:cs="Arial"/>
                <w:b/>
              </w:rPr>
              <w:t>413 796.59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678372D1" w14:textId="77777777" w:rsidR="00970E97" w:rsidRPr="00F245C5" w:rsidRDefault="00970E97" w:rsidP="00305283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38D8B0F7" w14:textId="77777777" w:rsidR="00970E97" w:rsidRPr="00F245C5" w:rsidRDefault="00970E97" w:rsidP="00305283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970E97">
              <w:rPr>
                <w:rFonts w:ascii="Arial" w:hAnsi="Arial" w:cs="Arial"/>
              </w:rPr>
              <w:t>Wykonawca spełnił warunki udziału w postępowaniu, nie podlegał wykluczeniu z postępowania o udzielenie zamówienia, a treść jego oferty była zgodna z warunkami zamówienia i oceniona w oparciu o określone w SWZ kryteria oceny ofert, została uznana za najkorzystniejszą ofertę. Nadto Zamawiający zwiększył kwotę, którą zamierza przeznaczyć na sfinansowanie zamówienia do ceny najkorzystniejszej oferty.</w:t>
            </w:r>
          </w:p>
        </w:tc>
      </w:tr>
      <w:tr w:rsidR="00970E97" w14:paraId="552474B1" w14:textId="77777777" w:rsidTr="00970E9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87FE13" w14:textId="77777777" w:rsidR="00970E97" w:rsidRPr="00F245C5" w:rsidRDefault="00970E97" w:rsidP="00305283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970E97">
              <w:rPr>
                <w:rFonts w:ascii="Arial" w:hAnsi="Arial" w:cs="Arial"/>
                <w:b/>
                <w:bCs/>
              </w:rPr>
              <w:t>2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970E97">
              <w:rPr>
                <w:rFonts w:ascii="Arial" w:hAnsi="Arial" w:cs="Arial"/>
              </w:rPr>
              <w:t>Pakiet nr 2: Kolumna endoskopowa 4K</w:t>
            </w:r>
          </w:p>
          <w:p w14:paraId="752B0208" w14:textId="77777777" w:rsidR="00970E97" w:rsidRPr="00F245C5" w:rsidRDefault="00970E97" w:rsidP="00305283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970E97">
              <w:rPr>
                <w:rFonts w:ascii="Arial" w:hAnsi="Arial" w:cs="Arial"/>
                <w:b/>
              </w:rPr>
              <w:t xml:space="preserve">Karl </w:t>
            </w:r>
            <w:proofErr w:type="spellStart"/>
            <w:r w:rsidRPr="00970E97">
              <w:rPr>
                <w:rFonts w:ascii="Arial" w:hAnsi="Arial" w:cs="Arial"/>
                <w:b/>
              </w:rPr>
              <w:t>Storz</w:t>
            </w:r>
            <w:proofErr w:type="spellEnd"/>
            <w:r w:rsidRPr="00970E97">
              <w:rPr>
                <w:rFonts w:ascii="Arial" w:hAnsi="Arial" w:cs="Arial"/>
                <w:b/>
              </w:rPr>
              <w:t xml:space="preserve"> Polska Sp. z o.o.</w:t>
            </w:r>
          </w:p>
          <w:p w14:paraId="0DF9D2AA" w14:textId="77777777" w:rsidR="00970E97" w:rsidRPr="00F245C5" w:rsidRDefault="00970E97" w:rsidP="00305283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proofErr w:type="spellStart"/>
            <w:r w:rsidRPr="00970E97">
              <w:rPr>
                <w:rFonts w:ascii="Arial" w:hAnsi="Arial" w:cs="Arial"/>
                <w:bCs/>
              </w:rPr>
              <w:t>Hołubcowa</w:t>
            </w:r>
            <w:proofErr w:type="spellEnd"/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970E97">
              <w:rPr>
                <w:rFonts w:ascii="Arial" w:hAnsi="Arial" w:cs="Arial"/>
                <w:bCs/>
              </w:rPr>
              <w:t>123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970E97">
              <w:rPr>
                <w:rFonts w:ascii="Arial" w:hAnsi="Arial" w:cs="Arial"/>
                <w:bCs/>
              </w:rPr>
              <w:t>/-</w:t>
            </w:r>
          </w:p>
          <w:p w14:paraId="44136AA5" w14:textId="77777777" w:rsidR="00970E97" w:rsidRPr="00F245C5" w:rsidRDefault="00970E97" w:rsidP="00305283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970E97">
              <w:rPr>
                <w:rFonts w:ascii="Arial" w:hAnsi="Arial" w:cs="Arial"/>
                <w:bCs/>
              </w:rPr>
              <w:t>02-854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970E97">
              <w:rPr>
                <w:rFonts w:ascii="Arial" w:hAnsi="Arial" w:cs="Arial"/>
                <w:bCs/>
              </w:rPr>
              <w:t>Warszawa</w:t>
            </w:r>
          </w:p>
          <w:p w14:paraId="37EF2032" w14:textId="77777777" w:rsidR="00970E97" w:rsidRPr="00F245C5" w:rsidRDefault="00970E97" w:rsidP="00305283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970E97">
              <w:rPr>
                <w:rFonts w:ascii="Arial" w:hAnsi="Arial" w:cs="Arial"/>
                <w:b/>
              </w:rPr>
              <w:t>513 564.96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6BB2F959" w14:textId="77777777" w:rsidR="00970E97" w:rsidRPr="00F245C5" w:rsidRDefault="00970E97" w:rsidP="00305283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4C14CDB5" w14:textId="77777777" w:rsidR="00970E97" w:rsidRPr="00F245C5" w:rsidRDefault="00970E97" w:rsidP="00305283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970E97">
              <w:rPr>
                <w:rFonts w:ascii="Arial" w:hAnsi="Arial" w:cs="Arial"/>
              </w:rPr>
              <w:t>Wykonawca spełnił warunki udziału w postępowaniu, nie podlegał wykluczeniu z postępowania o udzielenie zamówienia, a treść jego oferty była zgodna z warunkami zamówienia i oceniona w oparciu o określone w SWZ kryteria oceny ofert, została uznana za najkorzystniejszą ofertę.</w:t>
            </w:r>
          </w:p>
        </w:tc>
      </w:tr>
      <w:tr w:rsidR="00970E97" w14:paraId="6C0E7B43" w14:textId="77777777" w:rsidTr="00970E9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9D7F44" w14:textId="77777777" w:rsidR="00970E97" w:rsidRPr="00F245C5" w:rsidRDefault="00970E97" w:rsidP="00305283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970E97">
              <w:rPr>
                <w:rFonts w:ascii="Arial" w:hAnsi="Arial" w:cs="Arial"/>
                <w:b/>
                <w:bCs/>
              </w:rPr>
              <w:t>3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970E97">
              <w:rPr>
                <w:rFonts w:ascii="Arial" w:hAnsi="Arial" w:cs="Arial"/>
              </w:rPr>
              <w:t>Pakiet nr 3 Lampa operacyjna</w:t>
            </w:r>
          </w:p>
          <w:p w14:paraId="1F285329" w14:textId="77777777" w:rsidR="00970E97" w:rsidRPr="00F245C5" w:rsidRDefault="00970E97" w:rsidP="00305283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970E97">
              <w:rPr>
                <w:rFonts w:ascii="Arial" w:hAnsi="Arial" w:cs="Arial"/>
                <w:b/>
              </w:rPr>
              <w:t xml:space="preserve">Karl </w:t>
            </w:r>
            <w:proofErr w:type="spellStart"/>
            <w:r w:rsidRPr="00970E97">
              <w:rPr>
                <w:rFonts w:ascii="Arial" w:hAnsi="Arial" w:cs="Arial"/>
                <w:b/>
              </w:rPr>
              <w:t>Storz</w:t>
            </w:r>
            <w:proofErr w:type="spellEnd"/>
            <w:r w:rsidRPr="00970E97">
              <w:rPr>
                <w:rFonts w:ascii="Arial" w:hAnsi="Arial" w:cs="Arial"/>
                <w:b/>
              </w:rPr>
              <w:t xml:space="preserve"> Polska Sp. z o.o.</w:t>
            </w:r>
          </w:p>
          <w:p w14:paraId="690AFE52" w14:textId="77777777" w:rsidR="00970E97" w:rsidRPr="00F245C5" w:rsidRDefault="00970E97" w:rsidP="00305283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proofErr w:type="spellStart"/>
            <w:r w:rsidRPr="00970E97">
              <w:rPr>
                <w:rFonts w:ascii="Arial" w:hAnsi="Arial" w:cs="Arial"/>
                <w:bCs/>
              </w:rPr>
              <w:t>Hołubcowa</w:t>
            </w:r>
            <w:proofErr w:type="spellEnd"/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970E97">
              <w:rPr>
                <w:rFonts w:ascii="Arial" w:hAnsi="Arial" w:cs="Arial"/>
                <w:bCs/>
              </w:rPr>
              <w:t>123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970E97">
              <w:rPr>
                <w:rFonts w:ascii="Arial" w:hAnsi="Arial" w:cs="Arial"/>
                <w:bCs/>
              </w:rPr>
              <w:t>/-</w:t>
            </w:r>
          </w:p>
          <w:p w14:paraId="65CB72FE" w14:textId="77777777" w:rsidR="00970E97" w:rsidRPr="00F245C5" w:rsidRDefault="00970E97" w:rsidP="00305283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970E97">
              <w:rPr>
                <w:rFonts w:ascii="Arial" w:hAnsi="Arial" w:cs="Arial"/>
                <w:bCs/>
              </w:rPr>
              <w:t>02-854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970E97">
              <w:rPr>
                <w:rFonts w:ascii="Arial" w:hAnsi="Arial" w:cs="Arial"/>
                <w:bCs/>
              </w:rPr>
              <w:t>Warszawa</w:t>
            </w:r>
          </w:p>
          <w:p w14:paraId="490766FF" w14:textId="77777777" w:rsidR="00970E97" w:rsidRPr="00F245C5" w:rsidRDefault="00970E97" w:rsidP="00305283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970E97">
              <w:rPr>
                <w:rFonts w:ascii="Arial" w:hAnsi="Arial" w:cs="Arial"/>
                <w:b/>
              </w:rPr>
              <w:t>172 406.90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3C070D9E" w14:textId="77777777" w:rsidR="00970E97" w:rsidRPr="00F245C5" w:rsidRDefault="00970E97" w:rsidP="00305283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75A23D16" w14:textId="77777777" w:rsidR="00970E97" w:rsidRPr="00F245C5" w:rsidRDefault="00970E97" w:rsidP="00305283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970E97">
              <w:rPr>
                <w:rFonts w:ascii="Arial" w:hAnsi="Arial" w:cs="Arial"/>
              </w:rPr>
              <w:t>Wykonawca spełnił warunki udziału w postępowaniu, nie podlegał wykluczeniu z postępowania o udzielenie zamówienia, a treść jego oferty była zgodna z warunkami zamówienia i oceniona w oparciu o określone w SWZ kryteria oceny ofert, została uznana za najkorzystniejszą ofertę.</w:t>
            </w:r>
          </w:p>
        </w:tc>
      </w:tr>
      <w:tr w:rsidR="00970E97" w14:paraId="05C264EF" w14:textId="77777777" w:rsidTr="00970E9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9BA65D" w14:textId="77777777" w:rsidR="00970E97" w:rsidRPr="00F245C5" w:rsidRDefault="00970E97" w:rsidP="00305283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970E97">
              <w:rPr>
                <w:rFonts w:ascii="Arial" w:hAnsi="Arial" w:cs="Arial"/>
                <w:b/>
                <w:bCs/>
              </w:rPr>
              <w:t>4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970E97">
              <w:rPr>
                <w:rFonts w:ascii="Arial" w:hAnsi="Arial" w:cs="Arial"/>
              </w:rPr>
              <w:t>Pakiet nr 4: Drobny sprzęt kardiologiczny</w:t>
            </w:r>
          </w:p>
          <w:p w14:paraId="2849FC5A" w14:textId="77777777" w:rsidR="00970E97" w:rsidRPr="00F245C5" w:rsidRDefault="00970E97" w:rsidP="00305283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970E97">
              <w:rPr>
                <w:rFonts w:ascii="Arial" w:hAnsi="Arial" w:cs="Arial"/>
                <w:b/>
              </w:rPr>
              <w:t>AGM-US Spółka z Ograniczoną Odpowiedzialnością</w:t>
            </w:r>
          </w:p>
          <w:p w14:paraId="3962D5E0" w14:textId="77777777" w:rsidR="00970E97" w:rsidRPr="00F245C5" w:rsidRDefault="00970E97" w:rsidP="00305283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970E97">
              <w:rPr>
                <w:rFonts w:ascii="Arial" w:hAnsi="Arial" w:cs="Arial"/>
                <w:bCs/>
              </w:rPr>
              <w:t>Targowisko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970E97">
              <w:rPr>
                <w:rFonts w:ascii="Arial" w:hAnsi="Arial" w:cs="Arial"/>
                <w:bCs/>
              </w:rPr>
              <w:t>428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1FB3C04D" w14:textId="77777777" w:rsidR="00970E97" w:rsidRPr="00F245C5" w:rsidRDefault="00970E97" w:rsidP="00305283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970E97">
              <w:rPr>
                <w:rFonts w:ascii="Arial" w:hAnsi="Arial" w:cs="Arial"/>
                <w:bCs/>
              </w:rPr>
              <w:t>32-015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970E97">
              <w:rPr>
                <w:rFonts w:ascii="Arial" w:hAnsi="Arial" w:cs="Arial"/>
                <w:bCs/>
              </w:rPr>
              <w:t>Targowisko</w:t>
            </w:r>
          </w:p>
          <w:p w14:paraId="4DE52037" w14:textId="77777777" w:rsidR="00970E97" w:rsidRPr="00F245C5" w:rsidRDefault="00970E97" w:rsidP="00305283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970E97">
              <w:rPr>
                <w:rFonts w:ascii="Arial" w:hAnsi="Arial" w:cs="Arial"/>
                <w:b/>
              </w:rPr>
              <w:t>51 413.56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6A11BA71" w14:textId="77777777" w:rsidR="00970E97" w:rsidRPr="00F245C5" w:rsidRDefault="00970E97" w:rsidP="00305283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452A606F" w14:textId="77777777" w:rsidR="00970E97" w:rsidRPr="00F245C5" w:rsidRDefault="00970E97" w:rsidP="00305283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970E97">
              <w:rPr>
                <w:rFonts w:ascii="Arial" w:hAnsi="Arial" w:cs="Arial"/>
              </w:rPr>
              <w:t>Wykonawca spełnił warunki udziału w postępowaniu, nie podlegał wykluczeniu z postępowania o udzielenie zamówienia, a treść jego oferty była zgodna z warunkami zamówienia i oceniona w oparciu o określone w SWZ kryteria oceny ofert, została uznana za najkorzystniejszą ofertę. Nadto Zamawiający zwiększył kwotę, którą zamierza przeznaczyć na sfinansowanie zamówienia do ceny najkorzystniejszej oferty.</w:t>
            </w:r>
          </w:p>
        </w:tc>
      </w:tr>
      <w:tr w:rsidR="00970E97" w14:paraId="4E19312F" w14:textId="77777777" w:rsidTr="00970E9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A6D9CD" w14:textId="77777777" w:rsidR="00970E97" w:rsidRPr="00F245C5" w:rsidRDefault="00970E97" w:rsidP="00305283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970E97">
              <w:rPr>
                <w:rFonts w:ascii="Arial" w:hAnsi="Arial" w:cs="Arial"/>
                <w:b/>
                <w:bCs/>
              </w:rPr>
              <w:t>5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970E97">
              <w:rPr>
                <w:rFonts w:ascii="Arial" w:hAnsi="Arial" w:cs="Arial"/>
              </w:rPr>
              <w:t xml:space="preserve">Pakiet nr 5 </w:t>
            </w:r>
            <w:proofErr w:type="gramStart"/>
            <w:r w:rsidRPr="00970E97">
              <w:rPr>
                <w:rFonts w:ascii="Arial" w:hAnsi="Arial" w:cs="Arial"/>
              </w:rPr>
              <w:t>Urządzenia :</w:t>
            </w:r>
            <w:proofErr w:type="gramEnd"/>
            <w:r w:rsidRPr="00970E97">
              <w:rPr>
                <w:rFonts w:ascii="Arial" w:hAnsi="Arial" w:cs="Arial"/>
              </w:rPr>
              <w:t xml:space="preserve"> Defibrylatory i Kardiomonitory</w:t>
            </w:r>
          </w:p>
          <w:p w14:paraId="54FE510F" w14:textId="77777777" w:rsidR="00970E97" w:rsidRPr="00F245C5" w:rsidRDefault="00970E97" w:rsidP="00305283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970E97">
              <w:rPr>
                <w:rFonts w:ascii="Arial" w:hAnsi="Arial" w:cs="Arial"/>
                <w:b/>
              </w:rPr>
              <w:t>FAMED Żywiec Spółka z ograniczoną odpowiedzialnością</w:t>
            </w:r>
          </w:p>
          <w:p w14:paraId="3B788025" w14:textId="77777777" w:rsidR="00970E97" w:rsidRPr="00F245C5" w:rsidRDefault="00970E97" w:rsidP="00305283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970E97">
              <w:rPr>
                <w:rFonts w:ascii="Arial" w:hAnsi="Arial" w:cs="Arial"/>
                <w:bCs/>
              </w:rPr>
              <w:t>Fabryczna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970E97">
              <w:rPr>
                <w:rFonts w:ascii="Arial" w:hAnsi="Arial" w:cs="Arial"/>
                <w:bCs/>
              </w:rPr>
              <w:t>1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18D8E129" w14:textId="77777777" w:rsidR="00970E97" w:rsidRPr="00F245C5" w:rsidRDefault="00970E97" w:rsidP="00305283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970E97">
              <w:rPr>
                <w:rFonts w:ascii="Arial" w:hAnsi="Arial" w:cs="Arial"/>
                <w:bCs/>
              </w:rPr>
              <w:t>34-300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970E97">
              <w:rPr>
                <w:rFonts w:ascii="Arial" w:hAnsi="Arial" w:cs="Arial"/>
                <w:bCs/>
              </w:rPr>
              <w:t>Żywiec</w:t>
            </w:r>
          </w:p>
          <w:p w14:paraId="5342B3F1" w14:textId="77777777" w:rsidR="00970E97" w:rsidRPr="00F245C5" w:rsidRDefault="00970E97" w:rsidP="00305283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970E97">
              <w:rPr>
                <w:rFonts w:ascii="Arial" w:hAnsi="Arial" w:cs="Arial"/>
                <w:b/>
              </w:rPr>
              <w:t>395 280.00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40FDFA6B" w14:textId="77777777" w:rsidR="00970E97" w:rsidRPr="00F245C5" w:rsidRDefault="00970E97" w:rsidP="00305283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6A7CBADA" w14:textId="77777777" w:rsidR="00970E97" w:rsidRPr="00F245C5" w:rsidRDefault="00970E97" w:rsidP="00305283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970E97">
              <w:rPr>
                <w:rFonts w:ascii="Arial" w:hAnsi="Arial" w:cs="Arial"/>
              </w:rPr>
              <w:t>Wykonawca spełnił warunki udziału w postępowaniu, nie podlegał wykluczeniu z postępowania o udzielenie zamówienia, a treść jego oferty była zgodna z warunkami zamówienia i oceniona w oparciu o określone w SWZ kryteria oceny ofert, została uznana za najkorzystniejszą ofertę. Nadto Zamawiający zwiększył kwotę, którą zamierza przeznaczyć na sfinansowanie zamówienia do ceny najkorzystniejszej oferty.</w:t>
            </w:r>
          </w:p>
        </w:tc>
      </w:tr>
      <w:tr w:rsidR="00970E97" w14:paraId="07082088" w14:textId="77777777" w:rsidTr="00970E9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80B8CF" w14:textId="77777777" w:rsidR="00970E97" w:rsidRPr="00F245C5" w:rsidRDefault="00970E97" w:rsidP="00305283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970E97">
              <w:rPr>
                <w:rFonts w:ascii="Arial" w:hAnsi="Arial" w:cs="Arial"/>
                <w:b/>
                <w:bCs/>
              </w:rPr>
              <w:t>6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970E97">
              <w:rPr>
                <w:rFonts w:ascii="Arial" w:hAnsi="Arial" w:cs="Arial"/>
              </w:rPr>
              <w:t xml:space="preserve">Pakiet nr 6 Laser </w:t>
            </w:r>
            <w:proofErr w:type="spellStart"/>
            <w:r w:rsidRPr="00970E97">
              <w:rPr>
                <w:rFonts w:ascii="Arial" w:hAnsi="Arial" w:cs="Arial"/>
              </w:rPr>
              <w:t>thulowy</w:t>
            </w:r>
            <w:proofErr w:type="spellEnd"/>
          </w:p>
          <w:p w14:paraId="603EA3C8" w14:textId="77777777" w:rsidR="00970E97" w:rsidRPr="00F245C5" w:rsidRDefault="00970E97" w:rsidP="00305283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970E97">
              <w:rPr>
                <w:rFonts w:ascii="Arial" w:hAnsi="Arial" w:cs="Arial"/>
                <w:b/>
              </w:rPr>
              <w:t xml:space="preserve">Karl </w:t>
            </w:r>
            <w:proofErr w:type="spellStart"/>
            <w:r w:rsidRPr="00970E97">
              <w:rPr>
                <w:rFonts w:ascii="Arial" w:hAnsi="Arial" w:cs="Arial"/>
                <w:b/>
              </w:rPr>
              <w:t>Storz</w:t>
            </w:r>
            <w:proofErr w:type="spellEnd"/>
            <w:r w:rsidRPr="00970E97">
              <w:rPr>
                <w:rFonts w:ascii="Arial" w:hAnsi="Arial" w:cs="Arial"/>
                <w:b/>
              </w:rPr>
              <w:t xml:space="preserve"> Polska Sp. z o.o.</w:t>
            </w:r>
          </w:p>
          <w:p w14:paraId="5E1E0D8A" w14:textId="77777777" w:rsidR="00970E97" w:rsidRPr="00F245C5" w:rsidRDefault="00970E97" w:rsidP="00305283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proofErr w:type="spellStart"/>
            <w:r w:rsidRPr="00970E97">
              <w:rPr>
                <w:rFonts w:ascii="Arial" w:hAnsi="Arial" w:cs="Arial"/>
                <w:bCs/>
              </w:rPr>
              <w:t>Hołubcowa</w:t>
            </w:r>
            <w:proofErr w:type="spellEnd"/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970E97">
              <w:rPr>
                <w:rFonts w:ascii="Arial" w:hAnsi="Arial" w:cs="Arial"/>
                <w:bCs/>
              </w:rPr>
              <w:t>123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970E97">
              <w:rPr>
                <w:rFonts w:ascii="Arial" w:hAnsi="Arial" w:cs="Arial"/>
                <w:bCs/>
              </w:rPr>
              <w:t>/-</w:t>
            </w:r>
          </w:p>
          <w:p w14:paraId="41FA57D3" w14:textId="77777777" w:rsidR="00970E97" w:rsidRPr="00F245C5" w:rsidRDefault="00970E97" w:rsidP="00305283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970E97">
              <w:rPr>
                <w:rFonts w:ascii="Arial" w:hAnsi="Arial" w:cs="Arial"/>
                <w:bCs/>
              </w:rPr>
              <w:t>02-854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970E97">
              <w:rPr>
                <w:rFonts w:ascii="Arial" w:hAnsi="Arial" w:cs="Arial"/>
                <w:bCs/>
              </w:rPr>
              <w:t>Warszawa</w:t>
            </w:r>
          </w:p>
          <w:p w14:paraId="3C081AAF" w14:textId="77777777" w:rsidR="00970E97" w:rsidRPr="00F245C5" w:rsidRDefault="00970E97" w:rsidP="00305283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970E97">
              <w:rPr>
                <w:rFonts w:ascii="Arial" w:hAnsi="Arial" w:cs="Arial"/>
                <w:b/>
              </w:rPr>
              <w:t>628 423.78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1DF48E08" w14:textId="77777777" w:rsidR="00970E97" w:rsidRPr="00F245C5" w:rsidRDefault="00970E97" w:rsidP="00305283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49F9964F" w14:textId="77777777" w:rsidR="00970E97" w:rsidRPr="00F245C5" w:rsidRDefault="00970E97" w:rsidP="00305283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970E97">
              <w:rPr>
                <w:rFonts w:ascii="Arial" w:hAnsi="Arial" w:cs="Arial"/>
              </w:rPr>
              <w:t>Wykonawca spełnił warunki udziału w postępowaniu, nie podlegał wykluczeniu z postępowania o udzielenie zamówienia, a treść jego oferty była zgodna z warunkami zamówienia i oceniona w oparciu o określone w SWZ kryteria oceny ofert, została uznana za najkorzystniejszą ofertę.</w:t>
            </w:r>
          </w:p>
        </w:tc>
      </w:tr>
    </w:tbl>
    <w:p w14:paraId="5DD4ADFD" w14:textId="77777777" w:rsidR="00B36EDA" w:rsidRDefault="00B36EDA" w:rsidP="00B36EDA">
      <w:pPr>
        <w:spacing w:before="360" w:after="120" w:line="276" w:lineRule="auto"/>
        <w:ind w:right="-425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</w:t>
      </w:r>
      <w:r>
        <w:rPr>
          <w:rFonts w:ascii="Arial" w:hAnsi="Arial" w:cs="Arial"/>
          <w:b/>
          <w:bCs/>
          <w:color w:val="000000"/>
        </w:rPr>
        <w:t xml:space="preserve"> </w:t>
      </w:r>
      <w:r w:rsidRPr="00C6247D">
        <w:rPr>
          <w:rFonts w:ascii="Arial" w:hAnsi="Arial" w:cs="Arial"/>
          <w:b/>
          <w:bCs/>
          <w:color w:val="000000"/>
        </w:rPr>
        <w:t>punktacją</w:t>
      </w:r>
      <w:r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B36EDA" w14:paraId="3EF956D7" w14:textId="77777777" w:rsidTr="00970E9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3239FAC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t>Część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8B15E61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77E815C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B358342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970E97" w14:paraId="0B254770" w14:textId="77777777" w:rsidTr="00970E9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85441A" w14:textId="77777777" w:rsidR="00970E97" w:rsidRPr="007D7932" w:rsidRDefault="00970E97" w:rsidP="0030528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70E97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970E97">
              <w:rPr>
                <w:rFonts w:ascii="Arial" w:hAnsi="Arial" w:cs="Arial"/>
                <w:sz w:val="22"/>
                <w:szCs w:val="22"/>
              </w:rPr>
              <w:t xml:space="preserve">Pakiet nr 1: Urządzenia do </w:t>
            </w:r>
            <w:proofErr w:type="spellStart"/>
            <w:r w:rsidRPr="00970E97">
              <w:rPr>
                <w:rFonts w:ascii="Arial" w:hAnsi="Arial" w:cs="Arial"/>
                <w:sz w:val="22"/>
                <w:szCs w:val="22"/>
              </w:rPr>
              <w:t>resektoskopii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929D05" w14:textId="77777777" w:rsidR="00970E97" w:rsidRPr="007D7932" w:rsidRDefault="00970E97" w:rsidP="00305283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70E9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Karl </w:t>
            </w:r>
            <w:proofErr w:type="spellStart"/>
            <w:r w:rsidRPr="00970E97">
              <w:rPr>
                <w:rFonts w:ascii="Arial" w:hAnsi="Arial" w:cs="Arial"/>
                <w:b/>
                <w:bCs/>
                <w:sz w:val="22"/>
                <w:szCs w:val="22"/>
              </w:rPr>
              <w:t>Storz</w:t>
            </w:r>
            <w:proofErr w:type="spellEnd"/>
            <w:r w:rsidRPr="00970E9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Polska Sp. z o.o.</w:t>
            </w:r>
          </w:p>
          <w:p w14:paraId="689EA128" w14:textId="77777777" w:rsidR="00970E97" w:rsidRPr="007D7932" w:rsidRDefault="00970E97" w:rsidP="00305283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970E97">
              <w:rPr>
                <w:rFonts w:ascii="Arial" w:hAnsi="Arial" w:cs="Arial"/>
                <w:sz w:val="22"/>
                <w:szCs w:val="22"/>
              </w:rPr>
              <w:t>Hołubcowa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70E97">
              <w:rPr>
                <w:rFonts w:ascii="Arial" w:hAnsi="Arial" w:cs="Arial"/>
                <w:sz w:val="22"/>
                <w:szCs w:val="22"/>
              </w:rPr>
              <w:t>123/-</w:t>
            </w:r>
          </w:p>
          <w:p w14:paraId="28995B4B" w14:textId="77777777" w:rsidR="00970E97" w:rsidRPr="007D7932" w:rsidRDefault="00970E97" w:rsidP="00305283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70E97">
              <w:rPr>
                <w:rFonts w:ascii="Arial" w:hAnsi="Arial" w:cs="Arial"/>
                <w:sz w:val="22"/>
                <w:szCs w:val="22"/>
              </w:rPr>
              <w:t>02-854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70E97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5004F8" w14:textId="4B00A493" w:rsidR="00970E97" w:rsidRPr="00970E97" w:rsidRDefault="00970E97" w:rsidP="00305283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970E97">
              <w:rPr>
                <w:rFonts w:ascii="Arial" w:hAnsi="Arial" w:cs="Arial"/>
                <w:sz w:val="22"/>
                <w:szCs w:val="22"/>
              </w:rPr>
              <w:t xml:space="preserve">1 - Cena - </w:t>
            </w:r>
            <w:r w:rsidR="00166A8D">
              <w:rPr>
                <w:rFonts w:ascii="Arial" w:hAnsi="Arial" w:cs="Arial"/>
                <w:sz w:val="22"/>
                <w:szCs w:val="22"/>
              </w:rPr>
              <w:t>6</w:t>
            </w:r>
            <w:r w:rsidRPr="00970E97">
              <w:rPr>
                <w:rFonts w:ascii="Arial" w:hAnsi="Arial" w:cs="Arial"/>
                <w:sz w:val="22"/>
                <w:szCs w:val="22"/>
              </w:rPr>
              <w:t>0.00</w:t>
            </w:r>
          </w:p>
          <w:p w14:paraId="7EDB64D3" w14:textId="77777777" w:rsidR="00970E97" w:rsidRPr="00970E97" w:rsidRDefault="00970E97" w:rsidP="00305283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970E97">
              <w:rPr>
                <w:rFonts w:ascii="Arial" w:hAnsi="Arial" w:cs="Arial"/>
                <w:sz w:val="22"/>
                <w:szCs w:val="22"/>
              </w:rPr>
              <w:t>2 - Okres gwarancji - 0.00</w:t>
            </w:r>
          </w:p>
          <w:p w14:paraId="41B7DE79" w14:textId="77777777" w:rsidR="00970E97" w:rsidRPr="007D7932" w:rsidRDefault="00970E97" w:rsidP="0030528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70E97">
              <w:rPr>
                <w:rFonts w:ascii="Arial" w:hAnsi="Arial" w:cs="Arial"/>
                <w:sz w:val="22"/>
                <w:szCs w:val="22"/>
              </w:rPr>
              <w:t>3 - Termin wykonania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DEB07B" w14:textId="0E089237" w:rsidR="00970E97" w:rsidRPr="00970E97" w:rsidRDefault="00166A8D" w:rsidP="0030528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highlight w:val="darkGray"/>
              </w:rPr>
            </w:pPr>
            <w:r w:rsidRPr="00166A8D">
              <w:rPr>
                <w:rFonts w:ascii="Arial" w:hAnsi="Arial" w:cs="Arial"/>
                <w:sz w:val="22"/>
                <w:szCs w:val="22"/>
              </w:rPr>
              <w:t>60,00</w:t>
            </w:r>
          </w:p>
        </w:tc>
      </w:tr>
      <w:tr w:rsidR="00970E97" w14:paraId="40F870B6" w14:textId="77777777" w:rsidTr="00970E9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32449E" w14:textId="77777777" w:rsidR="00970E97" w:rsidRPr="007D7932" w:rsidRDefault="00970E97" w:rsidP="0030528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70E97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970E97">
              <w:rPr>
                <w:rFonts w:ascii="Arial" w:hAnsi="Arial" w:cs="Arial"/>
                <w:sz w:val="22"/>
                <w:szCs w:val="22"/>
              </w:rPr>
              <w:t>Pakiet nr 2: Kolumna endoskopowa 4K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7F2C54" w14:textId="77777777" w:rsidR="00970E97" w:rsidRPr="007D7932" w:rsidRDefault="00970E97" w:rsidP="00305283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70E9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Karl </w:t>
            </w:r>
            <w:proofErr w:type="spellStart"/>
            <w:r w:rsidRPr="00970E97">
              <w:rPr>
                <w:rFonts w:ascii="Arial" w:hAnsi="Arial" w:cs="Arial"/>
                <w:b/>
                <w:bCs/>
                <w:sz w:val="22"/>
                <w:szCs w:val="22"/>
              </w:rPr>
              <w:t>Storz</w:t>
            </w:r>
            <w:proofErr w:type="spellEnd"/>
            <w:r w:rsidRPr="00970E9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Polska Sp. z o.o.</w:t>
            </w:r>
          </w:p>
          <w:p w14:paraId="10D45E92" w14:textId="77777777" w:rsidR="00970E97" w:rsidRPr="007D7932" w:rsidRDefault="00970E97" w:rsidP="00305283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970E97">
              <w:rPr>
                <w:rFonts w:ascii="Arial" w:hAnsi="Arial" w:cs="Arial"/>
                <w:sz w:val="22"/>
                <w:szCs w:val="22"/>
              </w:rPr>
              <w:t>Hołubcowa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70E97">
              <w:rPr>
                <w:rFonts w:ascii="Arial" w:hAnsi="Arial" w:cs="Arial"/>
                <w:sz w:val="22"/>
                <w:szCs w:val="22"/>
              </w:rPr>
              <w:t>123/-</w:t>
            </w:r>
          </w:p>
          <w:p w14:paraId="3E3CC887" w14:textId="77777777" w:rsidR="00970E97" w:rsidRPr="007D7932" w:rsidRDefault="00970E97" w:rsidP="00305283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70E97">
              <w:rPr>
                <w:rFonts w:ascii="Arial" w:hAnsi="Arial" w:cs="Arial"/>
                <w:sz w:val="22"/>
                <w:szCs w:val="22"/>
              </w:rPr>
              <w:t>02-854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70E97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E5B371" w14:textId="79DDFB01" w:rsidR="00970E97" w:rsidRPr="00970E97" w:rsidRDefault="00970E97" w:rsidP="00305283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970E97">
              <w:rPr>
                <w:rFonts w:ascii="Arial" w:hAnsi="Arial" w:cs="Arial"/>
                <w:sz w:val="22"/>
                <w:szCs w:val="22"/>
              </w:rPr>
              <w:t xml:space="preserve">1 - Cena - </w:t>
            </w:r>
            <w:r w:rsidR="00166A8D">
              <w:rPr>
                <w:rFonts w:ascii="Arial" w:hAnsi="Arial" w:cs="Arial"/>
                <w:sz w:val="22"/>
                <w:szCs w:val="22"/>
              </w:rPr>
              <w:t>6</w:t>
            </w:r>
            <w:r w:rsidRPr="00970E97">
              <w:rPr>
                <w:rFonts w:ascii="Arial" w:hAnsi="Arial" w:cs="Arial"/>
                <w:sz w:val="22"/>
                <w:szCs w:val="22"/>
              </w:rPr>
              <w:t>0.00</w:t>
            </w:r>
          </w:p>
          <w:p w14:paraId="5321CC11" w14:textId="77777777" w:rsidR="00970E97" w:rsidRPr="00970E97" w:rsidRDefault="00970E97" w:rsidP="00305283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970E97">
              <w:rPr>
                <w:rFonts w:ascii="Arial" w:hAnsi="Arial" w:cs="Arial"/>
                <w:sz w:val="22"/>
                <w:szCs w:val="22"/>
              </w:rPr>
              <w:t>2 - Okres gwarancji - 0.00</w:t>
            </w:r>
          </w:p>
          <w:p w14:paraId="529E9618" w14:textId="77777777" w:rsidR="00970E97" w:rsidRPr="007D7932" w:rsidRDefault="00970E97" w:rsidP="0030528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70E97">
              <w:rPr>
                <w:rFonts w:ascii="Arial" w:hAnsi="Arial" w:cs="Arial"/>
                <w:sz w:val="22"/>
                <w:szCs w:val="22"/>
              </w:rPr>
              <w:t>3 - Termin wykonania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F10278" w14:textId="53F349F3" w:rsidR="00970E97" w:rsidRPr="007D7932" w:rsidRDefault="00970E97" w:rsidP="0030528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70E97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166A8D">
              <w:rPr>
                <w:rFonts w:ascii="Arial" w:hAnsi="Arial" w:cs="Arial"/>
                <w:sz w:val="22"/>
                <w:szCs w:val="22"/>
              </w:rPr>
              <w:t>6</w:t>
            </w:r>
            <w:r w:rsidRPr="00970E97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</w:tr>
      <w:tr w:rsidR="00970E97" w14:paraId="1A132824" w14:textId="77777777" w:rsidTr="00970E9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08DC06" w14:textId="77777777" w:rsidR="00970E97" w:rsidRPr="007D7932" w:rsidRDefault="00970E97" w:rsidP="0030528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70E97">
              <w:rPr>
                <w:rFonts w:ascii="Arial" w:hAnsi="Arial" w:cs="Arial"/>
                <w:sz w:val="22"/>
                <w:szCs w:val="22"/>
              </w:rPr>
              <w:t>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970E97">
              <w:rPr>
                <w:rFonts w:ascii="Arial" w:hAnsi="Arial" w:cs="Arial"/>
                <w:sz w:val="22"/>
                <w:szCs w:val="22"/>
              </w:rPr>
              <w:t xml:space="preserve">Pakiet nr 3 </w:t>
            </w:r>
            <w:r w:rsidRPr="00970E97">
              <w:rPr>
                <w:rFonts w:ascii="Arial" w:hAnsi="Arial" w:cs="Arial"/>
                <w:sz w:val="22"/>
                <w:szCs w:val="22"/>
              </w:rPr>
              <w:lastRenderedPageBreak/>
              <w:t>Lampa operacyjna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ED86DA" w14:textId="77777777" w:rsidR="00970E97" w:rsidRPr="007D7932" w:rsidRDefault="00970E97" w:rsidP="00305283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70E97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 xml:space="preserve">Karl </w:t>
            </w:r>
            <w:proofErr w:type="spellStart"/>
            <w:r w:rsidRPr="00970E97">
              <w:rPr>
                <w:rFonts w:ascii="Arial" w:hAnsi="Arial" w:cs="Arial"/>
                <w:b/>
                <w:bCs/>
                <w:sz w:val="22"/>
                <w:szCs w:val="22"/>
              </w:rPr>
              <w:t>Storz</w:t>
            </w:r>
            <w:proofErr w:type="spellEnd"/>
            <w:r w:rsidRPr="00970E9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Polska Sp. z </w:t>
            </w:r>
            <w:r w:rsidRPr="00970E97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o.o.</w:t>
            </w:r>
          </w:p>
          <w:p w14:paraId="6F5B4DA2" w14:textId="77777777" w:rsidR="00970E97" w:rsidRPr="007D7932" w:rsidRDefault="00970E97" w:rsidP="00305283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970E97">
              <w:rPr>
                <w:rFonts w:ascii="Arial" w:hAnsi="Arial" w:cs="Arial"/>
                <w:sz w:val="22"/>
                <w:szCs w:val="22"/>
              </w:rPr>
              <w:t>Hołubcowa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70E97">
              <w:rPr>
                <w:rFonts w:ascii="Arial" w:hAnsi="Arial" w:cs="Arial"/>
                <w:sz w:val="22"/>
                <w:szCs w:val="22"/>
              </w:rPr>
              <w:t>123/-</w:t>
            </w:r>
          </w:p>
          <w:p w14:paraId="1CBE242F" w14:textId="77777777" w:rsidR="00970E97" w:rsidRPr="007D7932" w:rsidRDefault="00970E97" w:rsidP="00305283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70E97">
              <w:rPr>
                <w:rFonts w:ascii="Arial" w:hAnsi="Arial" w:cs="Arial"/>
                <w:sz w:val="22"/>
                <w:szCs w:val="22"/>
              </w:rPr>
              <w:t>02-854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70E97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7EDAF1" w14:textId="3768E165" w:rsidR="00970E97" w:rsidRPr="00970E97" w:rsidRDefault="00970E97" w:rsidP="00305283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970E97">
              <w:rPr>
                <w:rFonts w:ascii="Arial" w:hAnsi="Arial" w:cs="Arial"/>
                <w:sz w:val="22"/>
                <w:szCs w:val="22"/>
              </w:rPr>
              <w:lastRenderedPageBreak/>
              <w:t xml:space="preserve">1 - Cena - </w:t>
            </w:r>
            <w:r w:rsidR="00166A8D">
              <w:rPr>
                <w:rFonts w:ascii="Arial" w:hAnsi="Arial" w:cs="Arial"/>
                <w:sz w:val="22"/>
                <w:szCs w:val="22"/>
              </w:rPr>
              <w:t>6</w:t>
            </w:r>
            <w:r w:rsidRPr="00970E97">
              <w:rPr>
                <w:rFonts w:ascii="Arial" w:hAnsi="Arial" w:cs="Arial"/>
                <w:sz w:val="22"/>
                <w:szCs w:val="22"/>
              </w:rPr>
              <w:t>0.00</w:t>
            </w:r>
          </w:p>
          <w:p w14:paraId="2EA22E69" w14:textId="77777777" w:rsidR="00970E97" w:rsidRPr="00970E97" w:rsidRDefault="00970E97" w:rsidP="00305283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970E97">
              <w:rPr>
                <w:rFonts w:ascii="Arial" w:hAnsi="Arial" w:cs="Arial"/>
                <w:sz w:val="22"/>
                <w:szCs w:val="22"/>
              </w:rPr>
              <w:lastRenderedPageBreak/>
              <w:t>2 - Okres gwarancji - 0.00</w:t>
            </w:r>
          </w:p>
          <w:p w14:paraId="1EDB4A56" w14:textId="77777777" w:rsidR="00970E97" w:rsidRPr="007D7932" w:rsidRDefault="00970E97" w:rsidP="0030528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70E97">
              <w:rPr>
                <w:rFonts w:ascii="Arial" w:hAnsi="Arial" w:cs="Arial"/>
                <w:sz w:val="22"/>
                <w:szCs w:val="22"/>
              </w:rPr>
              <w:t>3 - Termin wykonania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BF9710" w14:textId="4D9BABAB" w:rsidR="00970E97" w:rsidRPr="007D7932" w:rsidRDefault="00970E97" w:rsidP="0030528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70E97">
              <w:rPr>
                <w:rFonts w:ascii="Arial" w:hAnsi="Arial" w:cs="Arial"/>
                <w:sz w:val="22"/>
                <w:szCs w:val="22"/>
              </w:rPr>
              <w:lastRenderedPageBreak/>
              <w:t xml:space="preserve">  </w:t>
            </w:r>
            <w:r w:rsidR="00166A8D">
              <w:rPr>
                <w:rFonts w:ascii="Arial" w:hAnsi="Arial" w:cs="Arial"/>
                <w:sz w:val="22"/>
                <w:szCs w:val="22"/>
              </w:rPr>
              <w:t>6</w:t>
            </w:r>
            <w:r w:rsidRPr="00970E97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</w:tr>
      <w:tr w:rsidR="00970E97" w14:paraId="4018005D" w14:textId="77777777" w:rsidTr="00970E9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F7B30F" w14:textId="77777777" w:rsidR="00970E97" w:rsidRPr="007D7932" w:rsidRDefault="00970E97" w:rsidP="0030528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70E97">
              <w:rPr>
                <w:rFonts w:ascii="Arial" w:hAnsi="Arial" w:cs="Arial"/>
                <w:sz w:val="22"/>
                <w:szCs w:val="22"/>
              </w:rPr>
              <w:t>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970E97">
              <w:rPr>
                <w:rFonts w:ascii="Arial" w:hAnsi="Arial" w:cs="Arial"/>
                <w:sz w:val="22"/>
                <w:szCs w:val="22"/>
              </w:rPr>
              <w:t>Pakiet nr 4: Drobny sprzęt kardiologiczny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9D3951" w14:textId="77777777" w:rsidR="00970E97" w:rsidRPr="007D7932" w:rsidRDefault="00970E97" w:rsidP="00305283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70E97">
              <w:rPr>
                <w:rFonts w:ascii="Arial" w:hAnsi="Arial" w:cs="Arial"/>
                <w:b/>
                <w:bCs/>
                <w:sz w:val="22"/>
                <w:szCs w:val="22"/>
              </w:rPr>
              <w:t>AGM-US Spółka z Ograniczoną Odpowiedzialnością</w:t>
            </w:r>
          </w:p>
          <w:p w14:paraId="62AC9D6F" w14:textId="77777777" w:rsidR="00970E97" w:rsidRPr="007D7932" w:rsidRDefault="00970E97" w:rsidP="00305283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970E97">
              <w:rPr>
                <w:rFonts w:ascii="Arial" w:hAnsi="Arial" w:cs="Arial"/>
                <w:sz w:val="22"/>
                <w:szCs w:val="22"/>
              </w:rPr>
              <w:t>Targowisko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70E97">
              <w:rPr>
                <w:rFonts w:ascii="Arial" w:hAnsi="Arial" w:cs="Arial"/>
                <w:sz w:val="22"/>
                <w:szCs w:val="22"/>
              </w:rPr>
              <w:t>428</w:t>
            </w:r>
          </w:p>
          <w:p w14:paraId="13209055" w14:textId="77777777" w:rsidR="00970E97" w:rsidRPr="007D7932" w:rsidRDefault="00970E97" w:rsidP="00305283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70E97">
              <w:rPr>
                <w:rFonts w:ascii="Arial" w:hAnsi="Arial" w:cs="Arial"/>
                <w:sz w:val="22"/>
                <w:szCs w:val="22"/>
              </w:rPr>
              <w:t>32-015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70E97">
              <w:rPr>
                <w:rFonts w:ascii="Arial" w:hAnsi="Arial" w:cs="Arial"/>
                <w:sz w:val="22"/>
                <w:szCs w:val="22"/>
              </w:rPr>
              <w:t>Targowisko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4DBAA9" w14:textId="6815A000" w:rsidR="00970E97" w:rsidRPr="00970E97" w:rsidRDefault="00970E97" w:rsidP="00305283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970E97">
              <w:rPr>
                <w:rFonts w:ascii="Arial" w:hAnsi="Arial" w:cs="Arial"/>
                <w:sz w:val="22"/>
                <w:szCs w:val="22"/>
              </w:rPr>
              <w:t xml:space="preserve">1 - Cena - </w:t>
            </w:r>
            <w:r w:rsidR="00166A8D">
              <w:rPr>
                <w:rFonts w:ascii="Arial" w:hAnsi="Arial" w:cs="Arial"/>
                <w:sz w:val="22"/>
                <w:szCs w:val="22"/>
              </w:rPr>
              <w:t>6</w:t>
            </w:r>
            <w:r w:rsidRPr="00970E97">
              <w:rPr>
                <w:rFonts w:ascii="Arial" w:hAnsi="Arial" w:cs="Arial"/>
                <w:sz w:val="22"/>
                <w:szCs w:val="22"/>
              </w:rPr>
              <w:t>0.00</w:t>
            </w:r>
          </w:p>
          <w:p w14:paraId="37FEBE8F" w14:textId="77777777" w:rsidR="00970E97" w:rsidRPr="00970E97" w:rsidRDefault="00970E97" w:rsidP="00305283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970E97">
              <w:rPr>
                <w:rFonts w:ascii="Arial" w:hAnsi="Arial" w:cs="Arial"/>
                <w:sz w:val="22"/>
                <w:szCs w:val="22"/>
              </w:rPr>
              <w:t>2 - Okres gwarancji - 0.00</w:t>
            </w:r>
          </w:p>
          <w:p w14:paraId="42E153A2" w14:textId="77777777" w:rsidR="00970E97" w:rsidRPr="00970E97" w:rsidRDefault="00970E97" w:rsidP="00305283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970E97">
              <w:rPr>
                <w:rFonts w:ascii="Arial" w:hAnsi="Arial" w:cs="Arial"/>
                <w:sz w:val="22"/>
                <w:szCs w:val="22"/>
              </w:rPr>
              <w:t>3 - Jakość - 0.00</w:t>
            </w:r>
          </w:p>
          <w:p w14:paraId="595245F7" w14:textId="20A81AE2" w:rsidR="00970E97" w:rsidRPr="007D7932" w:rsidRDefault="00970E97" w:rsidP="0030528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70E97">
              <w:rPr>
                <w:rFonts w:ascii="Arial" w:hAnsi="Arial" w:cs="Arial"/>
                <w:sz w:val="22"/>
                <w:szCs w:val="22"/>
              </w:rPr>
              <w:t xml:space="preserve">4 - Termin wykonania - </w:t>
            </w:r>
            <w:r w:rsidR="00166A8D">
              <w:rPr>
                <w:rFonts w:ascii="Arial" w:hAnsi="Arial" w:cs="Arial"/>
                <w:sz w:val="22"/>
                <w:szCs w:val="22"/>
              </w:rPr>
              <w:t>1</w:t>
            </w:r>
            <w:r w:rsidRPr="00970E97">
              <w:rPr>
                <w:rFonts w:ascii="Arial" w:hAnsi="Arial" w:cs="Arial"/>
                <w:sz w:val="22"/>
                <w:szCs w:val="22"/>
              </w:rPr>
              <w:t>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5305F2" w14:textId="6C1C25BE" w:rsidR="00970E97" w:rsidRPr="007D7932" w:rsidRDefault="00970E97" w:rsidP="0030528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70E97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166A8D">
              <w:rPr>
                <w:rFonts w:ascii="Arial" w:hAnsi="Arial" w:cs="Arial"/>
                <w:sz w:val="22"/>
                <w:szCs w:val="22"/>
              </w:rPr>
              <w:t>7</w:t>
            </w:r>
            <w:r w:rsidRPr="00970E97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</w:tr>
      <w:tr w:rsidR="00970E97" w14:paraId="1C268E56" w14:textId="77777777" w:rsidTr="00970E9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D2B564" w14:textId="77777777" w:rsidR="00970E97" w:rsidRPr="007D7932" w:rsidRDefault="00970E97" w:rsidP="0030528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70E97">
              <w:rPr>
                <w:rFonts w:ascii="Arial" w:hAnsi="Arial" w:cs="Arial"/>
                <w:sz w:val="22"/>
                <w:szCs w:val="22"/>
              </w:rPr>
              <w:t>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970E97">
              <w:rPr>
                <w:rFonts w:ascii="Arial" w:hAnsi="Arial" w:cs="Arial"/>
                <w:sz w:val="22"/>
                <w:szCs w:val="22"/>
              </w:rPr>
              <w:t xml:space="preserve">Pakiet nr 5 </w:t>
            </w:r>
            <w:proofErr w:type="gramStart"/>
            <w:r w:rsidRPr="00970E97">
              <w:rPr>
                <w:rFonts w:ascii="Arial" w:hAnsi="Arial" w:cs="Arial"/>
                <w:sz w:val="22"/>
                <w:szCs w:val="22"/>
              </w:rPr>
              <w:t>Urządzenia :</w:t>
            </w:r>
            <w:proofErr w:type="gramEnd"/>
            <w:r w:rsidRPr="00970E97">
              <w:rPr>
                <w:rFonts w:ascii="Arial" w:hAnsi="Arial" w:cs="Arial"/>
                <w:sz w:val="22"/>
                <w:szCs w:val="22"/>
              </w:rPr>
              <w:t xml:space="preserve"> Defibrylatory i Kardiomonitory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85B3B6" w14:textId="77777777" w:rsidR="00970E97" w:rsidRPr="007D7932" w:rsidRDefault="00970E97" w:rsidP="00305283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70E97">
              <w:rPr>
                <w:rFonts w:ascii="Arial" w:hAnsi="Arial" w:cs="Arial"/>
                <w:b/>
                <w:bCs/>
                <w:sz w:val="22"/>
                <w:szCs w:val="22"/>
              </w:rPr>
              <w:t>FAMED Żywiec Spółka z ograniczoną odpowiedzialnością</w:t>
            </w:r>
          </w:p>
          <w:p w14:paraId="254C4D06" w14:textId="77777777" w:rsidR="00970E97" w:rsidRPr="007D7932" w:rsidRDefault="00970E97" w:rsidP="00305283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970E97">
              <w:rPr>
                <w:rFonts w:ascii="Arial" w:hAnsi="Arial" w:cs="Arial"/>
                <w:sz w:val="22"/>
                <w:szCs w:val="22"/>
              </w:rPr>
              <w:t>Fabryczna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70E97">
              <w:rPr>
                <w:rFonts w:ascii="Arial" w:hAnsi="Arial" w:cs="Arial"/>
                <w:sz w:val="22"/>
                <w:szCs w:val="22"/>
              </w:rPr>
              <w:t>1</w:t>
            </w:r>
          </w:p>
          <w:p w14:paraId="7B33950D" w14:textId="77777777" w:rsidR="00970E97" w:rsidRPr="007D7932" w:rsidRDefault="00970E97" w:rsidP="00305283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70E97">
              <w:rPr>
                <w:rFonts w:ascii="Arial" w:hAnsi="Arial" w:cs="Arial"/>
                <w:sz w:val="22"/>
                <w:szCs w:val="22"/>
              </w:rPr>
              <w:t>34-300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70E97">
              <w:rPr>
                <w:rFonts w:ascii="Arial" w:hAnsi="Arial" w:cs="Arial"/>
                <w:sz w:val="22"/>
                <w:szCs w:val="22"/>
              </w:rPr>
              <w:t>Żywiec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EA0492" w14:textId="0EE0DB78" w:rsidR="00970E97" w:rsidRPr="00970E97" w:rsidRDefault="00970E97" w:rsidP="00305283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970E97">
              <w:rPr>
                <w:rFonts w:ascii="Arial" w:hAnsi="Arial" w:cs="Arial"/>
                <w:sz w:val="22"/>
                <w:szCs w:val="22"/>
              </w:rPr>
              <w:t xml:space="preserve">1 - Cena - </w:t>
            </w:r>
            <w:r w:rsidR="00166A8D">
              <w:rPr>
                <w:rFonts w:ascii="Arial" w:hAnsi="Arial" w:cs="Arial"/>
                <w:sz w:val="22"/>
                <w:szCs w:val="22"/>
              </w:rPr>
              <w:t>6</w:t>
            </w:r>
            <w:r w:rsidRPr="00970E97">
              <w:rPr>
                <w:rFonts w:ascii="Arial" w:hAnsi="Arial" w:cs="Arial"/>
                <w:sz w:val="22"/>
                <w:szCs w:val="22"/>
              </w:rPr>
              <w:t>0.00</w:t>
            </w:r>
          </w:p>
          <w:p w14:paraId="20BDF76F" w14:textId="77777777" w:rsidR="00970E97" w:rsidRPr="00970E97" w:rsidRDefault="00970E97" w:rsidP="00305283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970E97">
              <w:rPr>
                <w:rFonts w:ascii="Arial" w:hAnsi="Arial" w:cs="Arial"/>
                <w:sz w:val="22"/>
                <w:szCs w:val="22"/>
              </w:rPr>
              <w:t>2 - Okres gwarancji - 0.00</w:t>
            </w:r>
          </w:p>
          <w:p w14:paraId="32CA1F1D" w14:textId="77777777" w:rsidR="00970E97" w:rsidRPr="00970E97" w:rsidRDefault="00970E97" w:rsidP="00305283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970E97">
              <w:rPr>
                <w:rFonts w:ascii="Arial" w:hAnsi="Arial" w:cs="Arial"/>
                <w:sz w:val="22"/>
                <w:szCs w:val="22"/>
              </w:rPr>
              <w:t>3 - Jakość - 0.00</w:t>
            </w:r>
          </w:p>
          <w:p w14:paraId="0F186172" w14:textId="77777777" w:rsidR="00970E97" w:rsidRPr="007D7932" w:rsidRDefault="00970E97" w:rsidP="0030528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70E97">
              <w:rPr>
                <w:rFonts w:ascii="Arial" w:hAnsi="Arial" w:cs="Arial"/>
                <w:sz w:val="22"/>
                <w:szCs w:val="22"/>
              </w:rPr>
              <w:t>4 - Termin wykonania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5F17F3" w14:textId="63503E5E" w:rsidR="00970E97" w:rsidRPr="007D7932" w:rsidRDefault="00970E97" w:rsidP="0030528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70E97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166A8D">
              <w:rPr>
                <w:rFonts w:ascii="Arial" w:hAnsi="Arial" w:cs="Arial"/>
                <w:sz w:val="22"/>
                <w:szCs w:val="22"/>
              </w:rPr>
              <w:t>6</w:t>
            </w:r>
            <w:r w:rsidRPr="00970E97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</w:tr>
      <w:tr w:rsidR="00970E97" w14:paraId="55EAEBD5" w14:textId="77777777" w:rsidTr="00970E9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2F308B" w14:textId="77777777" w:rsidR="00970E97" w:rsidRPr="007D7932" w:rsidRDefault="00970E97" w:rsidP="0030528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70E97">
              <w:rPr>
                <w:rFonts w:ascii="Arial" w:hAnsi="Arial" w:cs="Arial"/>
                <w:sz w:val="22"/>
                <w:szCs w:val="22"/>
              </w:rPr>
              <w:t>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970E97">
              <w:rPr>
                <w:rFonts w:ascii="Arial" w:hAnsi="Arial" w:cs="Arial"/>
                <w:sz w:val="22"/>
                <w:szCs w:val="22"/>
              </w:rPr>
              <w:t xml:space="preserve">Pakiet nr 6 Laser </w:t>
            </w:r>
            <w:proofErr w:type="spellStart"/>
            <w:r w:rsidRPr="00970E97">
              <w:rPr>
                <w:rFonts w:ascii="Arial" w:hAnsi="Arial" w:cs="Arial"/>
                <w:sz w:val="22"/>
                <w:szCs w:val="22"/>
              </w:rPr>
              <w:t>thulowy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65F9EC" w14:textId="77777777" w:rsidR="00970E97" w:rsidRPr="007D7932" w:rsidRDefault="00970E97" w:rsidP="00305283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70E9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Karl </w:t>
            </w:r>
            <w:proofErr w:type="spellStart"/>
            <w:r w:rsidRPr="00970E97">
              <w:rPr>
                <w:rFonts w:ascii="Arial" w:hAnsi="Arial" w:cs="Arial"/>
                <w:b/>
                <w:bCs/>
                <w:sz w:val="22"/>
                <w:szCs w:val="22"/>
              </w:rPr>
              <w:t>Storz</w:t>
            </w:r>
            <w:proofErr w:type="spellEnd"/>
            <w:r w:rsidRPr="00970E9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Polska Sp. z o.o.</w:t>
            </w:r>
          </w:p>
          <w:p w14:paraId="3A3199C4" w14:textId="77777777" w:rsidR="00970E97" w:rsidRPr="007D7932" w:rsidRDefault="00970E97" w:rsidP="00305283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970E97">
              <w:rPr>
                <w:rFonts w:ascii="Arial" w:hAnsi="Arial" w:cs="Arial"/>
                <w:sz w:val="22"/>
                <w:szCs w:val="22"/>
              </w:rPr>
              <w:t>Hołubcowa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70E97">
              <w:rPr>
                <w:rFonts w:ascii="Arial" w:hAnsi="Arial" w:cs="Arial"/>
                <w:sz w:val="22"/>
                <w:szCs w:val="22"/>
              </w:rPr>
              <w:t>123/-</w:t>
            </w:r>
          </w:p>
          <w:p w14:paraId="1BE4D58A" w14:textId="77777777" w:rsidR="00970E97" w:rsidRPr="007D7932" w:rsidRDefault="00970E97" w:rsidP="00305283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70E97">
              <w:rPr>
                <w:rFonts w:ascii="Arial" w:hAnsi="Arial" w:cs="Arial"/>
                <w:sz w:val="22"/>
                <w:szCs w:val="22"/>
              </w:rPr>
              <w:t>02-854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70E97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E0C0BD" w14:textId="187589B2" w:rsidR="00970E97" w:rsidRPr="00970E97" w:rsidRDefault="00970E97" w:rsidP="00305283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970E97">
              <w:rPr>
                <w:rFonts w:ascii="Arial" w:hAnsi="Arial" w:cs="Arial"/>
                <w:sz w:val="22"/>
                <w:szCs w:val="22"/>
              </w:rPr>
              <w:t xml:space="preserve">1 - Cena - </w:t>
            </w:r>
            <w:r w:rsidR="00166A8D">
              <w:rPr>
                <w:rFonts w:ascii="Arial" w:hAnsi="Arial" w:cs="Arial"/>
                <w:sz w:val="22"/>
                <w:szCs w:val="22"/>
              </w:rPr>
              <w:t>6</w:t>
            </w:r>
            <w:r w:rsidRPr="00970E97">
              <w:rPr>
                <w:rFonts w:ascii="Arial" w:hAnsi="Arial" w:cs="Arial"/>
                <w:sz w:val="22"/>
                <w:szCs w:val="22"/>
              </w:rPr>
              <w:t>0.00</w:t>
            </w:r>
          </w:p>
          <w:p w14:paraId="2D4ECF94" w14:textId="77777777" w:rsidR="00970E97" w:rsidRPr="00970E97" w:rsidRDefault="00970E97" w:rsidP="00305283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970E97">
              <w:rPr>
                <w:rFonts w:ascii="Arial" w:hAnsi="Arial" w:cs="Arial"/>
                <w:sz w:val="22"/>
                <w:szCs w:val="22"/>
              </w:rPr>
              <w:t>2 - Okres gwarancji - 0.00</w:t>
            </w:r>
          </w:p>
          <w:p w14:paraId="437E2E17" w14:textId="77777777" w:rsidR="00970E97" w:rsidRPr="007D7932" w:rsidRDefault="00970E97" w:rsidP="0030528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70E97">
              <w:rPr>
                <w:rFonts w:ascii="Arial" w:hAnsi="Arial" w:cs="Arial"/>
                <w:sz w:val="22"/>
                <w:szCs w:val="22"/>
              </w:rPr>
              <w:t>3 - Termin wykonania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BB1394" w14:textId="70303A91" w:rsidR="00970E97" w:rsidRPr="007D7932" w:rsidRDefault="00970E97" w:rsidP="0030528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70E97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166A8D">
              <w:rPr>
                <w:rFonts w:ascii="Arial" w:hAnsi="Arial" w:cs="Arial"/>
                <w:sz w:val="22"/>
                <w:szCs w:val="22"/>
              </w:rPr>
              <w:t>6</w:t>
            </w:r>
            <w:r w:rsidRPr="00970E97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</w:tr>
    </w:tbl>
    <w:p w14:paraId="306626C4" w14:textId="77777777" w:rsidR="00B464D3" w:rsidRPr="00B36EDA" w:rsidRDefault="00B464D3" w:rsidP="00B36EDA">
      <w:pPr>
        <w:spacing w:before="720" w:after="480" w:line="360" w:lineRule="auto"/>
        <w:ind w:left="3119" w:right="-425" w:firstLine="425"/>
        <w:jc w:val="right"/>
        <w:rPr>
          <w:rFonts w:ascii="Arial" w:hAnsi="Arial" w:cs="Arial"/>
          <w:i/>
        </w:rPr>
      </w:pPr>
      <w:r w:rsidRPr="00B36EDA">
        <w:rPr>
          <w:rFonts w:ascii="Arial" w:hAnsi="Arial" w:cs="Arial"/>
          <w:i/>
        </w:rPr>
        <w:t>Zamawiający</w:t>
      </w:r>
    </w:p>
    <w:bookmarkEnd w:id="0"/>
    <w:p w14:paraId="59EA059E" w14:textId="44C23A4B" w:rsidR="008642B3" w:rsidRDefault="00166A8D" w:rsidP="00B36EDA">
      <w:pPr>
        <w:ind w:right="-425"/>
        <w:jc w:val="right"/>
        <w:rPr>
          <w:rFonts w:ascii="Arial" w:hAnsi="Arial" w:cs="Arial"/>
        </w:rPr>
      </w:pPr>
      <w:r>
        <w:rPr>
          <w:rFonts w:ascii="Arial" w:hAnsi="Arial" w:cs="Arial"/>
        </w:rPr>
        <w:t>Przewodniczący Komisji Przetargowej</w:t>
      </w:r>
    </w:p>
    <w:p w14:paraId="2F18B0D2" w14:textId="7CB1ECCA" w:rsidR="00166A8D" w:rsidRPr="00B36EDA" w:rsidRDefault="00166A8D" w:rsidP="00B36EDA">
      <w:pPr>
        <w:ind w:right="-425"/>
        <w:jc w:val="right"/>
        <w:rPr>
          <w:rFonts w:ascii="Arial" w:hAnsi="Arial" w:cs="Arial"/>
          <w:vertAlign w:val="superscript"/>
        </w:rPr>
      </w:pPr>
      <w:r>
        <w:rPr>
          <w:rFonts w:ascii="Arial" w:hAnsi="Arial" w:cs="Arial"/>
        </w:rPr>
        <w:t>Romuald Gacka</w:t>
      </w:r>
    </w:p>
    <w:sectPr w:rsidR="00166A8D" w:rsidRPr="00B36EDA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5FBFF9" w14:textId="77777777" w:rsidR="00741ACD" w:rsidRDefault="00741ACD">
      <w:r>
        <w:separator/>
      </w:r>
    </w:p>
  </w:endnote>
  <w:endnote w:type="continuationSeparator" w:id="0">
    <w:p w14:paraId="26E21E90" w14:textId="77777777" w:rsidR="00741ACD" w:rsidRDefault="00741A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127943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650E29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55DCF81C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19273360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7260CC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F26B3F" w14:textId="77777777" w:rsidR="00741ACD" w:rsidRDefault="00741ACD">
      <w:r>
        <w:separator/>
      </w:r>
    </w:p>
  </w:footnote>
  <w:footnote w:type="continuationSeparator" w:id="0">
    <w:p w14:paraId="3235C0D5" w14:textId="77777777" w:rsidR="00741ACD" w:rsidRDefault="00741A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DAF8E7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568799" w14:textId="77777777" w:rsidR="00166A8D" w:rsidRPr="00166A8D" w:rsidRDefault="00166A8D" w:rsidP="00166A8D">
    <w:pPr>
      <w:pStyle w:val="Nagwek"/>
    </w:pPr>
    <w:r w:rsidRPr="00166A8D">
      <w:pict w14:anchorId="0AC666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31" type="#_x0000_t75" style="width:458.4pt;height:45.6pt;visibility:visibl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C5D5D1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41ACD"/>
    <w:rsid w:val="00022322"/>
    <w:rsid w:val="00042497"/>
    <w:rsid w:val="000C1E6F"/>
    <w:rsid w:val="000E4E56"/>
    <w:rsid w:val="00166A8D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41ACD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0E97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A084673"/>
  <w15:chartTrackingRefBased/>
  <w15:docId w15:val="{93DF0A43-1B1D-4AB0-8202-ED9493B368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L~1.BOR\AppData\Local\Temp\2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5</Pages>
  <Words>800</Words>
  <Characters>4806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5595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Borys</dc:creator>
  <cp:keywords/>
  <dc:description/>
  <cp:lastModifiedBy>Michał Borys</cp:lastModifiedBy>
  <cp:revision>2</cp:revision>
  <cp:lastPrinted>1601-01-01T00:00:00Z</cp:lastPrinted>
  <dcterms:created xsi:type="dcterms:W3CDTF">2026-05-06T19:14:00Z</dcterms:created>
  <dcterms:modified xsi:type="dcterms:W3CDTF">2026-05-06T19:14:00Z</dcterms:modified>
</cp:coreProperties>
</file>