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21426" w14:textId="0526A0F5" w:rsidR="003E6519" w:rsidRPr="009432A1" w:rsidRDefault="00E34CC3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34CC3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34CC3">
        <w:rPr>
          <w:rFonts w:ascii="Arial" w:hAnsi="Arial" w:cs="Arial"/>
          <w:sz w:val="24"/>
          <w:szCs w:val="24"/>
        </w:rPr>
        <w:t>2026-05-07</w:t>
      </w:r>
    </w:p>
    <w:p w14:paraId="77EBC9CC" w14:textId="43420B56" w:rsidR="003E6519" w:rsidRPr="009432A1" w:rsidRDefault="00E34CC3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34CC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BA988B4" w14:textId="3C0A19C0" w:rsidR="003E6519" w:rsidRPr="009432A1" w:rsidRDefault="00E34CC3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34CC3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34CC3">
        <w:rPr>
          <w:rFonts w:ascii="Arial" w:hAnsi="Arial" w:cs="Arial"/>
          <w:sz w:val="24"/>
          <w:szCs w:val="24"/>
        </w:rPr>
        <w:t>4</w:t>
      </w:r>
    </w:p>
    <w:p w14:paraId="21EE22F4" w14:textId="462BBB61" w:rsidR="003E6519" w:rsidRPr="009432A1" w:rsidRDefault="00E34CC3" w:rsidP="003E6519">
      <w:pPr>
        <w:rPr>
          <w:rFonts w:ascii="Arial" w:hAnsi="Arial" w:cs="Arial"/>
          <w:sz w:val="24"/>
          <w:szCs w:val="24"/>
        </w:rPr>
      </w:pPr>
      <w:r w:rsidRPr="00E34CC3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34CC3">
        <w:rPr>
          <w:rFonts w:ascii="Arial" w:hAnsi="Arial" w:cs="Arial"/>
          <w:sz w:val="24"/>
          <w:szCs w:val="24"/>
        </w:rPr>
        <w:t>Kolbuszowa</w:t>
      </w:r>
    </w:p>
    <w:p w14:paraId="47BFC202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28298A0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561570F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25FA0F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6F6D34F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F9A8EF7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76B6329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49DF10C" w14:textId="77777777" w:rsidTr="001A0FA2">
        <w:tc>
          <w:tcPr>
            <w:tcW w:w="2269" w:type="dxa"/>
          </w:tcPr>
          <w:p w14:paraId="2DC7F609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B367E73" w14:textId="6B2DBA08" w:rsidR="003E6519" w:rsidRPr="00F64085" w:rsidRDefault="00E34CC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64085">
              <w:rPr>
                <w:rFonts w:ascii="Arial" w:hAnsi="Arial" w:cs="Arial"/>
                <w:b/>
                <w:sz w:val="24"/>
                <w:szCs w:val="24"/>
              </w:rPr>
              <w:t>Dostawa produktów medycznych sterylizacyjnych - 4 Pakiety</w:t>
            </w:r>
            <w:r w:rsidR="003E6519" w:rsidRPr="00F64085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E34CC3" w:rsidRPr="004E4B64" w14:paraId="37CF24E1" w14:textId="77777777" w:rsidTr="00FA418F">
        <w:tc>
          <w:tcPr>
            <w:tcW w:w="2269" w:type="dxa"/>
          </w:tcPr>
          <w:p w14:paraId="6D667587" w14:textId="77777777" w:rsidR="00E34CC3" w:rsidRPr="004E4B64" w:rsidRDefault="00E34CC3" w:rsidP="00FA41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EB7AF5C" w14:textId="7DC2A7D8" w:rsidR="00E34CC3" w:rsidRPr="00F64085" w:rsidRDefault="00E34CC3" w:rsidP="00FA41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64085">
              <w:rPr>
                <w:rFonts w:ascii="Arial" w:hAnsi="Arial" w:cs="Arial"/>
                <w:b/>
                <w:sz w:val="24"/>
                <w:szCs w:val="24"/>
              </w:rPr>
              <w:t>Eap-2412/9/26/M</w:t>
            </w:r>
          </w:p>
        </w:tc>
      </w:tr>
    </w:tbl>
    <w:p w14:paraId="064E186E" w14:textId="35A0A769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34CC3" w:rsidRPr="00E34CC3">
        <w:rPr>
          <w:rFonts w:ascii="Arial" w:hAnsi="Arial" w:cs="Arial"/>
          <w:sz w:val="24"/>
          <w:szCs w:val="24"/>
        </w:rPr>
        <w:t>(</w:t>
      </w:r>
      <w:proofErr w:type="spellStart"/>
      <w:r w:rsidR="00E34CC3" w:rsidRPr="00E34CC3">
        <w:rPr>
          <w:rFonts w:ascii="Arial" w:hAnsi="Arial" w:cs="Arial"/>
          <w:sz w:val="24"/>
          <w:szCs w:val="24"/>
        </w:rPr>
        <w:t>t.j</w:t>
      </w:r>
      <w:proofErr w:type="spellEnd"/>
      <w:r w:rsidR="00E34CC3" w:rsidRPr="00E34CC3">
        <w:rPr>
          <w:rFonts w:ascii="Arial" w:hAnsi="Arial" w:cs="Arial"/>
          <w:sz w:val="24"/>
          <w:szCs w:val="24"/>
        </w:rPr>
        <w:t>. Dz. U. z 2024 r. poz. 1320 ze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34CC3" w:rsidRPr="00C902DE" w14:paraId="63567C31" w14:textId="77777777" w:rsidTr="00FA41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545BE6" w14:textId="4E3D025A" w:rsidR="00E34CC3" w:rsidRPr="00C902DE" w:rsidRDefault="00E34CC3" w:rsidP="00FA41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34CC3">
              <w:rPr>
                <w:rFonts w:ascii="Arial" w:hAnsi="Arial" w:cs="Arial"/>
                <w:sz w:val="24"/>
                <w:szCs w:val="24"/>
              </w:rPr>
              <w:t>części 1 zamówienia w wysokości 12 000.00 zł brutto;</w:t>
            </w:r>
          </w:p>
        </w:tc>
      </w:tr>
      <w:tr w:rsidR="00E34CC3" w:rsidRPr="00C902DE" w14:paraId="53726275" w14:textId="77777777" w:rsidTr="00FA41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901495" w14:textId="0DEC813B" w:rsidR="00E34CC3" w:rsidRPr="00C902DE" w:rsidRDefault="00E34CC3" w:rsidP="00FA41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34CC3">
              <w:rPr>
                <w:rFonts w:ascii="Arial" w:hAnsi="Arial" w:cs="Arial"/>
                <w:sz w:val="24"/>
                <w:szCs w:val="24"/>
              </w:rPr>
              <w:t>części 2 zamówienia w wysokości 85 000.00 zł brutto;</w:t>
            </w:r>
          </w:p>
        </w:tc>
      </w:tr>
      <w:tr w:rsidR="00E34CC3" w:rsidRPr="00C902DE" w14:paraId="6B8FFCC8" w14:textId="77777777" w:rsidTr="00FA41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265B79" w14:textId="1EAA4992" w:rsidR="00E34CC3" w:rsidRPr="00C902DE" w:rsidRDefault="00E34CC3" w:rsidP="00FA41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34CC3">
              <w:rPr>
                <w:rFonts w:ascii="Arial" w:hAnsi="Arial" w:cs="Arial"/>
                <w:sz w:val="24"/>
                <w:szCs w:val="24"/>
              </w:rPr>
              <w:t>części 3 zamówienia w wysokości 75 000.00 zł brutto;</w:t>
            </w:r>
          </w:p>
        </w:tc>
      </w:tr>
      <w:tr w:rsidR="00E34CC3" w:rsidRPr="00C902DE" w14:paraId="5B8E4B22" w14:textId="77777777" w:rsidTr="00FA41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D51B8B" w14:textId="001E50A8" w:rsidR="00E34CC3" w:rsidRPr="00C902DE" w:rsidRDefault="00E34CC3" w:rsidP="00FA41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34CC3">
              <w:rPr>
                <w:rFonts w:ascii="Arial" w:hAnsi="Arial" w:cs="Arial"/>
                <w:sz w:val="24"/>
                <w:szCs w:val="24"/>
              </w:rPr>
              <w:t>części 4 zamówienia w wysokości 70 000.00 zł brutto;</w:t>
            </w:r>
          </w:p>
        </w:tc>
      </w:tr>
    </w:tbl>
    <w:p w14:paraId="0540E38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56599E5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5CDB697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FE294DF" w14:textId="0FE4BE20" w:rsidR="00C236D3" w:rsidRDefault="00E34CC3" w:rsidP="00173B20">
      <w:pPr>
        <w:jc w:val="right"/>
        <w:rPr>
          <w:rFonts w:ascii="Arial" w:hAnsi="Arial" w:cs="Arial"/>
          <w:sz w:val="24"/>
          <w:szCs w:val="24"/>
        </w:rPr>
      </w:pPr>
      <w:r w:rsidRPr="00E34CC3">
        <w:rPr>
          <w:rFonts w:ascii="Arial" w:hAnsi="Arial" w:cs="Arial"/>
          <w:sz w:val="24"/>
          <w:szCs w:val="24"/>
        </w:rPr>
        <w:t xml:space="preserve">  </w:t>
      </w:r>
      <w:r w:rsidR="00F64085">
        <w:rPr>
          <w:rFonts w:ascii="Arial" w:hAnsi="Arial" w:cs="Arial"/>
          <w:sz w:val="24"/>
          <w:szCs w:val="24"/>
        </w:rPr>
        <w:t>Dyrektor SP ZOZ Kolbuszowa</w:t>
      </w:r>
    </w:p>
    <w:p w14:paraId="24AC7910" w14:textId="405DEB4E" w:rsidR="00F64085" w:rsidRPr="003E6519" w:rsidRDefault="00F6408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F64085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CA38A" w14:textId="77777777" w:rsidR="00C321B9" w:rsidRDefault="00C321B9">
      <w:r>
        <w:separator/>
      </w:r>
    </w:p>
  </w:endnote>
  <w:endnote w:type="continuationSeparator" w:id="0">
    <w:p w14:paraId="76D2ABCE" w14:textId="77777777" w:rsidR="00C321B9" w:rsidRDefault="00C32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51B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B31D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F3BF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CB575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2A1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A562CD" w14:textId="77777777" w:rsidR="009F189D" w:rsidRDefault="009F189D">
    <w:pPr>
      <w:pStyle w:val="Stopka"/>
      <w:tabs>
        <w:tab w:val="clear" w:pos="4536"/>
      </w:tabs>
      <w:jc w:val="center"/>
    </w:pPr>
  </w:p>
  <w:p w14:paraId="3FCC09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C5200" w14:textId="77777777" w:rsidR="00C321B9" w:rsidRDefault="00C321B9">
      <w:r>
        <w:separator/>
      </w:r>
    </w:p>
  </w:footnote>
  <w:footnote w:type="continuationSeparator" w:id="0">
    <w:p w14:paraId="74A22826" w14:textId="77777777" w:rsidR="00C321B9" w:rsidRDefault="00C32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FA846" w14:textId="77777777" w:rsidR="00E34CC3" w:rsidRDefault="00E34C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569E" w14:textId="77777777" w:rsidR="00E34CC3" w:rsidRDefault="00E34C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59A8B" w14:textId="77777777" w:rsidR="00E34CC3" w:rsidRDefault="00E34C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24A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124A9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321B9"/>
    <w:rsid w:val="00C659E2"/>
    <w:rsid w:val="00C902DE"/>
    <w:rsid w:val="00CB0802"/>
    <w:rsid w:val="00D7128F"/>
    <w:rsid w:val="00E34CC3"/>
    <w:rsid w:val="00EA3476"/>
    <w:rsid w:val="00F6408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2E1BF3"/>
  <w15:chartTrackingRefBased/>
  <w15:docId w15:val="{F00BC8AE-BFD6-4309-81FB-6C0BCADA8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2026-05-07T08:30:00Z</cp:lastPrinted>
  <dcterms:created xsi:type="dcterms:W3CDTF">2026-05-07T08:32:00Z</dcterms:created>
  <dcterms:modified xsi:type="dcterms:W3CDTF">2026-05-07T08:32:00Z</dcterms:modified>
</cp:coreProperties>
</file>