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16852" w14:textId="2C612E8F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7A0285" w:rsidRPr="007A0285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01CC0FBF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C84D2D4" w14:textId="72C00A57" w:rsidR="006676AE" w:rsidRPr="0012157F" w:rsidRDefault="007A0285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A0285">
        <w:rPr>
          <w:rFonts w:ascii="Arial" w:hAnsi="Arial" w:cs="Arial"/>
        </w:rPr>
        <w:t>Samodzielny Publiczny Zespół Opieki Zdrowotnej w Kolbuszowej</w:t>
      </w:r>
    </w:p>
    <w:p w14:paraId="5E98CA96" w14:textId="60B41EDE" w:rsidR="006676AE" w:rsidRPr="0012157F" w:rsidRDefault="007A0285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A0285">
        <w:rPr>
          <w:rFonts w:ascii="Arial" w:hAnsi="Arial" w:cs="Arial"/>
        </w:rPr>
        <w:t>Grunwaldzka</w:t>
      </w:r>
      <w:r w:rsidR="006676AE" w:rsidRPr="0012157F">
        <w:rPr>
          <w:rFonts w:ascii="Arial" w:hAnsi="Arial" w:cs="Arial"/>
        </w:rPr>
        <w:t xml:space="preserve"> </w:t>
      </w:r>
      <w:r w:rsidRPr="007A0285">
        <w:rPr>
          <w:rFonts w:ascii="Arial" w:hAnsi="Arial" w:cs="Arial"/>
        </w:rPr>
        <w:t>4</w:t>
      </w:r>
      <w:r w:rsidR="006676AE" w:rsidRPr="0012157F">
        <w:rPr>
          <w:rFonts w:ascii="Arial" w:hAnsi="Arial" w:cs="Arial"/>
        </w:rPr>
        <w:t xml:space="preserve"> </w:t>
      </w:r>
    </w:p>
    <w:p w14:paraId="26A0B679" w14:textId="1AEB8945" w:rsidR="00F90CD1" w:rsidRDefault="007A0285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7A0285">
        <w:rPr>
          <w:rFonts w:ascii="Arial" w:hAnsi="Arial" w:cs="Arial"/>
        </w:rPr>
        <w:t>36-100</w:t>
      </w:r>
      <w:r w:rsidR="006676AE" w:rsidRPr="0012157F">
        <w:rPr>
          <w:rFonts w:ascii="Arial" w:hAnsi="Arial" w:cs="Arial"/>
        </w:rPr>
        <w:t xml:space="preserve"> </w:t>
      </w:r>
      <w:r w:rsidRPr="007A0285">
        <w:rPr>
          <w:rFonts w:ascii="Arial" w:hAnsi="Arial" w:cs="Arial"/>
        </w:rPr>
        <w:t>Kolbuszowa</w:t>
      </w:r>
    </w:p>
    <w:p w14:paraId="7E851047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51CE6934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76A6E201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604FC31B" w14:textId="77777777" w:rsidTr="0018769E">
        <w:tc>
          <w:tcPr>
            <w:tcW w:w="2800" w:type="dxa"/>
          </w:tcPr>
          <w:p w14:paraId="7B3932B3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5C5B046C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AC585C4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6A98492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6BFA5F48" w14:textId="77777777" w:rsidTr="0018769E">
        <w:tc>
          <w:tcPr>
            <w:tcW w:w="2800" w:type="dxa"/>
          </w:tcPr>
          <w:p w14:paraId="6EFCDC91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75A686E1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0916EA3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64E114C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F2642B7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A0285" w:rsidRPr="0012157F" w14:paraId="2FA968B5" w14:textId="77777777" w:rsidTr="008B1155">
        <w:tc>
          <w:tcPr>
            <w:tcW w:w="9104" w:type="dxa"/>
            <w:shd w:val="clear" w:color="auto" w:fill="D9D9D9"/>
          </w:tcPr>
          <w:p w14:paraId="06A5762C" w14:textId="77777777" w:rsidR="007A0285" w:rsidRPr="0012157F" w:rsidRDefault="007A0285" w:rsidP="008B1155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14B32112" w14:textId="7C3EC356" w:rsidR="007A0285" w:rsidRPr="0012157F" w:rsidRDefault="007A0285" w:rsidP="008B115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7A0285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7A0285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7A0285">
              <w:rPr>
                <w:rFonts w:ascii="Arial" w:hAnsi="Arial" w:cs="Arial"/>
                <w:sz w:val="24"/>
                <w:szCs w:val="24"/>
              </w:rPr>
              <w:t>. Dz. U. z 2024 r. poz. 1320 ze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37087406" w14:textId="77777777" w:rsidR="007A0285" w:rsidRPr="00612283" w:rsidRDefault="007A0285" w:rsidP="008B1155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5A57E4C4" w14:textId="77777777" w:rsidR="007A0285" w:rsidRPr="00612283" w:rsidRDefault="007A0285" w:rsidP="008B1155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78F02431" w14:textId="77777777" w:rsidR="007A0285" w:rsidRPr="0012157F" w:rsidRDefault="007A0285" w:rsidP="008B1155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2B5DD974" w14:textId="77777777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60CCFA4D" w14:textId="77777777" w:rsidTr="0018769E">
        <w:tc>
          <w:tcPr>
            <w:tcW w:w="2269" w:type="dxa"/>
          </w:tcPr>
          <w:p w14:paraId="4A6C03B8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CD775BF" w14:textId="4D056E54" w:rsidR="002578E4" w:rsidRPr="0098418F" w:rsidRDefault="007A0285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98418F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Dostawa sprzętu i urządzeń medycznych w ramach dofinansowania KPO w 3 Pakietach - powtórzenie</w:t>
            </w:r>
            <w:r w:rsidR="002578E4" w:rsidRPr="0098418F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.</w:t>
            </w:r>
          </w:p>
        </w:tc>
      </w:tr>
      <w:tr w:rsidR="007A0285" w:rsidRPr="00A2540E" w14:paraId="4ADFA1C0" w14:textId="77777777" w:rsidTr="008B1155">
        <w:tc>
          <w:tcPr>
            <w:tcW w:w="2269" w:type="dxa"/>
          </w:tcPr>
          <w:p w14:paraId="6FE4DFFF" w14:textId="77777777" w:rsidR="007A0285" w:rsidRPr="00A2540E" w:rsidRDefault="007A0285" w:rsidP="008B115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A72381E" w14:textId="2BF22023" w:rsidR="007A0285" w:rsidRPr="0098418F" w:rsidRDefault="007A0285" w:rsidP="008B115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98418F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Eap-2412/10/2026</w:t>
            </w:r>
          </w:p>
        </w:tc>
      </w:tr>
    </w:tbl>
    <w:p w14:paraId="7B3AC57D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18B7577B" w14:textId="1E8DFC76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7A0285" w:rsidRPr="007A0285">
        <w:rPr>
          <w:rFonts w:ascii="Arial" w:hAnsi="Arial" w:cs="Arial"/>
          <w:b/>
          <w:sz w:val="24"/>
          <w:szCs w:val="24"/>
        </w:rPr>
        <w:t>Samodzielny Publiczny Zespół Opieki Zdrowotnej w Kolbuszowej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4154974A" w14:textId="77777777" w:rsidTr="00650D6C">
        <w:tc>
          <w:tcPr>
            <w:tcW w:w="9104" w:type="dxa"/>
            <w:shd w:val="clear" w:color="auto" w:fill="D9D9D9"/>
          </w:tcPr>
          <w:p w14:paraId="4CA3C1F4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653CD011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2654C509" w14:textId="77777777" w:rsidR="007A0285" w:rsidRPr="00992BD8" w:rsidRDefault="007A0285" w:rsidP="007A0285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4CF313C9" w14:textId="1D179EA6" w:rsidR="002426FF" w:rsidRPr="00A44833" w:rsidRDefault="007A0285" w:rsidP="007A0285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14:paraId="233BEB03" w14:textId="77777777" w:rsidR="007A0285" w:rsidRPr="00A44833" w:rsidRDefault="007A0285" w:rsidP="007A0285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4CB39CDE" w14:textId="77777777" w:rsidR="007A0285" w:rsidRPr="0012157F" w:rsidRDefault="007A0285" w:rsidP="007A0285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2195D521" w14:textId="77777777" w:rsidR="007A0285" w:rsidRPr="0012157F" w:rsidRDefault="007A0285" w:rsidP="007A0285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34BCBEF8" w14:textId="119A0151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47F6ED16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6F23949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</w:t>
      </w:r>
      <w:r w:rsidR="007D0C95">
        <w:rPr>
          <w:rFonts w:ascii="Arial" w:hAnsi="Arial" w:cs="Arial"/>
          <w:color w:val="0070C0"/>
          <w:sz w:val="20"/>
          <w:szCs w:val="20"/>
        </w:rPr>
        <w:t xml:space="preserve"> </w:t>
      </w:r>
      <w:r w:rsidRPr="00992BD8">
        <w:rPr>
          <w:rFonts w:ascii="Arial" w:hAnsi="Arial" w:cs="Arial"/>
          <w:color w:val="0070C0"/>
          <w:sz w:val="20"/>
          <w:szCs w:val="20"/>
        </w:rPr>
        <w:t>109 ust.1 pkt 2-5 i 7-10 ustawy Pzp, a wykonawca korzysta z procedury samooczyszczenia, o której mowa w art. 110 ust. 2 ustawy Pzp]</w:t>
      </w:r>
    </w:p>
    <w:p w14:paraId="758C8C9E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2BFB8734" w14:textId="77777777" w:rsidR="007A2BCB" w:rsidRDefault="00992BD8" w:rsidP="00164A95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0C05493" w14:textId="77777777" w:rsidR="007A0285" w:rsidRDefault="007A2BCB" w:rsidP="007A028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</w:t>
      </w:r>
      <w:r w:rsidR="007D0C95">
        <w:rPr>
          <w:rFonts w:ascii="Arial" w:hAnsi="Arial" w:cs="Arial"/>
          <w:sz w:val="24"/>
          <w:szCs w:val="24"/>
        </w:rPr>
        <w:t xml:space="preserve">5 </w:t>
      </w:r>
      <w:r w:rsidR="000B430B" w:rsidRPr="000B430B">
        <w:rPr>
          <w:rFonts w:ascii="Arial" w:hAnsi="Arial" w:cs="Arial"/>
          <w:sz w:val="24"/>
          <w:szCs w:val="24"/>
        </w:rPr>
        <w:t xml:space="preserve">r. poz. </w:t>
      </w:r>
      <w:r w:rsidR="007D0C95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AC6A18">
        <w:rPr>
          <w:rFonts w:ascii="Arial" w:hAnsi="Arial" w:cs="Arial"/>
          <w:sz w:val="24"/>
          <w:szCs w:val="24"/>
        </w:rPr>
        <w:t xml:space="preserve"> </w:t>
      </w:r>
      <w:r w:rsidR="0011306C" w:rsidRPr="00AC6A18">
        <w:rPr>
          <w:rStyle w:val="Odwoanieprzypisudolnego"/>
          <w:rFonts w:ascii="Arial" w:hAnsi="Arial" w:cs="Arial"/>
          <w:b/>
          <w:bCs/>
          <w:color w:val="002060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AD6591">
        <w:rPr>
          <w:rFonts w:ascii="Arial" w:hAnsi="Arial" w:cs="Arial"/>
          <w:sz w:val="24"/>
          <w:szCs w:val="24"/>
        </w:rPr>
        <w:t xml:space="preserve"> </w:t>
      </w:r>
    </w:p>
    <w:p w14:paraId="6B7EAED4" w14:textId="3D794B3E" w:rsidR="007A0285" w:rsidRDefault="007A0285" w:rsidP="007A028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C6A18">
        <w:rPr>
          <w:rFonts w:ascii="Arial" w:hAnsi="Arial" w:cs="Arial"/>
          <w:sz w:val="24"/>
          <w:szCs w:val="24"/>
        </w:rPr>
        <w:lastRenderedPageBreak/>
        <w:t>Oświadczam, że nie podlegam wykluczeniu z postępowania na podstawie art. 1 ust. 1 Rozporządzenia Wykonawczego Komisji (UE) 2025/1197</w:t>
      </w:r>
      <w:r>
        <w:rPr>
          <w:rFonts w:ascii="Arial" w:hAnsi="Arial" w:cs="Arial"/>
          <w:sz w:val="24"/>
          <w:szCs w:val="24"/>
        </w:rPr>
        <w:t xml:space="preserve"> </w:t>
      </w:r>
      <w:r w:rsidRPr="00AC6A18">
        <w:rPr>
          <w:rStyle w:val="Odwoanieprzypisudolnego"/>
          <w:rFonts w:ascii="Arial" w:hAnsi="Arial" w:cs="Arial"/>
          <w:b/>
          <w:bCs/>
          <w:color w:val="002060"/>
          <w:sz w:val="24"/>
          <w:szCs w:val="24"/>
        </w:rPr>
        <w:footnoteReference w:id="2"/>
      </w:r>
      <w:r w:rsidRPr="00AC6A18">
        <w:rPr>
          <w:rFonts w:ascii="Arial" w:hAnsi="Arial" w:cs="Arial"/>
          <w:sz w:val="24"/>
          <w:szCs w:val="24"/>
        </w:rPr>
        <w:t xml:space="preserve"> z dnia 19 czerwca 2025 r. nakładającego środek Instrumentu Zamówień Międzynarodowych ograniczający dostęp wykonawców i wyrobów medycznych pochodzących z Chińskiej Republiki Ludowej do unijnego rynku zamówień publicznych dla wyrobów medycznych zgodnie z rozporządzeniem Parlamentu Europejskiego i Rady (UE) 2022/1031</w:t>
      </w:r>
      <w:r>
        <w:rPr>
          <w:rFonts w:ascii="Arial" w:hAnsi="Arial" w:cs="Arial"/>
          <w:sz w:val="24"/>
          <w:szCs w:val="24"/>
        </w:rPr>
        <w:t>.</w:t>
      </w:r>
    </w:p>
    <w:p w14:paraId="7605EC28" w14:textId="233C36C8" w:rsidR="00AC6A18" w:rsidRDefault="00AC6A18" w:rsidP="00AD6591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5C83BFA2" w14:textId="77777777" w:rsidTr="00CD4DD1">
        <w:tc>
          <w:tcPr>
            <w:tcW w:w="9104" w:type="dxa"/>
            <w:shd w:val="clear" w:color="auto" w:fill="D9D9D9"/>
          </w:tcPr>
          <w:p w14:paraId="5C419F29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455B9E97" w14:textId="77777777"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26C08EDA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FE08B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61E98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12157F" w14:paraId="3C911952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50EAC" w14:textId="64667018" w:rsidR="00D2702A" w:rsidRPr="0012157F" w:rsidRDefault="00D2702A" w:rsidP="001215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0AF48" w14:textId="48E731EB" w:rsidR="00D2702A" w:rsidRPr="0012157F" w:rsidRDefault="00D2702A" w:rsidP="00FF2111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DD12BFB" w14:textId="6872DF1B" w:rsidR="00D2702A" w:rsidRPr="0012157F" w:rsidRDefault="00D2702A" w:rsidP="000C2F9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585302A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019578C7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5E4722A3" w14:textId="77777777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6A08B7D5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6B814BE8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5A49E1D7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5F69D7EF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7A8DDC10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2F4055C3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5226EEBC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3AA1746B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060D409F" w14:textId="77777777" w:rsidTr="00CD4DD1">
        <w:tc>
          <w:tcPr>
            <w:tcW w:w="9104" w:type="dxa"/>
            <w:shd w:val="clear" w:color="auto" w:fill="D9D9D9"/>
          </w:tcPr>
          <w:p w14:paraId="5EFC09B5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14:paraId="4574BB66" w14:textId="77777777"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5DAAAA0B" w14:textId="77777777" w:rsidTr="00847232">
        <w:tc>
          <w:tcPr>
            <w:tcW w:w="9104" w:type="dxa"/>
            <w:shd w:val="clear" w:color="auto" w:fill="D9D9D9"/>
          </w:tcPr>
          <w:p w14:paraId="2A461544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774A47C0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7AF9632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2621E956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E0154BE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41CE853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4096FD3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913C9EA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7361529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0D6A91A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62210CE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53EB77D1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0B60639F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58BBF9" w14:textId="77777777" w:rsidR="00E373D1" w:rsidRDefault="00E373D1" w:rsidP="0038231F">
      <w:pPr>
        <w:spacing w:after="0" w:line="240" w:lineRule="auto"/>
      </w:pPr>
      <w:r>
        <w:separator/>
      </w:r>
    </w:p>
  </w:endnote>
  <w:endnote w:type="continuationSeparator" w:id="0">
    <w:p w14:paraId="20768CAD" w14:textId="77777777" w:rsidR="00E373D1" w:rsidRDefault="00E373D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A07D3E" w14:textId="77777777" w:rsidR="007A0285" w:rsidRDefault="007A02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427CE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DBFB3D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D289DB" w14:textId="77777777" w:rsidR="007A0285" w:rsidRDefault="007A02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03739F" w14:textId="77777777" w:rsidR="00E373D1" w:rsidRDefault="00E373D1" w:rsidP="0038231F">
      <w:pPr>
        <w:spacing w:after="0" w:line="240" w:lineRule="auto"/>
      </w:pPr>
      <w:r>
        <w:separator/>
      </w:r>
    </w:p>
  </w:footnote>
  <w:footnote w:type="continuationSeparator" w:id="0">
    <w:p w14:paraId="010B6F3D" w14:textId="77777777" w:rsidR="00E373D1" w:rsidRDefault="00E373D1" w:rsidP="0038231F">
      <w:pPr>
        <w:spacing w:after="0" w:line="240" w:lineRule="auto"/>
      </w:pPr>
      <w:r>
        <w:continuationSeparator/>
      </w:r>
    </w:p>
  </w:footnote>
  <w:footnote w:id="1">
    <w:p w14:paraId="6A6AB537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AB6DD78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45AF9F1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13378FA" w14:textId="77777777"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0EB4F45A" w14:textId="77777777"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  <w:footnote w:id="2">
    <w:p w14:paraId="71485A12" w14:textId="77777777" w:rsidR="007A0285" w:rsidRPr="00AC6A18" w:rsidRDefault="007A0285" w:rsidP="007A028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AC6A18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C6A18">
        <w:rPr>
          <w:rFonts w:ascii="Arial" w:hAnsi="Arial" w:cs="Arial"/>
          <w:sz w:val="16"/>
          <w:szCs w:val="16"/>
        </w:rPr>
        <w:t xml:space="preserve"> Zgodnie z treścią</w:t>
      </w:r>
      <w:r>
        <w:rPr>
          <w:rFonts w:ascii="Arial" w:hAnsi="Arial" w:cs="Arial"/>
          <w:sz w:val="16"/>
          <w:szCs w:val="16"/>
        </w:rPr>
        <w:t xml:space="preserve"> </w:t>
      </w:r>
      <w:r w:rsidRPr="00AC6A18">
        <w:rPr>
          <w:rFonts w:ascii="Arial" w:hAnsi="Arial" w:cs="Arial"/>
          <w:sz w:val="16"/>
          <w:szCs w:val="16"/>
        </w:rPr>
        <w:t xml:space="preserve">art. 1 ust. 1 Rozporządzenia Wykonawczego Komisji (UE) 2025/1197 z dnia 19 czerwca 2025 r. </w:t>
      </w:r>
      <w:r>
        <w:rPr>
          <w:rFonts w:ascii="Arial" w:hAnsi="Arial" w:cs="Arial"/>
          <w:sz w:val="16"/>
          <w:szCs w:val="16"/>
        </w:rPr>
        <w:t>stosuje się</w:t>
      </w:r>
      <w:r w:rsidRPr="00AC6A18">
        <w:rPr>
          <w:rFonts w:ascii="Arial" w:hAnsi="Arial" w:cs="Arial"/>
          <w:sz w:val="16"/>
          <w:szCs w:val="16"/>
        </w:rPr>
        <w:t xml:space="preserve"> środek Instrumentu Zamówień Międzynarodowych</w:t>
      </w:r>
      <w:r>
        <w:rPr>
          <w:rFonts w:ascii="Arial" w:hAnsi="Arial" w:cs="Arial"/>
          <w:sz w:val="16"/>
          <w:szCs w:val="16"/>
        </w:rPr>
        <w:t xml:space="preserve"> (dalej ”środek IZM”), w postaci </w:t>
      </w:r>
      <w:r w:rsidRPr="0042301A">
        <w:rPr>
          <w:rFonts w:ascii="Arial" w:hAnsi="Arial" w:cs="Arial"/>
          <w:sz w:val="16"/>
          <w:szCs w:val="16"/>
        </w:rPr>
        <w:t>wykluczenia ofert w rozumieniu art. 6 ust. 6 lit. b) rozporządzenia (UE) 2022/1031</w:t>
      </w:r>
      <w:r>
        <w:rPr>
          <w:rFonts w:ascii="Arial" w:hAnsi="Arial" w:cs="Arial"/>
          <w:sz w:val="16"/>
          <w:szCs w:val="16"/>
        </w:rPr>
        <w:t>,</w:t>
      </w:r>
      <w:r w:rsidRPr="0042301A">
        <w:rPr>
          <w:rFonts w:ascii="Arial" w:hAnsi="Arial" w:cs="Arial"/>
          <w:sz w:val="16"/>
          <w:szCs w:val="16"/>
        </w:rPr>
        <w:t xml:space="preserve"> złożonych przez wszystkich wykonawców pochodzących z Chińskiej Republiki Ludowej</w:t>
      </w:r>
      <w:r>
        <w:rPr>
          <w:rFonts w:ascii="Arial" w:hAnsi="Arial" w:cs="Arial"/>
          <w:sz w:val="16"/>
          <w:szCs w:val="16"/>
        </w:rPr>
        <w:t xml:space="preserve">, </w:t>
      </w:r>
      <w:r w:rsidRPr="0042301A">
        <w:rPr>
          <w:rFonts w:ascii="Arial" w:hAnsi="Arial" w:cs="Arial"/>
          <w:sz w:val="16"/>
          <w:szCs w:val="16"/>
        </w:rPr>
        <w:t>we wszystkich postępowaniach o udzielenie zamówienia publicznego w Unii, których przedmiotem jest udzielanie zamówień na wyroby medyczne objęte kodami CPV od 33100000-1 do 33199000-1 określone w rozporządzeniu (WE) nr 2195/2002, o wartości szacunkowej co najmniej 5 000 000 EUR bez VAT</w:t>
      </w:r>
      <w:r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A9D9F6" w14:textId="77777777" w:rsidR="007A0285" w:rsidRDefault="007A02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CD8B36" w14:textId="77777777" w:rsidR="007A0285" w:rsidRDefault="007A02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332A3C" w14:textId="77777777" w:rsidR="007A0285" w:rsidRDefault="007A02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0067100">
    <w:abstractNumId w:val="11"/>
  </w:num>
  <w:num w:numId="2" w16cid:durableId="196937962">
    <w:abstractNumId w:val="0"/>
  </w:num>
  <w:num w:numId="3" w16cid:durableId="819856551">
    <w:abstractNumId w:val="10"/>
  </w:num>
  <w:num w:numId="4" w16cid:durableId="615332966">
    <w:abstractNumId w:val="13"/>
  </w:num>
  <w:num w:numId="5" w16cid:durableId="1733458416">
    <w:abstractNumId w:val="12"/>
  </w:num>
  <w:num w:numId="6" w16cid:durableId="1183276921">
    <w:abstractNumId w:val="9"/>
  </w:num>
  <w:num w:numId="7" w16cid:durableId="1994405446">
    <w:abstractNumId w:val="1"/>
  </w:num>
  <w:num w:numId="8" w16cid:durableId="1193880119">
    <w:abstractNumId w:val="6"/>
  </w:num>
  <w:num w:numId="9" w16cid:durableId="1068723629">
    <w:abstractNumId w:val="4"/>
  </w:num>
  <w:num w:numId="10" w16cid:durableId="1136338032">
    <w:abstractNumId w:val="7"/>
  </w:num>
  <w:num w:numId="11" w16cid:durableId="609776466">
    <w:abstractNumId w:val="5"/>
  </w:num>
  <w:num w:numId="12" w16cid:durableId="1336498974">
    <w:abstractNumId w:val="8"/>
  </w:num>
  <w:num w:numId="13" w16cid:durableId="1180387012">
    <w:abstractNumId w:val="3"/>
  </w:num>
  <w:num w:numId="14" w16cid:durableId="815372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10BA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0285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A10BA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8418F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373D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457D3C"/>
  <w15:docId w15:val="{77355DB9-F143-4AF9-9D96-C7F31FDBF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799</Words>
  <Characters>4797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cp:lastModifiedBy>Walenty Plis</cp:lastModifiedBy>
  <cp:revision>2</cp:revision>
  <cp:lastPrinted>2016-07-26T10:32:00Z</cp:lastPrinted>
  <dcterms:created xsi:type="dcterms:W3CDTF">2026-05-08T09:27:00Z</dcterms:created>
  <dcterms:modified xsi:type="dcterms:W3CDTF">2026-05-08T09:27:00Z</dcterms:modified>
</cp:coreProperties>
</file>