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97248" w14:textId="0552A5F2" w:rsidR="003E6519" w:rsidRPr="009432A1" w:rsidRDefault="00D7577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75773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75773">
        <w:rPr>
          <w:rFonts w:ascii="Arial" w:hAnsi="Arial" w:cs="Arial"/>
          <w:sz w:val="24"/>
          <w:szCs w:val="24"/>
        </w:rPr>
        <w:t>2026-05-18</w:t>
      </w:r>
    </w:p>
    <w:p w14:paraId="1E8222E7" w14:textId="0BA068E3" w:rsidR="003E6519" w:rsidRPr="009432A1" w:rsidRDefault="00D7577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7577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181BD3B" w14:textId="126D6377" w:rsidR="003E6519" w:rsidRPr="009432A1" w:rsidRDefault="00D7577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75773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75773">
        <w:rPr>
          <w:rFonts w:ascii="Arial" w:hAnsi="Arial" w:cs="Arial"/>
          <w:sz w:val="24"/>
          <w:szCs w:val="24"/>
        </w:rPr>
        <w:t>4</w:t>
      </w:r>
    </w:p>
    <w:p w14:paraId="69453495" w14:textId="6E08F334" w:rsidR="003E6519" w:rsidRPr="009432A1" w:rsidRDefault="00D75773" w:rsidP="003E6519">
      <w:pPr>
        <w:rPr>
          <w:rFonts w:ascii="Arial" w:hAnsi="Arial" w:cs="Arial"/>
          <w:sz w:val="24"/>
          <w:szCs w:val="24"/>
        </w:rPr>
      </w:pPr>
      <w:r w:rsidRPr="00D75773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75773">
        <w:rPr>
          <w:rFonts w:ascii="Arial" w:hAnsi="Arial" w:cs="Arial"/>
          <w:sz w:val="24"/>
          <w:szCs w:val="24"/>
        </w:rPr>
        <w:t>Kolbuszowa</w:t>
      </w:r>
    </w:p>
    <w:p w14:paraId="1EFF2228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CE184C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A1E68E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86E530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7134A8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BAAE2D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5CD678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BF73888" w14:textId="77777777" w:rsidTr="001A0FA2">
        <w:tc>
          <w:tcPr>
            <w:tcW w:w="2269" w:type="dxa"/>
          </w:tcPr>
          <w:p w14:paraId="3408EDC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5968EF5" w14:textId="51D55B01" w:rsidR="003E6519" w:rsidRPr="003243D0" w:rsidRDefault="00D7577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43D0">
              <w:rPr>
                <w:rFonts w:ascii="Arial" w:hAnsi="Arial" w:cs="Arial"/>
                <w:b/>
                <w:sz w:val="24"/>
                <w:szCs w:val="24"/>
              </w:rPr>
              <w:t>Dostawa sprzętu i urządzeń medycznych w ramach dofinansowania KPO w 3 Pakietach - powtórzenie</w:t>
            </w:r>
            <w:r w:rsidR="003E6519" w:rsidRPr="003243D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D75773" w:rsidRPr="004E4B64" w14:paraId="05FC5EFB" w14:textId="77777777" w:rsidTr="00E65725">
        <w:tc>
          <w:tcPr>
            <w:tcW w:w="2269" w:type="dxa"/>
          </w:tcPr>
          <w:p w14:paraId="057B7BB1" w14:textId="77777777" w:rsidR="00D75773" w:rsidRPr="004E4B64" w:rsidRDefault="00D75773" w:rsidP="00E657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D44DDC2" w14:textId="1997118E" w:rsidR="00D75773" w:rsidRPr="003243D0" w:rsidRDefault="00D75773" w:rsidP="00E657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43D0">
              <w:rPr>
                <w:rFonts w:ascii="Arial" w:hAnsi="Arial" w:cs="Arial"/>
                <w:b/>
                <w:sz w:val="24"/>
                <w:szCs w:val="24"/>
              </w:rPr>
              <w:t>Eap-2412/10/2026</w:t>
            </w:r>
          </w:p>
        </w:tc>
      </w:tr>
    </w:tbl>
    <w:p w14:paraId="7902781F" w14:textId="078C638A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75773" w:rsidRPr="00D75773">
        <w:rPr>
          <w:rFonts w:ascii="Arial" w:hAnsi="Arial" w:cs="Arial"/>
          <w:sz w:val="24"/>
          <w:szCs w:val="24"/>
        </w:rPr>
        <w:t>(</w:t>
      </w:r>
      <w:proofErr w:type="spellStart"/>
      <w:r w:rsidR="00D75773" w:rsidRPr="00D75773">
        <w:rPr>
          <w:rFonts w:ascii="Arial" w:hAnsi="Arial" w:cs="Arial"/>
          <w:sz w:val="24"/>
          <w:szCs w:val="24"/>
        </w:rPr>
        <w:t>t.j</w:t>
      </w:r>
      <w:proofErr w:type="spellEnd"/>
      <w:r w:rsidR="00D75773" w:rsidRPr="00D75773">
        <w:rPr>
          <w:rFonts w:ascii="Arial" w:hAnsi="Arial" w:cs="Arial"/>
          <w:sz w:val="24"/>
          <w:szCs w:val="24"/>
        </w:rPr>
        <w:t>. Dz. U. z 2024 r. poz. 1320 ze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5773" w:rsidRPr="00C902DE" w14:paraId="12918F99" w14:textId="77777777" w:rsidTr="00E657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FD401E" w14:textId="005D8B9D" w:rsidR="00D75773" w:rsidRPr="00C902DE" w:rsidRDefault="00D75773" w:rsidP="00E6572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5773">
              <w:rPr>
                <w:rFonts w:ascii="Arial" w:hAnsi="Arial" w:cs="Arial"/>
                <w:sz w:val="24"/>
                <w:szCs w:val="24"/>
              </w:rPr>
              <w:t>części 1 zamówienia w wysokości 184 500.00 zł brutto;</w:t>
            </w:r>
          </w:p>
        </w:tc>
      </w:tr>
      <w:tr w:rsidR="00D75773" w:rsidRPr="00C902DE" w14:paraId="632248DA" w14:textId="77777777" w:rsidTr="00E657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C1A6A2" w14:textId="1BE6273C" w:rsidR="00D75773" w:rsidRPr="00C902DE" w:rsidRDefault="00D75773" w:rsidP="00E6572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5773">
              <w:rPr>
                <w:rFonts w:ascii="Arial" w:hAnsi="Arial" w:cs="Arial"/>
                <w:sz w:val="24"/>
                <w:szCs w:val="24"/>
              </w:rPr>
              <w:t>części 2 zamówienia w wysokości 46 412.77 zł brutto;</w:t>
            </w:r>
          </w:p>
        </w:tc>
      </w:tr>
      <w:tr w:rsidR="00D75773" w:rsidRPr="00C902DE" w14:paraId="168D31CB" w14:textId="77777777" w:rsidTr="00E657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7BE1AA" w14:textId="62D7C791" w:rsidR="00D75773" w:rsidRPr="00C902DE" w:rsidRDefault="00D75773" w:rsidP="00E6572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5773">
              <w:rPr>
                <w:rFonts w:ascii="Arial" w:hAnsi="Arial" w:cs="Arial"/>
                <w:sz w:val="24"/>
                <w:szCs w:val="24"/>
              </w:rPr>
              <w:t>części 3 zamówienia w wysokości 59 637.61 zł brutto;</w:t>
            </w:r>
          </w:p>
        </w:tc>
      </w:tr>
    </w:tbl>
    <w:p w14:paraId="50AC2EC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88BFE4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A6F682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94BB7DC" w14:textId="7CD754C0" w:rsidR="00C236D3" w:rsidRDefault="00D75773" w:rsidP="00173B20">
      <w:pPr>
        <w:jc w:val="right"/>
        <w:rPr>
          <w:rFonts w:ascii="Arial" w:hAnsi="Arial" w:cs="Arial"/>
          <w:sz w:val="24"/>
          <w:szCs w:val="24"/>
        </w:rPr>
      </w:pPr>
      <w:r w:rsidRPr="00D75773">
        <w:rPr>
          <w:rFonts w:ascii="Arial" w:hAnsi="Arial" w:cs="Arial"/>
          <w:sz w:val="24"/>
          <w:szCs w:val="24"/>
        </w:rPr>
        <w:t xml:space="preserve">  </w:t>
      </w:r>
      <w:r w:rsidR="003243D0">
        <w:rPr>
          <w:rFonts w:ascii="Arial" w:hAnsi="Arial" w:cs="Arial"/>
          <w:sz w:val="24"/>
          <w:szCs w:val="24"/>
        </w:rPr>
        <w:t>Dyrektor SP ZOZ Kolbuszowa</w:t>
      </w:r>
    </w:p>
    <w:p w14:paraId="56B6A721" w14:textId="606DEA60" w:rsidR="003243D0" w:rsidRPr="003E6519" w:rsidRDefault="003243D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3243D0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31403" w14:textId="77777777" w:rsidR="00DF044B" w:rsidRDefault="00DF044B">
      <w:r>
        <w:separator/>
      </w:r>
    </w:p>
  </w:endnote>
  <w:endnote w:type="continuationSeparator" w:id="0">
    <w:p w14:paraId="15CC52EB" w14:textId="77777777" w:rsidR="00DF044B" w:rsidRDefault="00DF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6C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23D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27D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232EA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74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62A88" w14:textId="77777777" w:rsidR="009F189D" w:rsidRDefault="009F189D">
    <w:pPr>
      <w:pStyle w:val="Stopka"/>
      <w:tabs>
        <w:tab w:val="clear" w:pos="4536"/>
      </w:tabs>
      <w:jc w:val="center"/>
    </w:pPr>
  </w:p>
  <w:p w14:paraId="6BEA4A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28A92" w14:textId="77777777" w:rsidR="00DF044B" w:rsidRDefault="00DF044B">
      <w:r>
        <w:separator/>
      </w:r>
    </w:p>
  </w:footnote>
  <w:footnote w:type="continuationSeparator" w:id="0">
    <w:p w14:paraId="085B8B32" w14:textId="77777777" w:rsidR="00DF044B" w:rsidRDefault="00DF0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738B8" w14:textId="77777777" w:rsidR="00D75773" w:rsidRDefault="00D75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FB54E" w14:textId="1F7AC056" w:rsidR="00D75773" w:rsidRDefault="003243D0">
    <w:pPr>
      <w:pStyle w:val="Nagwek"/>
    </w:pPr>
    <w:r w:rsidRPr="003243D0">
      <w:rPr>
        <w:rFonts w:ascii="Aptos" w:eastAsia="Aptos" w:hAnsi="Aptos" w:cs="Arial"/>
        <w:noProof/>
        <w:kern w:val="2"/>
        <w:sz w:val="22"/>
        <w:szCs w:val="22"/>
        <w:lang w:eastAsia="en-US"/>
      </w:rPr>
      <w:pict w14:anchorId="62C228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6pt;height:45.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D643" w14:textId="77777777" w:rsidR="00D75773" w:rsidRDefault="00D75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7C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43D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237C9"/>
    <w:rsid w:val="00A47FF6"/>
    <w:rsid w:val="00A80738"/>
    <w:rsid w:val="00BE7129"/>
    <w:rsid w:val="00C236D3"/>
    <w:rsid w:val="00C659E2"/>
    <w:rsid w:val="00C902DE"/>
    <w:rsid w:val="00CB0802"/>
    <w:rsid w:val="00D7128F"/>
    <w:rsid w:val="00D75773"/>
    <w:rsid w:val="00DF044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5C537"/>
  <w15:chartTrackingRefBased/>
  <w15:docId w15:val="{E20CDDB4-66AF-4B19-8C53-2AFB6F90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2026-05-18T10:26:00Z</cp:lastPrinted>
  <dcterms:created xsi:type="dcterms:W3CDTF">2026-05-18T10:30:00Z</dcterms:created>
  <dcterms:modified xsi:type="dcterms:W3CDTF">2026-05-18T10:30:00Z</dcterms:modified>
</cp:coreProperties>
</file>